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EA" w:rsidRPr="00687649" w:rsidRDefault="008D5AF0" w:rsidP="00626688">
      <w:pPr>
        <w:pStyle w:val="BrdtextA"/>
        <w:widowControl w:val="0"/>
        <w:spacing w:after="240"/>
        <w:jc w:val="center"/>
        <w:rPr>
          <w:rFonts w:hAnsi="Times New Roman" w:cs="Times New Roman"/>
          <w:b/>
          <w:sz w:val="52"/>
          <w:szCs w:val="52"/>
        </w:rPr>
      </w:pPr>
      <w:r w:rsidRPr="00CF39BB">
        <w:rPr>
          <w:rFonts w:hAnsi="Times New Roman" w:cs="Times New Roman"/>
          <w:noProof/>
        </w:rPr>
        <w:drawing>
          <wp:anchor distT="57150" distB="57150" distL="57150" distR="57150" simplePos="0" relativeHeight="251659264" behindDoc="0" locked="0" layoutInCell="1" allowOverlap="1" wp14:anchorId="459C4655" wp14:editId="17430685">
            <wp:simplePos x="0" y="0"/>
            <wp:positionH relativeFrom="column">
              <wp:posOffset>-4445</wp:posOffset>
            </wp:positionH>
            <wp:positionV relativeFrom="line">
              <wp:posOffset>109855</wp:posOffset>
            </wp:positionV>
            <wp:extent cx="2809875" cy="3076575"/>
            <wp:effectExtent l="0" t="0" r="9525" b="9525"/>
            <wp:wrapSquare wrapText="bothSides" distT="57150" distB="57150" distL="57150" distR="57150"/>
            <wp:docPr id="1073741825" name="officeArt object" descr="Macintosh HD:Users:Emil:Desktop:421265_10151150482321630_353282437_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jpg" descr="Macintosh HD:Users:Emil:Desktop:421265_10151150482321630_353282437_n.jpg"/>
                    <pic:cNvPicPr/>
                  </pic:nvPicPr>
                  <pic:blipFill rotWithShape="1"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39BB">
        <w:rPr>
          <w:rFonts w:eastAsia="Times Roman" w:hAnsi="Times New Roman" w:cs="Times New Roman"/>
        </w:rPr>
        <w:br/>
      </w:r>
      <w:r w:rsidR="00DD0886" w:rsidRPr="00687649">
        <w:rPr>
          <w:rFonts w:hAnsi="Times New Roman" w:cs="Times New Roman"/>
          <w:b/>
          <w:sz w:val="52"/>
          <w:szCs w:val="52"/>
        </w:rPr>
        <w:t xml:space="preserve">Emil </w:t>
      </w:r>
      <w:proofErr w:type="spellStart"/>
      <w:r w:rsidR="00DD0886" w:rsidRPr="00687649">
        <w:rPr>
          <w:rFonts w:hAnsi="Times New Roman" w:cs="Times New Roman"/>
          <w:b/>
          <w:sz w:val="52"/>
          <w:szCs w:val="52"/>
        </w:rPr>
        <w:t>Lehti</w:t>
      </w:r>
      <w:proofErr w:type="spellEnd"/>
    </w:p>
    <w:p w:rsidR="00377A46" w:rsidRDefault="00377A46" w:rsidP="00626688">
      <w:pPr>
        <w:pStyle w:val="BrdtextA"/>
        <w:widowControl w:val="0"/>
        <w:spacing w:after="240"/>
        <w:jc w:val="center"/>
        <w:rPr>
          <w:rFonts w:hAnsi="Times New Roman" w:cs="Times New Roman"/>
        </w:rPr>
      </w:pPr>
      <w:r>
        <w:rPr>
          <w:rFonts w:hAnsi="Times New Roman" w:cs="Times New Roman"/>
        </w:rPr>
        <w:t>Sankt Göransgatan 153</w:t>
      </w:r>
      <w:r w:rsidRPr="00CF39BB">
        <w:rPr>
          <w:rFonts w:hAnsi="Times New Roman" w:cs="Times New Roman"/>
        </w:rPr>
        <w:br/>
        <w:t>1994-06-29</w:t>
      </w:r>
      <w:r w:rsidRPr="00CF39BB">
        <w:rPr>
          <w:rFonts w:eastAsia="Palatino" w:hAnsi="Times New Roman" w:cs="Times New Roman"/>
        </w:rPr>
        <w:br/>
      </w:r>
      <w:r w:rsidRPr="00CF39BB">
        <w:rPr>
          <w:rFonts w:hAnsi="Times New Roman" w:cs="Times New Roman"/>
        </w:rPr>
        <w:t>0707602929</w:t>
      </w:r>
      <w:r w:rsidRPr="00CF39BB">
        <w:rPr>
          <w:rFonts w:eastAsia="Palatino" w:hAnsi="Times New Roman" w:cs="Times New Roman"/>
        </w:rPr>
        <w:br/>
      </w:r>
      <w:r w:rsidRPr="00CF39BB">
        <w:rPr>
          <w:rFonts w:hAnsi="Times New Roman" w:cs="Times New Roman"/>
        </w:rPr>
        <w:t>29.lehti@gmail.com</w:t>
      </w:r>
    </w:p>
    <w:p w:rsidR="00C203F8" w:rsidRPr="00C203F8" w:rsidRDefault="00C203F8" w:rsidP="00626688">
      <w:pPr>
        <w:pStyle w:val="BrdtextA"/>
        <w:widowControl w:val="0"/>
        <w:spacing w:after="240"/>
        <w:rPr>
          <w:rFonts w:hAnsi="Times New Roman" w:cs="Times New Roman"/>
        </w:rPr>
      </w:pPr>
      <w:r>
        <w:rPr>
          <w:rFonts w:hAnsi="Times New Roman" w:cs="Times New Roman"/>
        </w:rPr>
        <w:t xml:space="preserve">Jag är en målmedveten och positiv person med stor erfarenhet av grupparbeten och tycker om att arbeta i team. </w:t>
      </w:r>
      <w:r w:rsidR="00626688">
        <w:rPr>
          <w:rFonts w:hAnsi="Times New Roman" w:cs="Times New Roman"/>
        </w:rPr>
        <w:t xml:space="preserve">Som deltagande i ett projekt är jag ansvarsfull och vill vara med och påverka. </w:t>
      </w:r>
      <w:r w:rsidR="00687649">
        <w:rPr>
          <w:rFonts w:hAnsi="Times New Roman" w:cs="Times New Roman"/>
        </w:rPr>
        <w:t xml:space="preserve">Min målsättning är främst att få vara delaktig i projekt och ha </w:t>
      </w:r>
      <w:proofErr w:type="spellStart"/>
      <w:r w:rsidR="00687649">
        <w:rPr>
          <w:rFonts w:hAnsi="Times New Roman" w:cs="Times New Roman"/>
        </w:rPr>
        <w:t>möjligthet</w:t>
      </w:r>
      <w:proofErr w:type="spellEnd"/>
      <w:r w:rsidR="00687649">
        <w:rPr>
          <w:rFonts w:hAnsi="Times New Roman" w:cs="Times New Roman"/>
        </w:rPr>
        <w:t xml:space="preserve"> till arbete utomlands. Utm</w:t>
      </w:r>
      <w:r w:rsidR="00687649">
        <w:rPr>
          <w:rFonts w:hAnsi="Times New Roman" w:cs="Times New Roman"/>
        </w:rPr>
        <w:t>a</w:t>
      </w:r>
      <w:r w:rsidR="00687649">
        <w:rPr>
          <w:rFonts w:hAnsi="Times New Roman" w:cs="Times New Roman"/>
        </w:rPr>
        <w:t>ningar och utvecklingsmöjligheter är viktigt för mig för att fortsätta utvecklas både som person men även kunskaper för de specifika arbetsomr</w:t>
      </w:r>
      <w:r w:rsidR="00687649">
        <w:rPr>
          <w:rFonts w:hAnsi="Times New Roman" w:cs="Times New Roman"/>
        </w:rPr>
        <w:t>å</w:t>
      </w:r>
      <w:r w:rsidR="00687649">
        <w:rPr>
          <w:rFonts w:hAnsi="Times New Roman" w:cs="Times New Roman"/>
        </w:rPr>
        <w:t xml:space="preserve">den som är aktuella. </w:t>
      </w:r>
    </w:p>
    <w:p w:rsidR="00286D52" w:rsidRPr="00CF39BB" w:rsidRDefault="008D5AF0" w:rsidP="00626688">
      <w:pPr>
        <w:pStyle w:val="BrdtextA"/>
        <w:widowControl w:val="0"/>
        <w:spacing w:after="240"/>
        <w:rPr>
          <w:rFonts w:eastAsia="Times Roman" w:hAnsi="Times New Roman" w:cs="Times New Roman"/>
        </w:rPr>
      </w:pPr>
      <w:r w:rsidRPr="00CF39BB">
        <w:rPr>
          <w:rFonts w:hAnsi="Times New Roman" w:cs="Times New Roman"/>
          <w:b/>
          <w:bCs/>
          <w:color w:val="170E0B"/>
          <w:u w:color="170E0B"/>
        </w:rPr>
        <w:t>Arbetserfarenheter</w:t>
      </w:r>
    </w:p>
    <w:p w:rsidR="00E4335E" w:rsidRPr="00CF39BB" w:rsidRDefault="00286D52" w:rsidP="00E4335E">
      <w:pPr>
        <w:pStyle w:val="BrdtextA"/>
        <w:widowControl w:val="0"/>
        <w:numPr>
          <w:ilvl w:val="0"/>
          <w:numId w:val="5"/>
        </w:numPr>
        <w:spacing w:after="240"/>
        <w:rPr>
          <w:rFonts w:hAnsi="Times New Roman" w:cs="Times New Roman"/>
        </w:rPr>
      </w:pPr>
      <w:r w:rsidRPr="00CF39BB">
        <w:rPr>
          <w:rFonts w:hAnsi="Times New Roman" w:cs="Times New Roman"/>
        </w:rPr>
        <w:t>Bjäre Chips</w:t>
      </w:r>
      <w:r w:rsidR="00E4335E" w:rsidRPr="00CF39BB">
        <w:rPr>
          <w:rFonts w:hAnsi="Times New Roman" w:cs="Times New Roman"/>
        </w:rPr>
        <w:t>, Stockholm</w:t>
      </w:r>
      <w:r w:rsidRPr="00CF39BB">
        <w:rPr>
          <w:rFonts w:hAnsi="Times New Roman" w:cs="Times New Roman"/>
        </w:rPr>
        <w:t xml:space="preserve"> (</w:t>
      </w:r>
      <w:proofErr w:type="gramStart"/>
      <w:r w:rsidR="00E4335E" w:rsidRPr="00CF39BB">
        <w:rPr>
          <w:rFonts w:hAnsi="Times New Roman" w:cs="Times New Roman"/>
        </w:rPr>
        <w:t>Juni</w:t>
      </w:r>
      <w:proofErr w:type="gramEnd"/>
      <w:r w:rsidR="00E4335E" w:rsidRPr="00CF39BB">
        <w:rPr>
          <w:rFonts w:hAnsi="Times New Roman" w:cs="Times New Roman"/>
        </w:rPr>
        <w:t xml:space="preserve"> 2015 – Nu).</w:t>
      </w:r>
      <w:r w:rsidR="00E4335E" w:rsidRPr="00CF39BB">
        <w:rPr>
          <w:rFonts w:hAnsi="Times New Roman" w:cs="Times New Roman"/>
        </w:rPr>
        <w:br/>
        <w:t>Under sommaren 2015 började jag arbeta på Bjäre Chips där jag levererade och sålde Chips till olika butiker inom dagligvaruhandeln. Utöver detta arbetar jag med att demo</w:t>
      </w:r>
      <w:r w:rsidR="00E4335E" w:rsidRPr="00CF39BB">
        <w:rPr>
          <w:rFonts w:hAnsi="Times New Roman" w:cs="Times New Roman"/>
        </w:rPr>
        <w:t>n</w:t>
      </w:r>
      <w:r w:rsidR="00E4335E" w:rsidRPr="00CF39BB">
        <w:rPr>
          <w:rFonts w:hAnsi="Times New Roman" w:cs="Times New Roman"/>
        </w:rPr>
        <w:t xml:space="preserve">strationer och försäljning främst i butiker inom dagligvaruhandeln. </w:t>
      </w:r>
    </w:p>
    <w:p w:rsidR="00286D52" w:rsidRPr="00CF39BB" w:rsidRDefault="00286D52" w:rsidP="00286D52">
      <w:pPr>
        <w:pStyle w:val="BrdtextA"/>
        <w:widowControl w:val="0"/>
        <w:numPr>
          <w:ilvl w:val="0"/>
          <w:numId w:val="5"/>
        </w:numPr>
        <w:spacing w:after="240"/>
        <w:rPr>
          <w:rFonts w:hAnsi="Times New Roman" w:cs="Times New Roman"/>
        </w:rPr>
      </w:pPr>
      <w:r w:rsidRPr="00CF39BB">
        <w:rPr>
          <w:rFonts w:hAnsi="Times New Roman" w:cs="Times New Roman"/>
        </w:rPr>
        <w:t>ICA Maxi Stormarknad</w:t>
      </w:r>
      <w:r w:rsidR="00E4335E" w:rsidRPr="00CF39BB">
        <w:rPr>
          <w:rFonts w:hAnsi="Times New Roman" w:cs="Times New Roman"/>
        </w:rPr>
        <w:t>, Norsborg</w:t>
      </w:r>
      <w:r w:rsidRPr="00CF39BB">
        <w:rPr>
          <w:rFonts w:hAnsi="Times New Roman" w:cs="Times New Roman"/>
        </w:rPr>
        <w:t xml:space="preserve"> (</w:t>
      </w:r>
      <w:r w:rsidR="00E4335E" w:rsidRPr="00CF39BB">
        <w:rPr>
          <w:rFonts w:hAnsi="Times New Roman" w:cs="Times New Roman"/>
        </w:rPr>
        <w:t>Maj 2014</w:t>
      </w:r>
      <w:r w:rsidRPr="00CF39BB">
        <w:rPr>
          <w:rFonts w:hAnsi="Times New Roman" w:cs="Times New Roman"/>
        </w:rPr>
        <w:t xml:space="preserve"> – </w:t>
      </w:r>
      <w:proofErr w:type="gramStart"/>
      <w:r w:rsidRPr="00CF39BB">
        <w:rPr>
          <w:rFonts w:hAnsi="Times New Roman" w:cs="Times New Roman"/>
        </w:rPr>
        <w:t>Aug</w:t>
      </w:r>
      <w:proofErr w:type="gramEnd"/>
      <w:r w:rsidRPr="00CF39BB">
        <w:rPr>
          <w:rFonts w:hAnsi="Times New Roman" w:cs="Times New Roman"/>
        </w:rPr>
        <w:t xml:space="preserve"> </w:t>
      </w:r>
      <w:r w:rsidR="00E4335E" w:rsidRPr="00CF39BB">
        <w:rPr>
          <w:rFonts w:hAnsi="Times New Roman" w:cs="Times New Roman"/>
        </w:rPr>
        <w:t>2014</w:t>
      </w:r>
      <w:r w:rsidRPr="00CF39BB">
        <w:rPr>
          <w:rFonts w:hAnsi="Times New Roman" w:cs="Times New Roman"/>
        </w:rPr>
        <w:t xml:space="preserve">). </w:t>
      </w:r>
      <w:r w:rsidRPr="00CF39BB">
        <w:rPr>
          <w:rFonts w:hAnsi="Times New Roman" w:cs="Times New Roman"/>
        </w:rPr>
        <w:br/>
        <w:t>Min huvuduppgift var främst varuplock på kolonialavdelningen. Jag arbetade även på m</w:t>
      </w:r>
      <w:r w:rsidRPr="00CF39BB">
        <w:rPr>
          <w:rFonts w:hAnsi="Times New Roman" w:cs="Times New Roman"/>
        </w:rPr>
        <w:t>e</w:t>
      </w:r>
      <w:r w:rsidRPr="00CF39BB">
        <w:rPr>
          <w:rFonts w:hAnsi="Times New Roman" w:cs="Times New Roman"/>
        </w:rPr>
        <w:t xml:space="preserve">jeri, frys, frukt och grönt samt kortare genomgång av kassan. </w:t>
      </w:r>
    </w:p>
    <w:p w:rsidR="00286D52" w:rsidRPr="00CF39BB" w:rsidRDefault="00286D52" w:rsidP="00286D52">
      <w:pPr>
        <w:pStyle w:val="BrdtextA"/>
        <w:widowControl w:val="0"/>
        <w:numPr>
          <w:ilvl w:val="0"/>
          <w:numId w:val="5"/>
        </w:numPr>
        <w:spacing w:after="240"/>
        <w:rPr>
          <w:rFonts w:hAnsi="Times New Roman" w:cs="Times New Roman"/>
        </w:rPr>
      </w:pPr>
      <w:r w:rsidRPr="00CF39BB">
        <w:rPr>
          <w:rFonts w:hAnsi="Times New Roman" w:cs="Times New Roman"/>
        </w:rPr>
        <w:t>Magasinering</w:t>
      </w:r>
      <w:r w:rsidR="00E4335E" w:rsidRPr="00CF39BB">
        <w:rPr>
          <w:rFonts w:hAnsi="Times New Roman" w:cs="Times New Roman"/>
        </w:rPr>
        <w:t>, Södertälje (</w:t>
      </w:r>
      <w:proofErr w:type="gramStart"/>
      <w:r w:rsidR="00E4335E" w:rsidRPr="00CF39BB">
        <w:rPr>
          <w:rFonts w:hAnsi="Times New Roman" w:cs="Times New Roman"/>
        </w:rPr>
        <w:t>Juli</w:t>
      </w:r>
      <w:proofErr w:type="gramEnd"/>
      <w:r w:rsidR="00E4335E" w:rsidRPr="00CF39BB">
        <w:rPr>
          <w:rFonts w:hAnsi="Times New Roman" w:cs="Times New Roman"/>
        </w:rPr>
        <w:t xml:space="preserve"> 2013)</w:t>
      </w:r>
      <w:r w:rsidRPr="00CF39BB">
        <w:rPr>
          <w:rFonts w:eastAsia="Palatino" w:hAnsi="Times New Roman" w:cs="Times New Roman"/>
        </w:rPr>
        <w:t>.</w:t>
      </w:r>
      <w:r w:rsidRPr="00CF39BB">
        <w:rPr>
          <w:rFonts w:eastAsia="Palatino" w:hAnsi="Times New Roman" w:cs="Times New Roman"/>
        </w:rPr>
        <w:br/>
      </w:r>
      <w:r w:rsidR="008D5AF0" w:rsidRPr="00CF39BB">
        <w:rPr>
          <w:rFonts w:hAnsi="Times New Roman" w:cs="Times New Roman"/>
        </w:rPr>
        <w:t xml:space="preserve">Jag har sommarjobbat på Alfa </w:t>
      </w:r>
      <w:proofErr w:type="spellStart"/>
      <w:r w:rsidR="008D5AF0" w:rsidRPr="00CF39BB">
        <w:rPr>
          <w:rFonts w:hAnsi="Times New Roman" w:cs="Times New Roman"/>
        </w:rPr>
        <w:t>Moving</w:t>
      </w:r>
      <w:proofErr w:type="spellEnd"/>
      <w:r w:rsidR="008D5AF0" w:rsidRPr="00CF39BB">
        <w:rPr>
          <w:rFonts w:hAnsi="Times New Roman" w:cs="Times New Roman"/>
        </w:rPr>
        <w:t xml:space="preserve"> som är en flytt/magasineringsfirma. Mina arbet</w:t>
      </w:r>
      <w:r w:rsidR="008D5AF0" w:rsidRPr="00CF39BB">
        <w:rPr>
          <w:rFonts w:hAnsi="Times New Roman" w:cs="Times New Roman"/>
        </w:rPr>
        <w:t>s</w:t>
      </w:r>
      <w:r w:rsidR="008D5AF0" w:rsidRPr="00CF39BB">
        <w:rPr>
          <w:rFonts w:hAnsi="Times New Roman" w:cs="Times New Roman"/>
        </w:rPr>
        <w:t>uppgifter var olika typer av pappersarbete, hjälpa kunder med inpackning/ utplockning av magasin.</w:t>
      </w:r>
    </w:p>
    <w:p w:rsidR="000465EA" w:rsidRPr="00CF39BB" w:rsidRDefault="008D5AF0" w:rsidP="00286D52">
      <w:pPr>
        <w:pStyle w:val="BrdtextA"/>
        <w:widowControl w:val="0"/>
        <w:numPr>
          <w:ilvl w:val="0"/>
          <w:numId w:val="5"/>
        </w:numPr>
        <w:spacing w:after="240"/>
        <w:rPr>
          <w:rFonts w:eastAsia="Palatino" w:hAnsi="Times New Roman" w:cs="Times New Roman"/>
        </w:rPr>
      </w:pPr>
      <w:r w:rsidRPr="00DD0886">
        <w:rPr>
          <w:rFonts w:hAnsi="Times New Roman" w:cs="Times New Roman"/>
        </w:rPr>
        <w:t>Golfbutik</w:t>
      </w:r>
      <w:r w:rsidR="00E4335E" w:rsidRPr="00DD0886">
        <w:rPr>
          <w:rFonts w:hAnsi="Times New Roman" w:cs="Times New Roman"/>
        </w:rPr>
        <w:t>, Stockholm</w:t>
      </w:r>
      <w:r w:rsidRPr="00DD0886">
        <w:rPr>
          <w:rFonts w:hAnsi="Times New Roman" w:cs="Times New Roman"/>
        </w:rPr>
        <w:t xml:space="preserve"> </w:t>
      </w:r>
      <w:r w:rsidR="00E4335E" w:rsidRPr="00DD0886">
        <w:rPr>
          <w:rFonts w:hAnsi="Times New Roman" w:cs="Times New Roman"/>
        </w:rPr>
        <w:t>(</w:t>
      </w:r>
      <w:proofErr w:type="gramStart"/>
      <w:r w:rsidR="00E4335E" w:rsidRPr="00DD0886">
        <w:rPr>
          <w:rFonts w:hAnsi="Times New Roman" w:cs="Times New Roman"/>
        </w:rPr>
        <w:t>Juni</w:t>
      </w:r>
      <w:proofErr w:type="gramEnd"/>
      <w:r w:rsidR="00E4335E" w:rsidRPr="00DD0886">
        <w:rPr>
          <w:rFonts w:hAnsi="Times New Roman" w:cs="Times New Roman"/>
        </w:rPr>
        <w:t xml:space="preserve"> 2012)</w:t>
      </w:r>
      <w:r w:rsidRPr="00CF39BB">
        <w:rPr>
          <w:rFonts w:eastAsia="Palatino" w:hAnsi="Times New Roman" w:cs="Times New Roman"/>
        </w:rPr>
        <w:br/>
      </w:r>
      <w:r w:rsidRPr="00CF39BB">
        <w:rPr>
          <w:rFonts w:hAnsi="Times New Roman" w:cs="Times New Roman"/>
        </w:rPr>
        <w:t>Jag har arbetat extra på Eurogolf. Arbetsuppgifter var då lagerarbete, sortering av varor, hjälpa kunder m.m.</w:t>
      </w:r>
    </w:p>
    <w:p w:rsidR="000465EA" w:rsidRPr="00CF39BB" w:rsidRDefault="008D5AF0" w:rsidP="00286D52">
      <w:pPr>
        <w:pStyle w:val="BrdtextA"/>
        <w:widowControl w:val="0"/>
        <w:numPr>
          <w:ilvl w:val="0"/>
          <w:numId w:val="5"/>
        </w:numPr>
        <w:spacing w:after="240"/>
        <w:rPr>
          <w:rFonts w:eastAsia="Palatino" w:hAnsi="Times New Roman" w:cs="Times New Roman"/>
          <w:color w:val="170E0B"/>
          <w:u w:color="170E0B"/>
        </w:rPr>
      </w:pPr>
      <w:r w:rsidRPr="00CF39BB">
        <w:rPr>
          <w:rFonts w:hAnsi="Times New Roman" w:cs="Times New Roman"/>
          <w:color w:val="170E0B"/>
          <w:u w:color="170E0B"/>
        </w:rPr>
        <w:t>Innebandydomare</w:t>
      </w:r>
      <w:r w:rsidR="00DD0886">
        <w:rPr>
          <w:rFonts w:hAnsi="Times New Roman" w:cs="Times New Roman"/>
          <w:color w:val="170E0B"/>
          <w:u w:color="170E0B"/>
        </w:rPr>
        <w:t>, Stockholm</w:t>
      </w:r>
      <w:r w:rsidR="00E4335E" w:rsidRPr="00CF39BB">
        <w:rPr>
          <w:rFonts w:hAnsi="Times New Roman" w:cs="Times New Roman"/>
          <w:color w:val="170E0B"/>
          <w:u w:color="170E0B"/>
        </w:rPr>
        <w:t xml:space="preserve"> (</w:t>
      </w:r>
      <w:proofErr w:type="gramStart"/>
      <w:r w:rsidR="00DD0886">
        <w:rPr>
          <w:rFonts w:hAnsi="Times New Roman" w:cs="Times New Roman"/>
          <w:color w:val="170E0B"/>
          <w:u w:color="170E0B"/>
        </w:rPr>
        <w:t>Aug</w:t>
      </w:r>
      <w:proofErr w:type="gramEnd"/>
      <w:r w:rsidR="00DD0886">
        <w:rPr>
          <w:rFonts w:hAnsi="Times New Roman" w:cs="Times New Roman"/>
          <w:color w:val="170E0B"/>
          <w:u w:color="170E0B"/>
        </w:rPr>
        <w:t xml:space="preserve"> </w:t>
      </w:r>
      <w:r w:rsidR="00E4335E" w:rsidRPr="00CF39BB">
        <w:rPr>
          <w:rFonts w:hAnsi="Times New Roman" w:cs="Times New Roman"/>
          <w:color w:val="170E0B"/>
          <w:u w:color="170E0B"/>
        </w:rPr>
        <w:t>2007-</w:t>
      </w:r>
      <w:r w:rsidR="00DD0886">
        <w:rPr>
          <w:rFonts w:hAnsi="Times New Roman" w:cs="Times New Roman"/>
          <w:color w:val="170E0B"/>
          <w:u w:color="170E0B"/>
        </w:rPr>
        <w:t xml:space="preserve"> April </w:t>
      </w:r>
      <w:r w:rsidR="00E4335E" w:rsidRPr="00CF39BB">
        <w:rPr>
          <w:rFonts w:hAnsi="Times New Roman" w:cs="Times New Roman"/>
          <w:color w:val="170E0B"/>
          <w:u w:color="170E0B"/>
        </w:rPr>
        <w:t>2011).</w:t>
      </w:r>
      <w:r w:rsidRPr="00CF39BB">
        <w:rPr>
          <w:rFonts w:eastAsia="Palatino" w:hAnsi="Times New Roman" w:cs="Times New Roman"/>
          <w:color w:val="170E0B"/>
          <w:u w:color="170E0B"/>
        </w:rPr>
        <w:br/>
      </w:r>
      <w:r w:rsidRPr="00CF39BB">
        <w:rPr>
          <w:rFonts w:hAnsi="Times New Roman" w:cs="Times New Roman"/>
          <w:color w:val="170E0B"/>
          <w:u w:color="170E0B"/>
        </w:rPr>
        <w:t>Jag har under fyra års tid dömt innebandymatcher för pojkar och flickor i åldrarna 11-16 år.</w:t>
      </w:r>
    </w:p>
    <w:p w:rsidR="00687649" w:rsidRDefault="008D5AF0" w:rsidP="00687649">
      <w:pPr>
        <w:pStyle w:val="BrdtextA"/>
        <w:widowControl w:val="0"/>
        <w:numPr>
          <w:ilvl w:val="0"/>
          <w:numId w:val="5"/>
        </w:numPr>
        <w:spacing w:after="240"/>
        <w:rPr>
          <w:rFonts w:eastAsia="Times Roman" w:hAnsi="Times New Roman" w:cs="Times New Roman"/>
        </w:rPr>
      </w:pPr>
      <w:r w:rsidRPr="00CF39BB">
        <w:rPr>
          <w:rFonts w:hAnsi="Times New Roman" w:cs="Times New Roman"/>
          <w:color w:val="170E0B"/>
          <w:u w:color="170E0B"/>
          <w:lang w:val="it-IT"/>
        </w:rPr>
        <w:t>Tennisdomare</w:t>
      </w:r>
      <w:r w:rsidR="00DD0886">
        <w:rPr>
          <w:rFonts w:hAnsi="Times New Roman" w:cs="Times New Roman"/>
          <w:color w:val="170E0B"/>
          <w:u w:color="170E0B"/>
          <w:lang w:val="it-IT"/>
        </w:rPr>
        <w:t>, Stockholm, Norrköping</w:t>
      </w:r>
      <w:r w:rsidR="00E4335E" w:rsidRPr="00CF39BB">
        <w:rPr>
          <w:rFonts w:hAnsi="Times New Roman" w:cs="Times New Roman"/>
          <w:color w:val="170E0B"/>
          <w:u w:color="170E0B"/>
          <w:lang w:val="it-IT"/>
        </w:rPr>
        <w:t xml:space="preserve"> (</w:t>
      </w:r>
      <w:r w:rsidR="00DD0886">
        <w:rPr>
          <w:rFonts w:hAnsi="Times New Roman" w:cs="Times New Roman"/>
          <w:color w:val="170E0B"/>
          <w:u w:color="170E0B"/>
          <w:lang w:val="it-IT"/>
        </w:rPr>
        <w:t xml:space="preserve">Dec </w:t>
      </w:r>
      <w:r w:rsidR="00E4335E" w:rsidRPr="00CF39BB">
        <w:rPr>
          <w:rFonts w:hAnsi="Times New Roman" w:cs="Times New Roman"/>
          <w:color w:val="170E0B"/>
          <w:u w:color="170E0B"/>
          <w:lang w:val="it-IT"/>
        </w:rPr>
        <w:t xml:space="preserve">2006 – </w:t>
      </w:r>
      <w:r w:rsidR="00DD0886">
        <w:rPr>
          <w:rFonts w:hAnsi="Times New Roman" w:cs="Times New Roman"/>
          <w:color w:val="170E0B"/>
          <w:u w:color="170E0B"/>
          <w:lang w:val="it-IT"/>
        </w:rPr>
        <w:t xml:space="preserve">Juli </w:t>
      </w:r>
      <w:r w:rsidR="00E4335E" w:rsidRPr="00CF39BB">
        <w:rPr>
          <w:rFonts w:hAnsi="Times New Roman" w:cs="Times New Roman"/>
          <w:color w:val="170E0B"/>
          <w:u w:color="170E0B"/>
          <w:lang w:val="it-IT"/>
        </w:rPr>
        <w:t>2009)</w:t>
      </w:r>
      <w:r w:rsidRPr="00CF39BB">
        <w:rPr>
          <w:rFonts w:eastAsia="Times Roman" w:hAnsi="Times New Roman" w:cs="Times New Roman"/>
        </w:rPr>
        <w:br/>
      </w:r>
      <w:r w:rsidRPr="00CF39BB">
        <w:rPr>
          <w:rFonts w:hAnsi="Times New Roman" w:cs="Times New Roman"/>
        </w:rPr>
        <w:t>Jobbat extra under lov och helger i fem år som tennisdomare där jag dömt pojkar och flickor i åldrarna 10-15 år.</w:t>
      </w:r>
    </w:p>
    <w:p w:rsidR="00E4335E" w:rsidRPr="00687649" w:rsidRDefault="008D5AF0" w:rsidP="00687649">
      <w:pPr>
        <w:pStyle w:val="BrdtextA"/>
        <w:widowControl w:val="0"/>
        <w:spacing w:after="240"/>
        <w:rPr>
          <w:rFonts w:eastAsia="Times Roman" w:hAnsi="Times New Roman" w:cs="Times New Roman"/>
        </w:rPr>
      </w:pPr>
      <w:r w:rsidRPr="00687649">
        <w:rPr>
          <w:rFonts w:hAnsi="Times New Roman" w:cs="Times New Roman"/>
          <w:b/>
          <w:bCs/>
          <w:color w:val="170E0B"/>
          <w:u w:color="170E0B"/>
        </w:rPr>
        <w:lastRenderedPageBreak/>
        <w:t>Utbildning</w:t>
      </w:r>
    </w:p>
    <w:p w:rsidR="00EE2F3A" w:rsidRPr="00CF39BB" w:rsidRDefault="00EE2F3A" w:rsidP="00EE2F3A">
      <w:pPr>
        <w:pStyle w:val="BrdtextA"/>
        <w:widowControl w:val="0"/>
        <w:numPr>
          <w:ilvl w:val="0"/>
          <w:numId w:val="6"/>
        </w:numPr>
        <w:spacing w:after="240"/>
        <w:rPr>
          <w:rFonts w:eastAsia="Palatino" w:hAnsi="Times New Roman" w:cs="Times New Roman"/>
        </w:rPr>
      </w:pPr>
      <w:r w:rsidRPr="00CF39BB">
        <w:rPr>
          <w:rFonts w:eastAsia="Palatino" w:hAnsi="Times New Roman" w:cs="Times New Roman"/>
        </w:rPr>
        <w:t>Kungliga Tekniska Högskolan, Stockholm (Sep 2013 – Nu)</w:t>
      </w:r>
      <w:r w:rsidRPr="00CF39BB">
        <w:rPr>
          <w:rFonts w:eastAsia="Palatino" w:hAnsi="Times New Roman" w:cs="Times New Roman"/>
        </w:rPr>
        <w:br/>
        <w:t xml:space="preserve">Civilingenjörsutbildning med inriktning informationsteknik. </w:t>
      </w:r>
    </w:p>
    <w:p w:rsidR="00EE2F3A" w:rsidRPr="00EE2F3A" w:rsidRDefault="00EE2F3A" w:rsidP="00EE2F3A">
      <w:pPr>
        <w:pStyle w:val="BrdtextA"/>
        <w:widowControl w:val="0"/>
        <w:numPr>
          <w:ilvl w:val="0"/>
          <w:numId w:val="6"/>
        </w:numPr>
        <w:spacing w:after="240"/>
        <w:rPr>
          <w:rFonts w:eastAsia="Palatino" w:hAnsi="Times New Roman" w:cs="Times New Roman"/>
        </w:rPr>
      </w:pPr>
      <w:r w:rsidRPr="00CF39BB">
        <w:rPr>
          <w:rFonts w:hAnsi="Times New Roman" w:cs="Times New Roman"/>
        </w:rPr>
        <w:t>Tullinge Gymnasium, Tullinge (Aug 2010 – Juni 2013)</w:t>
      </w:r>
      <w:r w:rsidRPr="00CF39BB">
        <w:rPr>
          <w:rFonts w:hAnsi="Times New Roman" w:cs="Times New Roman"/>
        </w:rPr>
        <w:br/>
        <w:t xml:space="preserve">Naturvetenskaplig utbildning (natur-natur) med meritvärde på 18,9 (snittvärde 16,9). </w:t>
      </w:r>
      <w:bookmarkStart w:id="0" w:name="_GoBack"/>
      <w:bookmarkEnd w:id="0"/>
    </w:p>
    <w:p w:rsidR="00E4335E" w:rsidRPr="00CF39BB" w:rsidRDefault="00E4335E" w:rsidP="00E4335E">
      <w:pPr>
        <w:pStyle w:val="BrdtextA"/>
        <w:widowControl w:val="0"/>
        <w:numPr>
          <w:ilvl w:val="0"/>
          <w:numId w:val="6"/>
        </w:numPr>
        <w:spacing w:after="240"/>
        <w:rPr>
          <w:rFonts w:eastAsia="Palatino" w:hAnsi="Times New Roman" w:cs="Times New Roman"/>
        </w:rPr>
      </w:pPr>
      <w:r w:rsidRPr="00CF39BB">
        <w:rPr>
          <w:rFonts w:hAnsi="Times New Roman" w:cs="Times New Roman"/>
        </w:rPr>
        <w:t>Kunskapsskolan Botkyrka, Tumba (</w:t>
      </w:r>
      <w:proofErr w:type="gramStart"/>
      <w:r w:rsidRPr="00CF39BB">
        <w:rPr>
          <w:rFonts w:hAnsi="Times New Roman" w:cs="Times New Roman"/>
        </w:rPr>
        <w:t>Aug</w:t>
      </w:r>
      <w:proofErr w:type="gramEnd"/>
      <w:r w:rsidRPr="00CF39BB">
        <w:rPr>
          <w:rFonts w:hAnsi="Times New Roman" w:cs="Times New Roman"/>
        </w:rPr>
        <w:t xml:space="preserve"> 2007- Juni 2010)</w:t>
      </w:r>
      <w:r w:rsidRPr="00CF39BB">
        <w:rPr>
          <w:rFonts w:hAnsi="Times New Roman" w:cs="Times New Roman"/>
        </w:rPr>
        <w:br/>
        <w:t>Jag g</w:t>
      </w:r>
      <w:r w:rsidR="008D5AF0" w:rsidRPr="00CF39BB">
        <w:rPr>
          <w:rFonts w:hAnsi="Times New Roman" w:cs="Times New Roman"/>
        </w:rPr>
        <w:t xml:space="preserve">ick ut grundskolan med 295 poäng </w:t>
      </w:r>
    </w:p>
    <w:p w:rsidR="00021119" w:rsidRPr="00CF39BB" w:rsidRDefault="00021119" w:rsidP="00021119">
      <w:pPr>
        <w:pStyle w:val="BrdtextA"/>
        <w:widowControl w:val="0"/>
        <w:spacing w:after="240"/>
        <w:rPr>
          <w:rFonts w:hAnsi="Times New Roman" w:cs="Times New Roman"/>
          <w:b/>
        </w:rPr>
      </w:pPr>
      <w:r w:rsidRPr="00CF39BB">
        <w:rPr>
          <w:rFonts w:hAnsi="Times New Roman" w:cs="Times New Roman"/>
          <w:b/>
        </w:rPr>
        <w:t>Språkkunskaper</w:t>
      </w:r>
    </w:p>
    <w:p w:rsidR="00021119" w:rsidRPr="00CF39BB" w:rsidRDefault="008D5AF0" w:rsidP="00021119">
      <w:pPr>
        <w:pStyle w:val="BrdtextA"/>
        <w:widowControl w:val="0"/>
        <w:spacing w:after="240"/>
        <w:rPr>
          <w:rFonts w:hAnsi="Times New Roman" w:cs="Times New Roman"/>
        </w:rPr>
      </w:pPr>
      <w:r w:rsidRPr="00CF39BB">
        <w:rPr>
          <w:rFonts w:hAnsi="Times New Roman" w:cs="Times New Roman"/>
        </w:rPr>
        <w:t>Behärskar engelska</w:t>
      </w:r>
      <w:r w:rsidR="00021119" w:rsidRPr="00CF39BB">
        <w:rPr>
          <w:rFonts w:hAnsi="Times New Roman" w:cs="Times New Roman"/>
        </w:rPr>
        <w:t>(flytande)</w:t>
      </w:r>
      <w:r w:rsidR="00C52867">
        <w:rPr>
          <w:rFonts w:hAnsi="Times New Roman" w:cs="Times New Roman"/>
        </w:rPr>
        <w:t xml:space="preserve"> </w:t>
      </w:r>
      <w:r w:rsidRPr="00CF39BB">
        <w:rPr>
          <w:rFonts w:hAnsi="Times New Roman" w:cs="Times New Roman"/>
        </w:rPr>
        <w:t>svenska</w:t>
      </w:r>
      <w:r w:rsidR="00021119" w:rsidRPr="00CF39BB">
        <w:rPr>
          <w:rFonts w:hAnsi="Times New Roman" w:cs="Times New Roman"/>
        </w:rPr>
        <w:t xml:space="preserve"> (</w:t>
      </w:r>
      <w:proofErr w:type="gramStart"/>
      <w:r w:rsidR="00021119" w:rsidRPr="00CF39BB">
        <w:rPr>
          <w:rFonts w:hAnsi="Times New Roman" w:cs="Times New Roman"/>
        </w:rPr>
        <w:t>modersmål)</w:t>
      </w:r>
      <w:r w:rsidR="00C52867">
        <w:rPr>
          <w:rFonts w:hAnsi="Times New Roman" w:cs="Times New Roman"/>
        </w:rPr>
        <w:t xml:space="preserve"> </w:t>
      </w:r>
      <w:r w:rsidRPr="00CF39BB">
        <w:rPr>
          <w:rFonts w:hAnsi="Times New Roman" w:cs="Times New Roman"/>
        </w:rPr>
        <w:t xml:space="preserve"> i</w:t>
      </w:r>
      <w:proofErr w:type="gramEnd"/>
      <w:r w:rsidRPr="00CF39BB">
        <w:rPr>
          <w:rFonts w:hAnsi="Times New Roman" w:cs="Times New Roman"/>
        </w:rPr>
        <w:t xml:space="preserve"> både </w:t>
      </w:r>
      <w:r w:rsidR="00C52867">
        <w:rPr>
          <w:rFonts w:hAnsi="Times New Roman" w:cs="Times New Roman"/>
        </w:rPr>
        <w:t xml:space="preserve">muntlig och skriftlig form. </w:t>
      </w:r>
      <w:r w:rsidR="00021119" w:rsidRPr="00CF39BB">
        <w:rPr>
          <w:rFonts w:hAnsi="Times New Roman" w:cs="Times New Roman"/>
        </w:rPr>
        <w:t>Jag b</w:t>
      </w:r>
      <w:r w:rsidR="00021119" w:rsidRPr="00CF39BB">
        <w:rPr>
          <w:rFonts w:hAnsi="Times New Roman" w:cs="Times New Roman"/>
        </w:rPr>
        <w:t>e</w:t>
      </w:r>
      <w:r w:rsidR="00021119" w:rsidRPr="00CF39BB">
        <w:rPr>
          <w:rFonts w:hAnsi="Times New Roman" w:cs="Times New Roman"/>
        </w:rPr>
        <w:t>härskar Tyska på grundläggande nivå.</w:t>
      </w:r>
    </w:p>
    <w:p w:rsidR="00021119" w:rsidRPr="00CF39BB" w:rsidRDefault="00021119" w:rsidP="00021119">
      <w:pPr>
        <w:pStyle w:val="BrdtextA"/>
        <w:widowControl w:val="0"/>
        <w:spacing w:after="240"/>
        <w:rPr>
          <w:rFonts w:hAnsi="Times New Roman" w:cs="Times New Roman"/>
          <w:b/>
        </w:rPr>
      </w:pPr>
      <w:r w:rsidRPr="00CF39BB">
        <w:rPr>
          <w:rFonts w:hAnsi="Times New Roman" w:cs="Times New Roman"/>
          <w:b/>
        </w:rPr>
        <w:t>Datakunskaper</w:t>
      </w:r>
    </w:p>
    <w:p w:rsidR="000465EA" w:rsidRPr="00CF39BB" w:rsidRDefault="008D5AF0" w:rsidP="00021119">
      <w:pPr>
        <w:pStyle w:val="BrdtextA"/>
        <w:widowControl w:val="0"/>
        <w:spacing w:after="240"/>
        <w:rPr>
          <w:rFonts w:eastAsia="Palatino" w:hAnsi="Times New Roman" w:cs="Times New Roman"/>
        </w:rPr>
      </w:pPr>
      <w:r w:rsidRPr="00CF39BB">
        <w:rPr>
          <w:rFonts w:hAnsi="Times New Roman" w:cs="Times New Roman"/>
        </w:rPr>
        <w:t xml:space="preserve">Jag behärskar </w:t>
      </w:r>
      <w:proofErr w:type="spellStart"/>
      <w:r w:rsidR="00377A46">
        <w:rPr>
          <w:rFonts w:hAnsi="Times New Roman" w:cs="Times New Roman"/>
        </w:rPr>
        <w:t>o</w:t>
      </w:r>
      <w:r w:rsidR="00377A46" w:rsidRPr="00CF39BB">
        <w:rPr>
          <w:rFonts w:hAnsi="Times New Roman" w:cs="Times New Roman"/>
        </w:rPr>
        <w:t>ffice</w:t>
      </w:r>
      <w:proofErr w:type="spellEnd"/>
      <w:r w:rsidRPr="00CF39BB">
        <w:rPr>
          <w:rFonts w:hAnsi="Times New Roman" w:cs="Times New Roman"/>
        </w:rPr>
        <w:t xml:space="preserve">-programmen </w:t>
      </w:r>
      <w:r w:rsidRPr="00CF39BB">
        <w:rPr>
          <w:rFonts w:hAnsi="Times New Roman" w:cs="Times New Roman"/>
          <w:lang w:val="da-DK"/>
        </w:rPr>
        <w:t>v</w:t>
      </w:r>
      <w:proofErr w:type="spellStart"/>
      <w:r w:rsidRPr="00CF39BB">
        <w:rPr>
          <w:rFonts w:hAnsi="Times New Roman" w:cs="Times New Roman"/>
        </w:rPr>
        <w:t>äl</w:t>
      </w:r>
      <w:proofErr w:type="spellEnd"/>
      <w:r w:rsidR="00377A46">
        <w:rPr>
          <w:rFonts w:hAnsi="Times New Roman" w:cs="Times New Roman"/>
        </w:rPr>
        <w:t xml:space="preserve"> och trivs att arbete med dessa</w:t>
      </w:r>
      <w:r w:rsidRPr="00CF39BB">
        <w:rPr>
          <w:rFonts w:hAnsi="Times New Roman" w:cs="Times New Roman"/>
        </w:rPr>
        <w:t>.</w:t>
      </w:r>
      <w:r w:rsidR="00021119" w:rsidRPr="00CF39BB">
        <w:rPr>
          <w:rFonts w:hAnsi="Times New Roman" w:cs="Times New Roman"/>
        </w:rPr>
        <w:t xml:space="preserve"> Jag har även god erfarenhet i Microsoft Windows (Windows 7, Windows 8, Windows 10) samt i Mac OS X. </w:t>
      </w:r>
      <w:r w:rsidR="00377A46">
        <w:rPr>
          <w:rFonts w:hAnsi="Times New Roman" w:cs="Times New Roman"/>
        </w:rPr>
        <w:t xml:space="preserve">Programmerings-/webbutvecklingskunskaper innefattar </w:t>
      </w:r>
      <w:r w:rsidR="00377A46" w:rsidRPr="00CF39BB">
        <w:rPr>
          <w:rFonts w:hAnsi="Times New Roman" w:cs="Times New Roman"/>
        </w:rPr>
        <w:t>HTML</w:t>
      </w:r>
      <w:r w:rsidR="00377A46">
        <w:rPr>
          <w:rFonts w:hAnsi="Times New Roman" w:cs="Times New Roman"/>
        </w:rPr>
        <w:t>, CSS, JavaScript, Java. Dessutom har jag grun</w:t>
      </w:r>
      <w:r w:rsidR="00377A46">
        <w:rPr>
          <w:rFonts w:hAnsi="Times New Roman" w:cs="Times New Roman"/>
        </w:rPr>
        <w:t>d</w:t>
      </w:r>
      <w:r w:rsidR="00377A46">
        <w:rPr>
          <w:rFonts w:hAnsi="Times New Roman" w:cs="Times New Roman"/>
        </w:rPr>
        <w:t>läggande kunskap i bildredigeringsprogram som Adobe Photoshop</w:t>
      </w:r>
      <w:r w:rsidR="00846795">
        <w:rPr>
          <w:rFonts w:hAnsi="Times New Roman" w:cs="Times New Roman"/>
        </w:rPr>
        <w:t xml:space="preserve"> och GIMP</w:t>
      </w:r>
      <w:r w:rsidR="00377A46">
        <w:rPr>
          <w:rFonts w:hAnsi="Times New Roman" w:cs="Times New Roman"/>
        </w:rPr>
        <w:t xml:space="preserve">. </w:t>
      </w:r>
    </w:p>
    <w:p w:rsidR="00021119" w:rsidRPr="00CF39BB" w:rsidRDefault="008D5AF0">
      <w:pPr>
        <w:pStyle w:val="BrdtextA"/>
        <w:widowControl w:val="0"/>
        <w:spacing w:after="240"/>
        <w:rPr>
          <w:rFonts w:eastAsia="Times Roman" w:hAnsi="Times New Roman" w:cs="Times New Roman"/>
        </w:rPr>
      </w:pPr>
      <w:r w:rsidRPr="00CF39BB">
        <w:rPr>
          <w:rFonts w:hAnsi="Times New Roman" w:cs="Times New Roman"/>
          <w:color w:val="170E0B"/>
          <w:u w:color="170E0B"/>
        </w:rPr>
        <w:t>Ö</w:t>
      </w:r>
      <w:r w:rsidRPr="00CF39BB">
        <w:rPr>
          <w:rFonts w:hAnsi="Times New Roman" w:cs="Times New Roman"/>
          <w:b/>
          <w:bCs/>
          <w:color w:val="170E0B"/>
          <w:u w:color="170E0B"/>
        </w:rPr>
        <w:t>vriga meriter</w:t>
      </w:r>
    </w:p>
    <w:p w:rsidR="00021119" w:rsidRPr="00CF39BB" w:rsidRDefault="00021119" w:rsidP="00021119">
      <w:pPr>
        <w:pStyle w:val="BrdtextA"/>
        <w:widowControl w:val="0"/>
        <w:numPr>
          <w:ilvl w:val="0"/>
          <w:numId w:val="8"/>
        </w:numPr>
        <w:spacing w:after="240"/>
        <w:rPr>
          <w:rFonts w:eastAsia="Palatino" w:hAnsi="Times New Roman" w:cs="Times New Roman"/>
        </w:rPr>
      </w:pPr>
      <w:r w:rsidRPr="00CF39BB">
        <w:rPr>
          <w:rFonts w:hAnsi="Times New Roman" w:cs="Times New Roman"/>
        </w:rPr>
        <w:t xml:space="preserve">B-körkort. </w:t>
      </w:r>
    </w:p>
    <w:p w:rsidR="00CF39BB" w:rsidRPr="00626688" w:rsidRDefault="008D5AF0" w:rsidP="00CF39BB">
      <w:pPr>
        <w:pStyle w:val="BrdtextA"/>
        <w:widowControl w:val="0"/>
        <w:numPr>
          <w:ilvl w:val="0"/>
          <w:numId w:val="8"/>
        </w:numPr>
        <w:spacing w:after="240"/>
        <w:rPr>
          <w:rFonts w:eastAsia="Palatino" w:hAnsi="Times New Roman" w:cs="Times New Roman"/>
        </w:rPr>
      </w:pPr>
      <w:r w:rsidRPr="00CF39BB">
        <w:rPr>
          <w:rFonts w:hAnsi="Times New Roman" w:cs="Times New Roman"/>
        </w:rPr>
        <w:t>Blev uttagen till Stockholms stadslag i innebandy för pojkar 15 år samt herrjunior 17 år, där jag sedan var lagkapten i båda mästerskapen. 4 SM-guld, 1 SM-silver, 1 SM-brons och andra titlar.</w:t>
      </w:r>
    </w:p>
    <w:p w:rsidR="00626688" w:rsidRPr="00CF39BB" w:rsidRDefault="00626688" w:rsidP="00CF39BB">
      <w:pPr>
        <w:pStyle w:val="BrdtextA"/>
        <w:widowControl w:val="0"/>
        <w:numPr>
          <w:ilvl w:val="0"/>
          <w:numId w:val="8"/>
        </w:numPr>
        <w:spacing w:after="240"/>
        <w:rPr>
          <w:rFonts w:eastAsia="Palatino" w:hAnsi="Times New Roman" w:cs="Times New Roman"/>
        </w:rPr>
      </w:pPr>
      <w:r>
        <w:rPr>
          <w:rFonts w:hAnsi="Times New Roman" w:cs="Times New Roman"/>
        </w:rPr>
        <w:t>Tillsammans med en grupp om fem andra studenter utvecklade vi ett plattformsspel u</w:t>
      </w:r>
      <w:r>
        <w:rPr>
          <w:rFonts w:hAnsi="Times New Roman" w:cs="Times New Roman"/>
        </w:rPr>
        <w:t>t</w:t>
      </w:r>
      <w:r>
        <w:rPr>
          <w:rFonts w:hAnsi="Times New Roman" w:cs="Times New Roman"/>
        </w:rPr>
        <w:t xml:space="preserve">vecklat för </w:t>
      </w:r>
      <w:proofErr w:type="spellStart"/>
      <w:r>
        <w:rPr>
          <w:rFonts w:hAnsi="Times New Roman" w:cs="Times New Roman"/>
        </w:rPr>
        <w:t>android</w:t>
      </w:r>
      <w:proofErr w:type="spellEnd"/>
      <w:r>
        <w:rPr>
          <w:rFonts w:hAnsi="Times New Roman" w:cs="Times New Roman"/>
        </w:rPr>
        <w:t>-enheter. Spelet heter STEELY och finns i Google Play.</w:t>
      </w:r>
    </w:p>
    <w:p w:rsidR="000465EA" w:rsidRPr="00CF39BB" w:rsidRDefault="008D5AF0" w:rsidP="00CF39BB">
      <w:pPr>
        <w:pStyle w:val="BrdtextA"/>
        <w:widowControl w:val="0"/>
        <w:spacing w:after="240"/>
        <w:rPr>
          <w:rFonts w:eastAsia="Palatino" w:hAnsi="Times New Roman" w:cs="Times New Roman"/>
        </w:rPr>
      </w:pPr>
      <w:r w:rsidRPr="00CF39BB">
        <w:rPr>
          <w:rFonts w:eastAsia="Palatino" w:hAnsi="Times New Roman" w:cs="Times New Roman"/>
          <w:b/>
          <w:bCs/>
        </w:rPr>
        <w:br/>
      </w:r>
      <w:r w:rsidRPr="00CF39BB">
        <w:rPr>
          <w:rFonts w:hAnsi="Times New Roman" w:cs="Times New Roman"/>
        </w:rPr>
        <w:t>Referenser</w:t>
      </w:r>
      <w:r w:rsidR="00CF39BB" w:rsidRPr="00CF39BB">
        <w:rPr>
          <w:rFonts w:hAnsi="Times New Roman" w:cs="Times New Roman"/>
        </w:rPr>
        <w:t>, betyg och intyg</w:t>
      </w:r>
      <w:r w:rsidRPr="00CF39BB">
        <w:rPr>
          <w:rFonts w:hAnsi="Times New Roman" w:cs="Times New Roman"/>
        </w:rPr>
        <w:t xml:space="preserve"> lämnas på begäran.</w:t>
      </w:r>
    </w:p>
    <w:p w:rsidR="000465EA" w:rsidRPr="00CF39BB" w:rsidRDefault="00DD0886">
      <w:pPr>
        <w:pStyle w:val="BrdtextA"/>
        <w:widowControl w:val="0"/>
        <w:spacing w:after="240"/>
        <w:rPr>
          <w:rFonts w:hAnsi="Times New Roman" w:cs="Times New Roman"/>
        </w:rPr>
      </w:pPr>
      <w:r>
        <w:rPr>
          <w:rFonts w:hAnsi="Times New Roman" w:cs="Times New Roman"/>
        </w:rPr>
        <w:br/>
      </w:r>
    </w:p>
    <w:sectPr w:rsidR="000465EA" w:rsidRPr="00CF39BB">
      <w:headerReference w:type="default" r:id="rId10"/>
      <w:footerReference w:type="default" r:id="rId11"/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6ED" w:rsidRDefault="003526ED">
      <w:r>
        <w:separator/>
      </w:r>
    </w:p>
  </w:endnote>
  <w:endnote w:type="continuationSeparator" w:id="0">
    <w:p w:rsidR="003526ED" w:rsidRDefault="00352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Palatino">
    <w:altName w:val="Book Antiqu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5EA" w:rsidRDefault="000465EA">
    <w:pPr>
      <w:pStyle w:val="Sidhuvudoch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6ED" w:rsidRDefault="003526ED">
      <w:r>
        <w:separator/>
      </w:r>
    </w:p>
  </w:footnote>
  <w:footnote w:type="continuationSeparator" w:id="0">
    <w:p w:rsidR="003526ED" w:rsidRDefault="003526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5EA" w:rsidRDefault="000465EA">
    <w:pPr>
      <w:pStyle w:val="Sidhuvudochsidfo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5921"/>
    <w:multiLevelType w:val="hybridMultilevel"/>
    <w:tmpl w:val="03E22E66"/>
    <w:lvl w:ilvl="0" w:tplc="D64010AA">
      <w:numFmt w:val="bullet"/>
      <w:lvlText w:val="•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D2129E"/>
    <w:multiLevelType w:val="hybridMultilevel"/>
    <w:tmpl w:val="FC5E432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6E5A45"/>
    <w:multiLevelType w:val="hybridMultilevel"/>
    <w:tmpl w:val="C0B68BA2"/>
    <w:lvl w:ilvl="0" w:tplc="D64010AA">
      <w:numFmt w:val="bullet"/>
      <w:lvlText w:val="•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96271C"/>
    <w:multiLevelType w:val="hybridMultilevel"/>
    <w:tmpl w:val="1F067BA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9625A0"/>
    <w:multiLevelType w:val="hybridMultilevel"/>
    <w:tmpl w:val="58CAC57C"/>
    <w:lvl w:ilvl="0" w:tplc="D64010AA">
      <w:numFmt w:val="bullet"/>
      <w:lvlText w:val="•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E013D1"/>
    <w:multiLevelType w:val="hybridMultilevel"/>
    <w:tmpl w:val="F00CAB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BB55C8"/>
    <w:multiLevelType w:val="hybridMultilevel"/>
    <w:tmpl w:val="4A1ED63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A161BC"/>
    <w:multiLevelType w:val="hybridMultilevel"/>
    <w:tmpl w:val="8992143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5EA"/>
    <w:rsid w:val="00021119"/>
    <w:rsid w:val="000465EA"/>
    <w:rsid w:val="00286D52"/>
    <w:rsid w:val="003526ED"/>
    <w:rsid w:val="00377A46"/>
    <w:rsid w:val="004B2CEF"/>
    <w:rsid w:val="00626688"/>
    <w:rsid w:val="00687649"/>
    <w:rsid w:val="00846795"/>
    <w:rsid w:val="008D5AF0"/>
    <w:rsid w:val="00B6715A"/>
    <w:rsid w:val="00C203F8"/>
    <w:rsid w:val="00C52867"/>
    <w:rsid w:val="00CF39BB"/>
    <w:rsid w:val="00DD0886"/>
    <w:rsid w:val="00E4335E"/>
    <w:rsid w:val="00EE2F3A"/>
    <w:rsid w:val="00F1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rdtextA">
    <w:name w:val="Brödtext A"/>
    <w:rPr>
      <w:rFonts w:hAnsi="Arial Unicode MS"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rdtextA">
    <w:name w:val="Brödtext A"/>
    <w:rPr>
      <w:rFonts w:hAnsi="Arial Unicode MS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E883B-EE0E-4C5D-BDBC-18C95F003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BFDA4E29</Template>
  <TotalTime>3</TotalTime>
  <Pages>2</Pages>
  <Words>475</Words>
  <Characters>2521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Kungliga Tekniska Högskolan</Company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 Lehti</dc:creator>
  <cp:lastModifiedBy>Emil Lehti</cp:lastModifiedBy>
  <cp:revision>5</cp:revision>
  <dcterms:created xsi:type="dcterms:W3CDTF">2016-05-10T12:40:00Z</dcterms:created>
  <dcterms:modified xsi:type="dcterms:W3CDTF">2016-05-10T12:57:00Z</dcterms:modified>
</cp:coreProperties>
</file>