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template.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2A6659" w14:textId="77777777" w:rsidR="00294ADC" w:rsidRDefault="00294ADC">
      <w:pPr>
        <w:rPr>
          <w:b/>
          <w:sz w:val="24"/>
        </w:rPr>
      </w:pPr>
      <w:bookmarkStart w:id="0" w:name="_GoBack"/>
      <w:bookmarkEnd w:id="0"/>
      <w:r w:rsidRPr="00C4261C">
        <w:rPr>
          <w:noProof/>
          <w:lang w:val="sv-SE" w:eastAsia="sv-SE"/>
        </w:rPr>
        <w:drawing>
          <wp:inline distT="0" distB="0" distL="0" distR="0" wp14:anchorId="6357F4C8" wp14:editId="4056881B">
            <wp:extent cx="954000" cy="954000"/>
            <wp:effectExtent l="0" t="0" r="0" b="0"/>
            <wp:docPr id="3"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TH_Logga1_Org.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54000" cy="954000"/>
                    </a:xfrm>
                    <a:prstGeom prst="rect">
                      <a:avLst/>
                    </a:prstGeom>
                  </pic:spPr>
                </pic:pic>
              </a:graphicData>
            </a:graphic>
          </wp:inline>
        </w:drawing>
      </w:r>
    </w:p>
    <w:p w14:paraId="5975E022" w14:textId="77777777" w:rsidR="007A426D" w:rsidRPr="003E08F8" w:rsidRDefault="60186332">
      <w:pPr>
        <w:rPr>
          <w:rFonts w:ascii="Arial" w:hAnsi="Arial" w:cs="Arial"/>
          <w:b/>
          <w:sz w:val="24"/>
          <w:lang w:val="sv-SE"/>
        </w:rPr>
      </w:pPr>
      <w:r w:rsidRPr="60186332">
        <w:rPr>
          <w:rFonts w:ascii="Arial" w:hAnsi="Arial" w:cs="Arial"/>
          <w:b/>
          <w:bCs/>
          <w:sz w:val="24"/>
          <w:szCs w:val="24"/>
          <w:lang w:val="sv-SE"/>
        </w:rPr>
        <w:t>Kursvalsformulär, preliminärt</w:t>
      </w:r>
    </w:p>
    <w:p w14:paraId="05EBADC9" w14:textId="4995F397" w:rsidR="60186332" w:rsidRDefault="1D23488C" w:rsidP="1D23488C">
      <w:pPr>
        <w:rPr>
          <w:rFonts w:ascii="Georgia" w:eastAsia="Georgia" w:hAnsi="Georgia" w:cs="Georgia"/>
          <w:b/>
          <w:bCs/>
          <w:color w:val="222222"/>
          <w:lang w:val="sv-SE"/>
        </w:rPr>
      </w:pPr>
      <w:r w:rsidRPr="1D23488C">
        <w:rPr>
          <w:rFonts w:ascii="Georgia" w:eastAsia="Georgia" w:hAnsi="Georgia" w:cs="Georgia"/>
          <w:b/>
          <w:bCs/>
          <w:color w:val="222222"/>
          <w:lang w:val="sv-SE"/>
        </w:rPr>
        <w:t>Detta kursvalsformulär är en obligatorisk del av din planering inför en ansökan om utbytesstudier via KTH.</w:t>
      </w:r>
    </w:p>
    <w:p w14:paraId="46C4A38E" w14:textId="77777777" w:rsidR="007B35CC" w:rsidRPr="003E08F8" w:rsidRDefault="007A426D" w:rsidP="00703BF7">
      <w:pPr>
        <w:pStyle w:val="Oformateradtext"/>
        <w:rPr>
          <w:rFonts w:ascii="Georgia" w:hAnsi="Georgia" w:cs="Arial"/>
          <w:color w:val="111111"/>
          <w:szCs w:val="22"/>
          <w:shd w:val="clear" w:color="auto" w:fill="FFFFFF"/>
        </w:rPr>
      </w:pPr>
      <w:r w:rsidRPr="003E08F8">
        <w:rPr>
          <w:rFonts w:ascii="Georgia" w:hAnsi="Georgia"/>
          <w:szCs w:val="22"/>
        </w:rPr>
        <w:t>F</w:t>
      </w:r>
      <w:r w:rsidR="003E08F8" w:rsidRPr="003E08F8">
        <w:rPr>
          <w:rFonts w:ascii="Georgia" w:hAnsi="Georgia"/>
          <w:szCs w:val="22"/>
        </w:rPr>
        <w:t xml:space="preserve">ör varje universitet som du vill ansöka till, </w:t>
      </w:r>
      <w:r w:rsidR="003E08F8">
        <w:rPr>
          <w:rFonts w:ascii="Georgia" w:hAnsi="Georgia"/>
          <w:szCs w:val="22"/>
        </w:rPr>
        <w:t xml:space="preserve">ska du välja kurser som är relevanta för det program du följer vid KTH. </w:t>
      </w:r>
      <w:r w:rsidR="003E08F8" w:rsidRPr="003E08F8">
        <w:rPr>
          <w:rFonts w:ascii="Georgia" w:hAnsi="Georgia"/>
          <w:szCs w:val="22"/>
        </w:rPr>
        <w:t xml:space="preserve">Om du anger t.ex. fyra olika universitet, ska du göra </w:t>
      </w:r>
      <w:proofErr w:type="spellStart"/>
      <w:r w:rsidR="003E08F8" w:rsidRPr="003E08F8">
        <w:rPr>
          <w:rFonts w:ascii="Georgia" w:hAnsi="Georgia"/>
          <w:szCs w:val="22"/>
        </w:rPr>
        <w:t>kursval</w:t>
      </w:r>
      <w:proofErr w:type="spellEnd"/>
      <w:r w:rsidR="003E08F8" w:rsidRPr="003E08F8">
        <w:rPr>
          <w:rFonts w:ascii="Georgia" w:hAnsi="Georgia"/>
          <w:szCs w:val="22"/>
        </w:rPr>
        <w:t xml:space="preserve"> för all</w:t>
      </w:r>
      <w:r w:rsidR="004A2274">
        <w:rPr>
          <w:rFonts w:ascii="Georgia" w:hAnsi="Georgia"/>
          <w:szCs w:val="22"/>
        </w:rPr>
        <w:t>a</w:t>
      </w:r>
      <w:r w:rsidR="003E08F8" w:rsidRPr="003E08F8">
        <w:rPr>
          <w:rFonts w:ascii="Georgia" w:hAnsi="Georgia"/>
          <w:szCs w:val="22"/>
        </w:rPr>
        <w:t xml:space="preserve"> de fyra </w:t>
      </w:r>
      <w:r w:rsidR="003E08F8">
        <w:rPr>
          <w:rFonts w:ascii="Georgia" w:hAnsi="Georgia"/>
          <w:szCs w:val="22"/>
        </w:rPr>
        <w:t>(</w:t>
      </w:r>
      <w:r w:rsidR="003E08F8" w:rsidRPr="003E08F8">
        <w:rPr>
          <w:rFonts w:ascii="Georgia" w:hAnsi="Georgia"/>
          <w:szCs w:val="22"/>
        </w:rPr>
        <w:t xml:space="preserve">angivna) </w:t>
      </w:r>
      <w:r w:rsidR="007B35CC" w:rsidRPr="003E08F8">
        <w:rPr>
          <w:rFonts w:ascii="Georgia" w:hAnsi="Georgia" w:cs="Arial"/>
          <w:color w:val="111111"/>
          <w:szCs w:val="22"/>
          <w:shd w:val="clear" w:color="auto" w:fill="FFFFFF"/>
        </w:rPr>
        <w:t>universite</w:t>
      </w:r>
      <w:r w:rsidR="003E08F8" w:rsidRPr="003E08F8">
        <w:rPr>
          <w:rFonts w:ascii="Georgia" w:hAnsi="Georgia" w:cs="Arial"/>
          <w:color w:val="111111"/>
          <w:szCs w:val="22"/>
          <w:shd w:val="clear" w:color="auto" w:fill="FFFFFF"/>
        </w:rPr>
        <w:t>ten</w:t>
      </w:r>
      <w:r w:rsidR="007B35CC" w:rsidRPr="003E08F8">
        <w:rPr>
          <w:rFonts w:ascii="Georgia" w:hAnsi="Georgia" w:cs="Arial"/>
          <w:color w:val="111111"/>
          <w:szCs w:val="22"/>
          <w:shd w:val="clear" w:color="auto" w:fill="FFFFFF"/>
        </w:rPr>
        <w:t xml:space="preserve">. </w:t>
      </w:r>
    </w:p>
    <w:p w14:paraId="0A37501D" w14:textId="77777777" w:rsidR="00703BF7" w:rsidRPr="003E08F8" w:rsidRDefault="00703BF7" w:rsidP="00703BF7">
      <w:pPr>
        <w:pStyle w:val="Oformateradtext"/>
        <w:rPr>
          <w:rFonts w:ascii="Georgia" w:hAnsi="Georgia"/>
          <w:szCs w:val="22"/>
        </w:rPr>
      </w:pPr>
    </w:p>
    <w:p w14:paraId="344E6A6C" w14:textId="77777777" w:rsidR="003E08F8" w:rsidRDefault="003E08F8" w:rsidP="00150E9E">
      <w:pPr>
        <w:rPr>
          <w:rFonts w:ascii="Georgia" w:hAnsi="Georgia" w:cs="Arial"/>
          <w:color w:val="111111"/>
          <w:shd w:val="clear" w:color="auto" w:fill="FFFFFF"/>
          <w:lang w:val="sv-SE"/>
        </w:rPr>
      </w:pPr>
      <w:proofErr w:type="spellStart"/>
      <w:r>
        <w:rPr>
          <w:rFonts w:ascii="Georgia" w:hAnsi="Georgia" w:cs="Arial"/>
          <w:color w:val="111111"/>
          <w:shd w:val="clear" w:color="auto" w:fill="FFFFFF"/>
          <w:lang w:val="sv-SE"/>
        </w:rPr>
        <w:t>Kursvalen</w:t>
      </w:r>
      <w:proofErr w:type="spellEnd"/>
      <w:r>
        <w:rPr>
          <w:rFonts w:ascii="Georgia" w:hAnsi="Georgia" w:cs="Arial"/>
          <w:color w:val="111111"/>
          <w:shd w:val="clear" w:color="auto" w:fill="FFFFFF"/>
          <w:lang w:val="sv-SE"/>
        </w:rPr>
        <w:t xml:space="preserve"> är i detta läge endast preliminära. När du har blivit tilldelad en plats till ett specifikt universitet, kommer du </w:t>
      </w:r>
      <w:r w:rsidR="003A067C">
        <w:rPr>
          <w:rFonts w:ascii="Georgia" w:hAnsi="Georgia" w:cs="Arial"/>
          <w:color w:val="111111"/>
          <w:shd w:val="clear" w:color="auto" w:fill="FFFFFF"/>
          <w:lang w:val="sv-SE"/>
        </w:rPr>
        <w:t xml:space="preserve">senare behöva </w:t>
      </w:r>
      <w:r>
        <w:rPr>
          <w:rFonts w:ascii="Georgia" w:hAnsi="Georgia" w:cs="Arial"/>
          <w:color w:val="111111"/>
          <w:shd w:val="clear" w:color="auto" w:fill="FFFFFF"/>
          <w:lang w:val="sv-SE"/>
        </w:rPr>
        <w:t>göra en mer formell studieplan, vilket är en del av det universitetets ansökningsprocess.</w:t>
      </w:r>
    </w:p>
    <w:p w14:paraId="6773529A" w14:textId="77777777" w:rsidR="002A32C3" w:rsidRDefault="003E08F8" w:rsidP="00150E9E">
      <w:pPr>
        <w:pStyle w:val="Default"/>
        <w:rPr>
          <w:rFonts w:cs="Arial"/>
          <w:color w:val="111111"/>
          <w:sz w:val="22"/>
          <w:szCs w:val="22"/>
          <w:shd w:val="clear" w:color="auto" w:fill="FFFFFF"/>
        </w:rPr>
      </w:pPr>
      <w:r w:rsidRPr="003E08F8">
        <w:rPr>
          <w:rFonts w:cs="Arial"/>
          <w:color w:val="111111"/>
          <w:sz w:val="22"/>
          <w:szCs w:val="22"/>
          <w:shd w:val="clear" w:color="auto" w:fill="FFFFFF"/>
        </w:rPr>
        <w:t xml:space="preserve">För att kunna hitta kurser, besök varje universitets hemsida, som finns </w:t>
      </w:r>
      <w:r>
        <w:rPr>
          <w:rFonts w:cs="Arial"/>
          <w:color w:val="111111"/>
          <w:sz w:val="22"/>
          <w:szCs w:val="22"/>
          <w:shd w:val="clear" w:color="auto" w:fill="FFFFFF"/>
        </w:rPr>
        <w:t xml:space="preserve">listade </w:t>
      </w:r>
      <w:r w:rsidRPr="003E08F8">
        <w:rPr>
          <w:rFonts w:cs="Arial"/>
          <w:color w:val="111111"/>
          <w:sz w:val="22"/>
          <w:szCs w:val="22"/>
          <w:shd w:val="clear" w:color="auto" w:fill="FFFFFF"/>
        </w:rPr>
        <w:t xml:space="preserve">på </w:t>
      </w:r>
      <w:proofErr w:type="spellStart"/>
      <w:r w:rsidR="00150E9E" w:rsidRPr="003E08F8">
        <w:rPr>
          <w:rFonts w:cs="Arial"/>
          <w:color w:val="111111"/>
          <w:sz w:val="22"/>
          <w:szCs w:val="22"/>
          <w:shd w:val="clear" w:color="auto" w:fill="FFFFFF"/>
        </w:rPr>
        <w:t>KTH</w:t>
      </w:r>
      <w:r w:rsidRPr="003E08F8">
        <w:rPr>
          <w:rFonts w:cs="Arial"/>
          <w:color w:val="111111"/>
          <w:sz w:val="22"/>
          <w:szCs w:val="22"/>
          <w:shd w:val="clear" w:color="auto" w:fill="FFFFFF"/>
        </w:rPr>
        <w:t>’s</w:t>
      </w:r>
      <w:proofErr w:type="spellEnd"/>
      <w:r w:rsidR="00150E9E" w:rsidRPr="003E08F8">
        <w:rPr>
          <w:rFonts w:cs="Arial"/>
          <w:color w:val="111111"/>
          <w:sz w:val="22"/>
          <w:szCs w:val="22"/>
          <w:shd w:val="clear" w:color="auto" w:fill="FFFFFF"/>
        </w:rPr>
        <w:t xml:space="preserve"> </w:t>
      </w:r>
    </w:p>
    <w:p w14:paraId="12978613" w14:textId="77777777" w:rsidR="00150E9E" w:rsidRPr="003E08F8" w:rsidRDefault="002A32C3" w:rsidP="00150E9E">
      <w:pPr>
        <w:pStyle w:val="Default"/>
        <w:rPr>
          <w:rFonts w:cs="Arial"/>
          <w:color w:val="111111"/>
          <w:sz w:val="22"/>
          <w:szCs w:val="22"/>
          <w:shd w:val="clear" w:color="auto" w:fill="FFFFFF"/>
        </w:rPr>
      </w:pPr>
      <w:r>
        <w:rPr>
          <w:rFonts w:cs="Arial"/>
          <w:color w:val="111111"/>
          <w:sz w:val="22"/>
          <w:szCs w:val="22"/>
          <w:shd w:val="clear" w:color="auto" w:fill="FFFFFF"/>
        </w:rPr>
        <w:t>w</w:t>
      </w:r>
      <w:r w:rsidR="003E08F8">
        <w:rPr>
          <w:rFonts w:cs="Arial"/>
          <w:color w:val="111111"/>
          <w:sz w:val="22"/>
          <w:szCs w:val="22"/>
          <w:shd w:val="clear" w:color="auto" w:fill="FFFFFF"/>
        </w:rPr>
        <w:t>ebbsida</w:t>
      </w:r>
      <w:r>
        <w:rPr>
          <w:rFonts w:cs="Arial"/>
          <w:color w:val="111111"/>
          <w:sz w:val="22"/>
          <w:szCs w:val="22"/>
          <w:shd w:val="clear" w:color="auto" w:fill="FFFFFF"/>
        </w:rPr>
        <w:t xml:space="preserve"> </w:t>
      </w:r>
      <w:hyperlink r:id="rId6" w:history="1">
        <w:r>
          <w:rPr>
            <w:rStyle w:val="Hyperlnk"/>
          </w:rPr>
          <w:t>Utbytesuniversitet | KTH</w:t>
        </w:r>
      </w:hyperlink>
    </w:p>
    <w:p w14:paraId="5DAB6C7B" w14:textId="77777777" w:rsidR="00150E9E" w:rsidRPr="003E08F8" w:rsidRDefault="00150E9E" w:rsidP="00150E9E">
      <w:pPr>
        <w:pStyle w:val="Default"/>
        <w:rPr>
          <w:rFonts w:cs="Arial"/>
          <w:color w:val="111111"/>
          <w:sz w:val="22"/>
          <w:szCs w:val="22"/>
          <w:shd w:val="clear" w:color="auto" w:fill="FFFFFF"/>
        </w:rPr>
      </w:pPr>
    </w:p>
    <w:p w14:paraId="4CFCF53F" w14:textId="77777777" w:rsidR="003A4F0A" w:rsidRPr="003A4F0A" w:rsidRDefault="003A4F0A">
      <w:pPr>
        <w:rPr>
          <w:rFonts w:ascii="Georgia" w:hAnsi="Georgia" w:cs="Arial"/>
          <w:color w:val="111111"/>
          <w:shd w:val="clear" w:color="auto" w:fill="FFFFFF"/>
          <w:lang w:val="sv-SE"/>
        </w:rPr>
      </w:pPr>
      <w:r w:rsidRPr="003A4F0A">
        <w:rPr>
          <w:rFonts w:ascii="Georgia" w:hAnsi="Georgia" w:cs="Arial"/>
          <w:color w:val="111111"/>
          <w:shd w:val="clear" w:color="auto" w:fill="FFFFFF"/>
          <w:lang w:val="sv-SE"/>
        </w:rPr>
        <w:t xml:space="preserve">Huvudsaklig informationskanal är respektive universitets egen </w:t>
      </w:r>
      <w:r>
        <w:rPr>
          <w:rFonts w:ascii="Georgia" w:hAnsi="Georgia" w:cs="Arial"/>
          <w:color w:val="111111"/>
          <w:shd w:val="clear" w:color="auto" w:fill="FFFFFF"/>
          <w:lang w:val="sv-SE"/>
        </w:rPr>
        <w:t>hemsida</w:t>
      </w:r>
      <w:r w:rsidRPr="003A4F0A">
        <w:rPr>
          <w:rFonts w:ascii="Georgia" w:hAnsi="Georgia" w:cs="Arial"/>
          <w:color w:val="111111"/>
          <w:shd w:val="clear" w:color="auto" w:fill="FFFFFF"/>
          <w:lang w:val="sv-SE"/>
        </w:rPr>
        <w:t xml:space="preserve"> </w:t>
      </w:r>
      <w:r>
        <w:rPr>
          <w:rFonts w:ascii="Georgia" w:hAnsi="Georgia" w:cs="Arial"/>
          <w:color w:val="111111"/>
          <w:shd w:val="clear" w:color="auto" w:fill="FFFFFF"/>
          <w:lang w:val="sv-SE"/>
        </w:rPr>
        <w:t xml:space="preserve">med information om </w:t>
      </w:r>
      <w:r w:rsidRPr="003A4F0A">
        <w:rPr>
          <w:rFonts w:ascii="Georgia" w:hAnsi="Georgia" w:cs="Arial"/>
          <w:color w:val="111111"/>
          <w:shd w:val="clear" w:color="auto" w:fill="FFFFFF"/>
          <w:lang w:val="sv-SE"/>
        </w:rPr>
        <w:t>kurs</w:t>
      </w:r>
      <w:r>
        <w:rPr>
          <w:rFonts w:ascii="Georgia" w:hAnsi="Georgia" w:cs="Arial"/>
          <w:color w:val="111111"/>
          <w:shd w:val="clear" w:color="auto" w:fill="FFFFFF"/>
          <w:lang w:val="sv-SE"/>
        </w:rPr>
        <w:t>mängd</w:t>
      </w:r>
      <w:r w:rsidRPr="003A4F0A">
        <w:rPr>
          <w:rFonts w:ascii="Georgia" w:hAnsi="Georgia" w:cs="Arial"/>
          <w:color w:val="111111"/>
          <w:shd w:val="clear" w:color="auto" w:fill="FFFFFF"/>
          <w:lang w:val="sv-SE"/>
        </w:rPr>
        <w:t xml:space="preserve">, </w:t>
      </w:r>
      <w:r>
        <w:rPr>
          <w:rFonts w:ascii="Georgia" w:hAnsi="Georgia" w:cs="Arial"/>
          <w:color w:val="111111"/>
          <w:shd w:val="clear" w:color="auto" w:fill="FFFFFF"/>
          <w:lang w:val="sv-SE"/>
        </w:rPr>
        <w:t xml:space="preserve">studienivå, poäng etc. Andra informationskällor om kurser är de reseberättelser som tidigare utbytesstudenter har skrivit och som kan hittas på respektive universitets informationssida på KTH-webben ovan. </w:t>
      </w:r>
    </w:p>
    <w:p w14:paraId="3DFC9785" w14:textId="77777777" w:rsidR="004A2274" w:rsidRPr="004A2274" w:rsidRDefault="7F38E42A" w:rsidP="7F38E42A">
      <w:pPr>
        <w:rPr>
          <w:rFonts w:ascii="Georgia" w:hAnsi="Georgia"/>
          <w:color w:val="4BACC6" w:themeColor="accent5"/>
          <w:lang w:val="sv-SE"/>
        </w:rPr>
      </w:pPr>
      <w:r w:rsidRPr="7F38E42A">
        <w:rPr>
          <w:rFonts w:ascii="Georgia" w:hAnsi="Georgia"/>
          <w:lang w:val="sv-SE"/>
        </w:rPr>
        <w:t xml:space="preserve">Gör ett </w:t>
      </w:r>
      <w:proofErr w:type="spellStart"/>
      <w:r w:rsidRPr="7F38E42A">
        <w:rPr>
          <w:rFonts w:ascii="Georgia" w:hAnsi="Georgia"/>
          <w:lang w:val="sv-SE"/>
        </w:rPr>
        <w:t>kursval</w:t>
      </w:r>
      <w:proofErr w:type="spellEnd"/>
      <w:r w:rsidRPr="7F38E42A">
        <w:rPr>
          <w:rFonts w:ascii="Georgia" w:hAnsi="Georgia"/>
          <w:lang w:val="sv-SE"/>
        </w:rPr>
        <w:t xml:space="preserve"> som stämmer med det </w:t>
      </w:r>
      <w:proofErr w:type="spellStart"/>
      <w:r w:rsidRPr="7F38E42A">
        <w:rPr>
          <w:rFonts w:ascii="Georgia" w:hAnsi="Georgia"/>
          <w:lang w:val="sv-SE"/>
        </w:rPr>
        <w:t>masterprogram</w:t>
      </w:r>
      <w:proofErr w:type="spellEnd"/>
      <w:r w:rsidRPr="7F38E42A">
        <w:rPr>
          <w:rFonts w:ascii="Georgia" w:hAnsi="Georgia"/>
          <w:lang w:val="sv-SE"/>
        </w:rPr>
        <w:t xml:space="preserve"> och spår som du mest sannolikt kommer att välja vid KTH. Vi rekommenderar att du kontrollerar att det finns kurser också inom andra </w:t>
      </w:r>
      <w:proofErr w:type="spellStart"/>
      <w:r w:rsidRPr="7F38E42A">
        <w:rPr>
          <w:rFonts w:ascii="Georgia" w:hAnsi="Georgia"/>
          <w:lang w:val="sv-SE"/>
        </w:rPr>
        <w:t>masterprogram</w:t>
      </w:r>
      <w:proofErr w:type="spellEnd"/>
      <w:r w:rsidRPr="7F38E42A">
        <w:rPr>
          <w:rFonts w:ascii="Georgia" w:hAnsi="Georgia"/>
          <w:lang w:val="sv-SE"/>
        </w:rPr>
        <w:t>.</w:t>
      </w:r>
    </w:p>
    <w:p w14:paraId="68BD61DB" w14:textId="77777777" w:rsidR="00CA42D5" w:rsidRDefault="7F38E42A" w:rsidP="7F38E42A">
      <w:pPr>
        <w:rPr>
          <w:rFonts w:ascii="Georgia" w:hAnsi="Georgia"/>
          <w:color w:val="4BACC6" w:themeColor="accent5"/>
          <w:lang w:val="sv-SE"/>
        </w:rPr>
      </w:pPr>
      <w:r w:rsidRPr="7F38E42A">
        <w:rPr>
          <w:rFonts w:ascii="Georgia" w:hAnsi="Georgia"/>
          <w:lang w:val="sv-SE"/>
        </w:rPr>
        <w:t xml:space="preserve">Tänk på att inte alla värduniversitet kan erbjuda kurser som passar just det </w:t>
      </w:r>
      <w:proofErr w:type="spellStart"/>
      <w:r w:rsidRPr="7F38E42A">
        <w:rPr>
          <w:rFonts w:ascii="Georgia" w:hAnsi="Georgia"/>
          <w:lang w:val="sv-SE"/>
        </w:rPr>
        <w:t>masterprogram</w:t>
      </w:r>
      <w:proofErr w:type="spellEnd"/>
      <w:r w:rsidRPr="7F38E42A">
        <w:rPr>
          <w:rFonts w:ascii="Georgia" w:hAnsi="Georgia"/>
          <w:lang w:val="sv-SE"/>
        </w:rPr>
        <w:t xml:space="preserve">/spår som du väljer vid KTH. Läs därför noggrant igenom KTH-programmets utbildningsplan för att se vilka ramar som ges under den tidsperiod som du tänkt studera utomlands: </w:t>
      </w:r>
      <w:hyperlink r:id="rId7" w:history="1">
        <w:r w:rsidRPr="7F38E42A">
          <w:rPr>
            <w:rStyle w:val="Hyperlnk"/>
            <w:rFonts w:ascii="Georgia" w:hAnsi="Georgia"/>
            <w:lang w:val="sv-SE"/>
          </w:rPr>
          <w:t>Kurser inom program | KTH</w:t>
        </w:r>
      </w:hyperlink>
      <w:r w:rsidRPr="7F38E42A">
        <w:rPr>
          <w:rFonts w:ascii="Georgia" w:hAnsi="Georgia"/>
          <w:lang w:val="sv-SE"/>
        </w:rPr>
        <w:t xml:space="preserve"> </w:t>
      </w:r>
    </w:p>
    <w:p w14:paraId="21BEF105" w14:textId="77777777" w:rsidR="00BB3AED" w:rsidRDefault="7F38E42A" w:rsidP="7F38E42A">
      <w:pPr>
        <w:rPr>
          <w:rFonts w:ascii="Georgia" w:hAnsi="Georgia"/>
          <w:color w:val="4BACC6" w:themeColor="accent5"/>
          <w:lang w:val="sv-SE"/>
        </w:rPr>
      </w:pPr>
      <w:r w:rsidRPr="7F38E42A">
        <w:rPr>
          <w:rFonts w:ascii="Georgia" w:hAnsi="Georgia"/>
          <w:lang w:val="sv-SE"/>
        </w:rPr>
        <w:t>Ange i formuläret nedan om du väljer en valfri kurs. En valfri kurs kan inte tillgodoräknas om den motsvarar en kurs som du t.ex. redan har följt/tagit vid KTH.</w:t>
      </w:r>
    </w:p>
    <w:p w14:paraId="269FD038" w14:textId="2576DA88" w:rsidR="00925FD1" w:rsidRPr="00925FD1" w:rsidRDefault="7F38E42A" w:rsidP="7F38E42A">
      <w:pPr>
        <w:rPr>
          <w:rFonts w:ascii="Georgia" w:hAnsi="Georgia"/>
          <w:color w:val="4BACC6" w:themeColor="accent5"/>
          <w:lang w:val="sv-SE"/>
        </w:rPr>
      </w:pPr>
      <w:r w:rsidRPr="7F38E42A">
        <w:rPr>
          <w:rFonts w:ascii="Georgia" w:hAnsi="Georgia"/>
          <w:lang w:val="sv-SE"/>
        </w:rPr>
        <w:t xml:space="preserve">Om du inte kan välja tillräckligt många kurser att få tillgodoräknade inom ditt KTH-program, </w:t>
      </w:r>
      <w:proofErr w:type="gramStart"/>
      <w:r w:rsidRPr="7F38E42A">
        <w:rPr>
          <w:rFonts w:ascii="Georgia" w:hAnsi="Georgia"/>
          <w:lang w:val="sv-SE"/>
        </w:rPr>
        <w:t>riskerar du att inte kunna avsluta ditt program inom utsatt utbildningstid.</w:t>
      </w:r>
      <w:proofErr w:type="gramEnd"/>
    </w:p>
    <w:p w14:paraId="46BC41F3" w14:textId="47E57353" w:rsidR="00925FD1" w:rsidRPr="00925FD1" w:rsidRDefault="7F38E42A" w:rsidP="7F38E42A">
      <w:pPr>
        <w:rPr>
          <w:rFonts w:ascii="Georgia" w:hAnsi="Georgia"/>
          <w:color w:val="4BACC6" w:themeColor="accent5"/>
          <w:lang w:val="sv-SE"/>
        </w:rPr>
      </w:pPr>
      <w:r w:rsidRPr="7F38E42A">
        <w:rPr>
          <w:rFonts w:ascii="Georgia" w:hAnsi="Georgia"/>
          <w:lang w:val="sv-SE"/>
        </w:rPr>
        <w:t xml:space="preserve">Följaktligen är det eftersträvansvärt att överväga olika universitetsalternativ och välja ett universitet som bäst passar din utbildning vid KTH. Det finns alltid alternativ, med avseende på studiedestination och utbytesform. </w:t>
      </w:r>
    </w:p>
    <w:p w14:paraId="2BE44774" w14:textId="77777777" w:rsidR="00925FD1" w:rsidRDefault="7F38E42A" w:rsidP="7F38E42A">
      <w:pPr>
        <w:rPr>
          <w:rFonts w:ascii="Georgia" w:hAnsi="Georgia"/>
          <w:color w:val="4BACC6" w:themeColor="accent5"/>
          <w:lang w:val="sv-SE"/>
        </w:rPr>
      </w:pPr>
      <w:r w:rsidRPr="7F38E42A">
        <w:rPr>
          <w:rFonts w:ascii="Georgia" w:hAnsi="Georgia"/>
          <w:lang w:val="sv-SE"/>
        </w:rPr>
        <w:t xml:space="preserve">Du ska lista kurser motsvarande heltidsstudier vid värduniversiteten, </w:t>
      </w:r>
      <w:proofErr w:type="gramStart"/>
      <w:r w:rsidRPr="7F38E42A">
        <w:rPr>
          <w:rFonts w:ascii="Georgia" w:hAnsi="Georgia"/>
          <w:lang w:val="sv-SE"/>
        </w:rPr>
        <w:t>dvs</w:t>
      </w:r>
      <w:proofErr w:type="gramEnd"/>
      <w:r w:rsidRPr="7F38E42A">
        <w:rPr>
          <w:rFonts w:ascii="Georgia" w:hAnsi="Georgia"/>
          <w:lang w:val="sv-SE"/>
        </w:rPr>
        <w:t xml:space="preserve"> 30 </w:t>
      </w:r>
      <w:proofErr w:type="spellStart"/>
      <w:r w:rsidRPr="7F38E42A">
        <w:rPr>
          <w:rFonts w:ascii="Georgia" w:hAnsi="Georgia"/>
          <w:lang w:val="sv-SE"/>
        </w:rPr>
        <w:t>hp</w:t>
      </w:r>
      <w:proofErr w:type="spellEnd"/>
      <w:r w:rsidRPr="7F38E42A">
        <w:rPr>
          <w:rFonts w:ascii="Georgia" w:hAnsi="Georgia"/>
          <w:lang w:val="sv-SE"/>
        </w:rPr>
        <w:t>/termin.</w:t>
      </w:r>
    </w:p>
    <w:p w14:paraId="16CBD5BA" w14:textId="77777777" w:rsidR="00B164CA" w:rsidRPr="00925FD1" w:rsidRDefault="7F38E42A" w:rsidP="7F38E42A">
      <w:pPr>
        <w:pStyle w:val="Default"/>
        <w:rPr>
          <w:color w:val="4BACC6" w:themeColor="accent5"/>
          <w:sz w:val="22"/>
          <w:szCs w:val="22"/>
        </w:rPr>
      </w:pPr>
      <w:r w:rsidRPr="7F38E42A">
        <w:rPr>
          <w:color w:val="auto"/>
          <w:sz w:val="22"/>
          <w:szCs w:val="22"/>
        </w:rPr>
        <w:t>Om du ansöker till olika terminer, ska du vara säker på att alla angivna terminsalternativ är möjliga för dig att genomföra utbytesstudier under. Terminstider kan krocka eller så kanske kurser inte passar att följa i viss tid eller ordning.</w:t>
      </w:r>
    </w:p>
    <w:p w14:paraId="02EB378F" w14:textId="77777777" w:rsidR="00703BF7" w:rsidRPr="003A067C" w:rsidRDefault="00703BF7" w:rsidP="00134A1D">
      <w:pPr>
        <w:rPr>
          <w:rFonts w:ascii="Georgia" w:hAnsi="Georgia" w:cs="Arial"/>
          <w:b/>
          <w:color w:val="4BACC6" w:themeColor="accent5"/>
          <w:sz w:val="20"/>
          <w:szCs w:val="20"/>
          <w:shd w:val="clear" w:color="auto" w:fill="FFFFFF"/>
          <w:lang w:val="sv-SE"/>
        </w:rPr>
      </w:pPr>
    </w:p>
    <w:p w14:paraId="51EAE612" w14:textId="77777777" w:rsidR="00134A1D" w:rsidRPr="005224D2" w:rsidRDefault="00134A1D" w:rsidP="00134A1D">
      <w:pPr>
        <w:rPr>
          <w:rFonts w:ascii="Georgia" w:hAnsi="Georgia"/>
          <w:b/>
          <w:lang w:val="sv-SE"/>
        </w:rPr>
      </w:pPr>
      <w:r w:rsidRPr="005224D2">
        <w:rPr>
          <w:rFonts w:ascii="Georgia" w:hAnsi="Georgia"/>
          <w:b/>
          <w:lang w:val="sv-SE"/>
        </w:rPr>
        <w:lastRenderedPageBreak/>
        <w:t>M</w:t>
      </w:r>
      <w:r w:rsidR="003A4F0A" w:rsidRPr="005224D2">
        <w:rPr>
          <w:rFonts w:ascii="Georgia" w:hAnsi="Georgia"/>
          <w:b/>
          <w:lang w:val="sv-SE"/>
        </w:rPr>
        <w:t>itt namn</w:t>
      </w:r>
      <w:r w:rsidRPr="005224D2">
        <w:rPr>
          <w:rFonts w:ascii="Georgia" w:hAnsi="Georgia"/>
          <w:b/>
          <w:lang w:val="sv-SE"/>
        </w:rPr>
        <w:t xml:space="preserve">: </w:t>
      </w:r>
      <w:sdt>
        <w:sdtPr>
          <w:rPr>
            <w:rFonts w:ascii="Georgia" w:hAnsi="Georgia"/>
            <w:b/>
            <w:lang w:val="sv-SE"/>
          </w:rPr>
          <w:id w:val="1648708824"/>
          <w:placeholder>
            <w:docPart w:val="ADE3C62641BD46129BA8356AEFC21826"/>
          </w:placeholder>
          <w:text/>
        </w:sdtPr>
        <w:sdtEndPr/>
        <w:sdtContent>
          <w:r w:rsidR="004B3D97" w:rsidRPr="005224D2">
            <w:rPr>
              <w:rFonts w:ascii="Georgia" w:hAnsi="Georgia"/>
              <w:b/>
              <w:lang w:val="sv-SE"/>
            </w:rPr>
            <w:t>NN</w:t>
          </w:r>
        </w:sdtContent>
      </w:sdt>
    </w:p>
    <w:p w14:paraId="0C0F30FF" w14:textId="77777777" w:rsidR="00502D9B" w:rsidRPr="005224D2" w:rsidRDefault="003A4F0A" w:rsidP="00502D9B">
      <w:pPr>
        <w:rPr>
          <w:rFonts w:ascii="Georgia" w:hAnsi="Georgia"/>
          <w:b/>
          <w:lang w:val="sv-SE"/>
        </w:rPr>
      </w:pPr>
      <w:r w:rsidRPr="005224D2">
        <w:rPr>
          <w:rFonts w:ascii="Georgia" w:hAnsi="Georgia"/>
          <w:b/>
          <w:lang w:val="sv-SE"/>
        </w:rPr>
        <w:t xml:space="preserve">Valt </w:t>
      </w:r>
      <w:proofErr w:type="spellStart"/>
      <w:r w:rsidRPr="005224D2">
        <w:rPr>
          <w:rFonts w:ascii="Georgia" w:hAnsi="Georgia"/>
          <w:b/>
          <w:lang w:val="sv-SE"/>
        </w:rPr>
        <w:t>masterprogram</w:t>
      </w:r>
      <w:proofErr w:type="spellEnd"/>
      <w:r w:rsidRPr="005224D2">
        <w:rPr>
          <w:rFonts w:ascii="Georgia" w:hAnsi="Georgia"/>
          <w:lang w:val="sv-SE"/>
        </w:rPr>
        <w:t xml:space="preserve"> (och spår) vid</w:t>
      </w:r>
      <w:r w:rsidR="007C1334" w:rsidRPr="005224D2">
        <w:rPr>
          <w:rFonts w:ascii="Georgia" w:hAnsi="Georgia"/>
          <w:lang w:val="sv-SE"/>
        </w:rPr>
        <w:t xml:space="preserve"> KTH un</w:t>
      </w:r>
      <w:r w:rsidRPr="005224D2">
        <w:rPr>
          <w:rFonts w:ascii="Georgia" w:hAnsi="Georgia"/>
          <w:lang w:val="sv-SE"/>
        </w:rPr>
        <w:t>der</w:t>
      </w:r>
      <w:r w:rsidR="007C1334" w:rsidRPr="005224D2">
        <w:rPr>
          <w:rFonts w:ascii="Georgia" w:hAnsi="Georgia"/>
          <w:lang w:val="sv-SE"/>
        </w:rPr>
        <w:t xml:space="preserve"> </w:t>
      </w:r>
      <w:r w:rsidRPr="005224D2">
        <w:rPr>
          <w:rFonts w:ascii="Georgia" w:hAnsi="Georgia"/>
          <w:lang w:val="sv-SE"/>
        </w:rPr>
        <w:t>utbytestiden</w:t>
      </w:r>
      <w:r w:rsidR="007C1334" w:rsidRPr="005224D2">
        <w:rPr>
          <w:rFonts w:ascii="Georgia" w:hAnsi="Georgia"/>
          <w:lang w:val="sv-SE"/>
        </w:rPr>
        <w:t>:</w:t>
      </w:r>
      <w:r w:rsidR="00502D9B" w:rsidRPr="005224D2">
        <w:rPr>
          <w:rFonts w:ascii="Georgia" w:hAnsi="Georgia"/>
          <w:lang w:val="sv-SE"/>
        </w:rPr>
        <w:t xml:space="preserve"> </w:t>
      </w:r>
      <w:sdt>
        <w:sdtPr>
          <w:rPr>
            <w:rFonts w:ascii="Georgia" w:hAnsi="Georgia"/>
            <w:b/>
            <w:lang w:val="sv-SE"/>
          </w:rPr>
          <w:id w:val="802899807"/>
          <w:placeholder>
            <w:docPart w:val="1648CA306AF140D386380B8F25A7D496"/>
          </w:placeholder>
          <w:text/>
        </w:sdtPr>
        <w:sdtEndPr/>
        <w:sdtContent>
          <w:proofErr w:type="spellStart"/>
          <w:r w:rsidR="004B3D97" w:rsidRPr="005224D2">
            <w:rPr>
              <w:rFonts w:ascii="Georgia" w:hAnsi="Georgia"/>
              <w:b/>
              <w:lang w:val="sv-SE"/>
            </w:rPr>
            <w:t>Prgm</w:t>
          </w:r>
          <w:proofErr w:type="spellEnd"/>
          <w:r w:rsidR="004B3D97" w:rsidRPr="005224D2">
            <w:rPr>
              <w:rFonts w:ascii="Georgia" w:hAnsi="Georgia"/>
              <w:b/>
              <w:lang w:val="sv-SE"/>
            </w:rPr>
            <w:t xml:space="preserve"> XX</w:t>
          </w:r>
        </w:sdtContent>
      </w:sdt>
    </w:p>
    <w:p w14:paraId="0DA8A29C" w14:textId="77777777" w:rsidR="007C1334" w:rsidRPr="00903644" w:rsidRDefault="003A4F0A">
      <w:pPr>
        <w:rPr>
          <w:rFonts w:ascii="Georgia" w:hAnsi="Georgia"/>
          <w:b/>
          <w:lang w:val="sv-SE"/>
        </w:rPr>
      </w:pPr>
      <w:r w:rsidRPr="00903644">
        <w:rPr>
          <w:rFonts w:ascii="Georgia" w:hAnsi="Georgia"/>
          <w:b/>
          <w:lang w:val="sv-SE"/>
        </w:rPr>
        <w:t>Alternativ</w:t>
      </w:r>
      <w:r w:rsidR="00E45A0E" w:rsidRPr="00903644">
        <w:rPr>
          <w:rFonts w:ascii="Georgia" w:hAnsi="Georgia"/>
          <w:b/>
          <w:lang w:val="sv-SE"/>
        </w:rPr>
        <w:t xml:space="preserve"> 1</w:t>
      </w:r>
    </w:p>
    <w:p w14:paraId="5C66E986" w14:textId="77777777" w:rsidR="007C1334" w:rsidRPr="003A4F0A" w:rsidRDefault="007C1334">
      <w:pPr>
        <w:rPr>
          <w:rFonts w:ascii="Georgia" w:hAnsi="Georgia"/>
          <w:sz w:val="20"/>
          <w:szCs w:val="20"/>
          <w:lang w:val="sv-SE"/>
        </w:rPr>
      </w:pPr>
      <w:r w:rsidRPr="003A4F0A">
        <w:rPr>
          <w:rFonts w:ascii="Georgia" w:hAnsi="Georgia"/>
          <w:sz w:val="20"/>
          <w:szCs w:val="20"/>
          <w:lang w:val="sv-SE"/>
        </w:rPr>
        <w:t>Universit</w:t>
      </w:r>
      <w:r w:rsidR="003A4F0A" w:rsidRPr="003A4F0A">
        <w:rPr>
          <w:rFonts w:ascii="Georgia" w:hAnsi="Georgia"/>
          <w:sz w:val="20"/>
          <w:szCs w:val="20"/>
          <w:lang w:val="sv-SE"/>
        </w:rPr>
        <w:t>et</w:t>
      </w:r>
      <w:r w:rsidRPr="003A4F0A">
        <w:rPr>
          <w:rFonts w:ascii="Georgia" w:hAnsi="Georgia"/>
          <w:sz w:val="20"/>
          <w:szCs w:val="20"/>
          <w:lang w:val="sv-SE"/>
        </w:rPr>
        <w:t>:</w:t>
      </w:r>
      <w:r w:rsidR="00E45A0E" w:rsidRPr="003A4F0A">
        <w:rPr>
          <w:rFonts w:ascii="Georgia" w:hAnsi="Georgia"/>
          <w:sz w:val="20"/>
          <w:szCs w:val="20"/>
          <w:lang w:val="sv-SE"/>
        </w:rPr>
        <w:t xml:space="preserve"> </w:t>
      </w:r>
      <w:sdt>
        <w:sdtPr>
          <w:rPr>
            <w:rFonts w:ascii="Georgia" w:hAnsi="Georgia"/>
            <w:sz w:val="20"/>
            <w:szCs w:val="20"/>
            <w:lang w:val="sv-SE"/>
          </w:rPr>
          <w:id w:val="1845517877"/>
          <w:placeholder>
            <w:docPart w:val="8E9E66D6479E40A7AAD984052D0BEEF1"/>
          </w:placeholder>
          <w:text/>
        </w:sdtPr>
        <w:sdtEndPr/>
        <w:sdtContent>
          <w:r w:rsidR="004A2274">
            <w:rPr>
              <w:rFonts w:ascii="Georgia" w:hAnsi="Georgia"/>
              <w:sz w:val="20"/>
              <w:szCs w:val="20"/>
              <w:lang w:val="sv-SE"/>
            </w:rPr>
            <w:t>Klicka här för att ange u</w:t>
          </w:r>
          <w:r w:rsidR="004B3D97" w:rsidRPr="003A4F0A">
            <w:rPr>
              <w:rFonts w:ascii="Georgia" w:hAnsi="Georgia"/>
              <w:sz w:val="20"/>
              <w:szCs w:val="20"/>
              <w:lang w:val="sv-SE"/>
            </w:rPr>
            <w:t>niversit</w:t>
          </w:r>
          <w:r w:rsidR="003A4F0A" w:rsidRPr="003A4F0A">
            <w:rPr>
              <w:rFonts w:ascii="Georgia" w:hAnsi="Georgia"/>
              <w:sz w:val="20"/>
              <w:szCs w:val="20"/>
              <w:lang w:val="sv-SE"/>
            </w:rPr>
            <w:t>et</w:t>
          </w:r>
          <w:r w:rsidR="004A2274">
            <w:rPr>
              <w:rFonts w:ascii="Georgia" w:hAnsi="Georgia"/>
              <w:sz w:val="20"/>
              <w:szCs w:val="20"/>
              <w:lang w:val="sv-SE"/>
            </w:rPr>
            <w:t xml:space="preserve"> och l</w:t>
          </w:r>
          <w:r w:rsidR="003A4F0A" w:rsidRPr="003A4F0A">
            <w:rPr>
              <w:rFonts w:ascii="Georgia" w:hAnsi="Georgia"/>
              <w:sz w:val="20"/>
              <w:szCs w:val="20"/>
              <w:lang w:val="sv-SE"/>
            </w:rPr>
            <w:t>and</w:t>
          </w:r>
        </w:sdtContent>
      </w:sdt>
    </w:p>
    <w:p w14:paraId="59805786" w14:textId="77777777" w:rsidR="00996134" w:rsidRPr="00996134" w:rsidRDefault="00996134" w:rsidP="00996134">
      <w:pPr>
        <w:pStyle w:val="Oformateradtext"/>
        <w:rPr>
          <w:rFonts w:ascii="Georgia" w:hAnsi="Georgia"/>
          <w:sz w:val="20"/>
          <w:szCs w:val="20"/>
        </w:rPr>
      </w:pPr>
      <w:r>
        <w:rPr>
          <w:rFonts w:ascii="Georgia" w:hAnsi="Georgia"/>
          <w:sz w:val="20"/>
          <w:szCs w:val="20"/>
        </w:rPr>
        <w:t xml:space="preserve">Erbjuder </w:t>
      </w:r>
      <w:r w:rsidRPr="00996134">
        <w:rPr>
          <w:rFonts w:ascii="Georgia" w:hAnsi="Georgia"/>
          <w:sz w:val="20"/>
          <w:szCs w:val="20"/>
        </w:rPr>
        <w:t>universitet ett program</w:t>
      </w:r>
      <w:r>
        <w:rPr>
          <w:rFonts w:ascii="Georgia" w:hAnsi="Georgia"/>
          <w:sz w:val="20"/>
          <w:szCs w:val="20"/>
        </w:rPr>
        <w:t xml:space="preserve"> </w:t>
      </w:r>
      <w:r w:rsidRPr="00996134">
        <w:rPr>
          <w:rFonts w:ascii="Georgia" w:hAnsi="Georgia"/>
          <w:sz w:val="20"/>
          <w:szCs w:val="20"/>
        </w:rPr>
        <w:t>s</w:t>
      </w:r>
      <w:r>
        <w:rPr>
          <w:rFonts w:ascii="Georgia" w:hAnsi="Georgia"/>
          <w:sz w:val="20"/>
          <w:szCs w:val="20"/>
        </w:rPr>
        <w:t>o</w:t>
      </w:r>
      <w:r w:rsidRPr="00996134">
        <w:rPr>
          <w:rFonts w:ascii="Georgia" w:hAnsi="Georgia"/>
          <w:sz w:val="20"/>
          <w:szCs w:val="20"/>
        </w:rPr>
        <w:t>m</w:t>
      </w:r>
      <w:r>
        <w:rPr>
          <w:rFonts w:ascii="Georgia" w:hAnsi="Georgia"/>
          <w:sz w:val="20"/>
          <w:szCs w:val="20"/>
        </w:rPr>
        <w:t xml:space="preserve"> liknar/motsvarar ditt</w:t>
      </w:r>
      <w:r w:rsidRPr="00996134">
        <w:rPr>
          <w:rFonts w:ascii="Georgia" w:hAnsi="Georgia"/>
          <w:sz w:val="20"/>
          <w:szCs w:val="20"/>
        </w:rPr>
        <w:t xml:space="preserve"> KTH-program?</w:t>
      </w:r>
    </w:p>
    <w:p w14:paraId="40AF61E8" w14:textId="77777777" w:rsidR="00996134" w:rsidRPr="00996134" w:rsidRDefault="00996134" w:rsidP="00996134">
      <w:pPr>
        <w:pStyle w:val="Oformateradtext"/>
        <w:rPr>
          <w:rFonts w:ascii="Georgia" w:hAnsi="Georgia"/>
          <w:sz w:val="20"/>
          <w:szCs w:val="20"/>
        </w:rPr>
      </w:pPr>
      <w:proofErr w:type="gramStart"/>
      <w:r>
        <w:rPr>
          <w:rFonts w:ascii="Georgia" w:hAnsi="Georgia"/>
          <w:sz w:val="20"/>
          <w:szCs w:val="20"/>
        </w:rPr>
        <w:t>JA</w:t>
      </w:r>
      <w:r w:rsidRPr="00996134">
        <w:rPr>
          <w:rFonts w:ascii="Georgia" w:hAnsi="Georgia"/>
          <w:sz w:val="20"/>
          <w:szCs w:val="20"/>
        </w:rPr>
        <w:t xml:space="preserve">   </w:t>
      </w:r>
      <w:r w:rsidRPr="00996134">
        <w:rPr>
          <w:rFonts w:ascii="Segoe UI Symbol" w:hAnsi="Segoe UI Symbol" w:cs="Segoe UI Symbol"/>
          <w:sz w:val="20"/>
          <w:szCs w:val="20"/>
        </w:rPr>
        <w:t>☐</w:t>
      </w:r>
      <w:proofErr w:type="gramEnd"/>
    </w:p>
    <w:p w14:paraId="3017471C" w14:textId="77777777" w:rsidR="004F4FC5" w:rsidRPr="005224D2" w:rsidRDefault="003A4F0A" w:rsidP="004F4FC5">
      <w:pPr>
        <w:pStyle w:val="Oformateradtext"/>
        <w:rPr>
          <w:rFonts w:ascii="Georgia" w:hAnsi="Georgia"/>
          <w:sz w:val="20"/>
          <w:szCs w:val="20"/>
        </w:rPr>
      </w:pPr>
      <w:proofErr w:type="gramStart"/>
      <w:r w:rsidRPr="005224D2">
        <w:rPr>
          <w:rFonts w:ascii="Georgia" w:hAnsi="Georgia"/>
          <w:sz w:val="20"/>
          <w:szCs w:val="20"/>
        </w:rPr>
        <w:t>NEJ</w:t>
      </w:r>
      <w:r w:rsidR="004F4FC5" w:rsidRPr="005224D2">
        <w:rPr>
          <w:rFonts w:ascii="Georgia" w:hAnsi="Georgia"/>
          <w:sz w:val="20"/>
          <w:szCs w:val="20"/>
        </w:rPr>
        <w:t xml:space="preserve">  </w:t>
      </w:r>
      <w:r w:rsidR="004F4FC5" w:rsidRPr="005224D2">
        <w:rPr>
          <w:rFonts w:ascii="Segoe UI Symbol" w:hAnsi="Segoe UI Symbol" w:cs="Segoe UI Symbol"/>
          <w:sz w:val="20"/>
          <w:szCs w:val="20"/>
        </w:rPr>
        <w:t>☐</w:t>
      </w:r>
      <w:proofErr w:type="gramEnd"/>
      <w:r w:rsidR="004F4FC5" w:rsidRPr="005224D2">
        <w:rPr>
          <w:rFonts w:ascii="Georgia" w:hAnsi="Georgia"/>
          <w:sz w:val="20"/>
          <w:szCs w:val="20"/>
        </w:rPr>
        <w:t xml:space="preserve"> </w:t>
      </w:r>
      <w:r w:rsidRPr="005224D2">
        <w:rPr>
          <w:rFonts w:ascii="Georgia" w:hAnsi="Georgia"/>
          <w:sz w:val="20"/>
          <w:szCs w:val="20"/>
        </w:rPr>
        <w:t>men jag kunde hitta</w:t>
      </w:r>
      <w:r w:rsidR="004F4FC5" w:rsidRPr="005224D2">
        <w:rPr>
          <w:rFonts w:ascii="Georgia" w:hAnsi="Georgia"/>
          <w:sz w:val="20"/>
          <w:szCs w:val="20"/>
        </w:rPr>
        <w:t xml:space="preserve"> </w:t>
      </w:r>
      <w:r w:rsidRPr="005224D2">
        <w:rPr>
          <w:rFonts w:ascii="Georgia" w:hAnsi="Georgia"/>
          <w:sz w:val="20"/>
          <w:szCs w:val="20"/>
        </w:rPr>
        <w:t>valbara och/eller relevanta kurser</w:t>
      </w:r>
    </w:p>
    <w:p w14:paraId="21845291" w14:textId="77777777" w:rsidR="004F4FC5" w:rsidRPr="005224D2" w:rsidRDefault="004F4FC5" w:rsidP="004F4FC5">
      <w:pPr>
        <w:pStyle w:val="Oformateradtext"/>
        <w:rPr>
          <w:rFonts w:ascii="Georgia" w:hAnsi="Georgia"/>
          <w:sz w:val="20"/>
          <w:szCs w:val="20"/>
        </w:rPr>
      </w:pPr>
      <w:proofErr w:type="gramStart"/>
      <w:r w:rsidRPr="005224D2">
        <w:rPr>
          <w:rFonts w:ascii="Georgia" w:hAnsi="Georgia"/>
          <w:sz w:val="20"/>
          <w:szCs w:val="20"/>
        </w:rPr>
        <w:t>N</w:t>
      </w:r>
      <w:r w:rsidR="003A4F0A" w:rsidRPr="005224D2">
        <w:rPr>
          <w:rFonts w:ascii="Georgia" w:hAnsi="Georgia"/>
          <w:sz w:val="20"/>
          <w:szCs w:val="20"/>
        </w:rPr>
        <w:t>EJ</w:t>
      </w:r>
      <w:r w:rsidRPr="005224D2">
        <w:rPr>
          <w:rFonts w:ascii="Georgia" w:hAnsi="Georgia"/>
          <w:sz w:val="20"/>
          <w:szCs w:val="20"/>
        </w:rPr>
        <w:t xml:space="preserve">  </w:t>
      </w:r>
      <w:r w:rsidRPr="005224D2">
        <w:rPr>
          <w:rFonts w:ascii="Segoe UI Symbol" w:hAnsi="Segoe UI Symbol" w:cs="Segoe UI Symbol"/>
          <w:sz w:val="20"/>
          <w:szCs w:val="20"/>
        </w:rPr>
        <w:t>☐</w:t>
      </w:r>
      <w:proofErr w:type="gramEnd"/>
      <w:r w:rsidRPr="005224D2">
        <w:rPr>
          <w:rFonts w:ascii="Georgia" w:hAnsi="Georgia"/>
          <w:sz w:val="20"/>
          <w:szCs w:val="20"/>
        </w:rPr>
        <w:t xml:space="preserve"> </w:t>
      </w:r>
      <w:r w:rsidR="003A4F0A" w:rsidRPr="005224D2">
        <w:rPr>
          <w:rFonts w:ascii="Georgia" w:hAnsi="Georgia"/>
          <w:sz w:val="20"/>
          <w:szCs w:val="20"/>
        </w:rPr>
        <w:t xml:space="preserve">och jag kunde inte hitta några relevanta kurser heller </w:t>
      </w:r>
    </w:p>
    <w:p w14:paraId="6A05A809" w14:textId="77777777" w:rsidR="004F4FC5" w:rsidRPr="005224D2" w:rsidRDefault="004F4FC5" w:rsidP="004F4FC5">
      <w:pPr>
        <w:pStyle w:val="Oformateradtext"/>
        <w:rPr>
          <w:sz w:val="20"/>
          <w:szCs w:val="20"/>
        </w:rPr>
      </w:pPr>
    </w:p>
    <w:tbl>
      <w:tblPr>
        <w:tblStyle w:val="Tabellrutnt"/>
        <w:tblW w:w="0" w:type="auto"/>
        <w:tblLook w:val="04A0" w:firstRow="1" w:lastRow="0" w:firstColumn="1" w:lastColumn="0" w:noHBand="0" w:noVBand="1"/>
      </w:tblPr>
      <w:tblGrid>
        <w:gridCol w:w="4650"/>
        <w:gridCol w:w="989"/>
        <w:gridCol w:w="3757"/>
      </w:tblGrid>
      <w:tr w:rsidR="00C94940" w:rsidRPr="003A14D1" w14:paraId="568715D4" w14:textId="77777777" w:rsidTr="00502D9B">
        <w:trPr>
          <w:trHeight w:val="429"/>
        </w:trPr>
        <w:tc>
          <w:tcPr>
            <w:tcW w:w="4650" w:type="dxa"/>
          </w:tcPr>
          <w:p w14:paraId="0930696F" w14:textId="77777777" w:rsidR="00C94940" w:rsidRPr="005224D2" w:rsidRDefault="003A4F0A" w:rsidP="003A4F0A">
            <w:pPr>
              <w:rPr>
                <w:rFonts w:ascii="Georgia" w:hAnsi="Georgia"/>
                <w:sz w:val="20"/>
                <w:szCs w:val="20"/>
              </w:rPr>
            </w:pPr>
            <w:proofErr w:type="spellStart"/>
            <w:r w:rsidRPr="005224D2">
              <w:rPr>
                <w:rFonts w:ascii="Georgia" w:hAnsi="Georgia"/>
                <w:sz w:val="20"/>
                <w:szCs w:val="20"/>
              </w:rPr>
              <w:t>Kursnamn</w:t>
            </w:r>
            <w:proofErr w:type="spellEnd"/>
          </w:p>
        </w:tc>
        <w:tc>
          <w:tcPr>
            <w:tcW w:w="989" w:type="dxa"/>
          </w:tcPr>
          <w:p w14:paraId="4D6663DE" w14:textId="77777777" w:rsidR="00C94940" w:rsidRPr="005224D2" w:rsidRDefault="003A4F0A">
            <w:pPr>
              <w:rPr>
                <w:rFonts w:ascii="Georgia" w:hAnsi="Georgia"/>
                <w:sz w:val="20"/>
                <w:szCs w:val="20"/>
              </w:rPr>
            </w:pPr>
            <w:proofErr w:type="spellStart"/>
            <w:r w:rsidRPr="005224D2">
              <w:rPr>
                <w:rFonts w:ascii="Georgia" w:hAnsi="Georgia"/>
                <w:sz w:val="20"/>
                <w:szCs w:val="20"/>
              </w:rPr>
              <w:t>Poäng</w:t>
            </w:r>
            <w:proofErr w:type="spellEnd"/>
            <w:r w:rsidRPr="005224D2">
              <w:rPr>
                <w:rFonts w:ascii="Georgia" w:hAnsi="Georgia"/>
                <w:sz w:val="20"/>
                <w:szCs w:val="20"/>
              </w:rPr>
              <w:t xml:space="preserve"> (</w:t>
            </w:r>
            <w:proofErr w:type="spellStart"/>
            <w:r w:rsidRPr="005224D2">
              <w:rPr>
                <w:rFonts w:ascii="Georgia" w:hAnsi="Georgia"/>
                <w:sz w:val="20"/>
                <w:szCs w:val="20"/>
              </w:rPr>
              <w:t>lok</w:t>
            </w:r>
            <w:r w:rsidR="00C94940" w:rsidRPr="005224D2">
              <w:rPr>
                <w:rFonts w:ascii="Georgia" w:hAnsi="Georgia"/>
                <w:sz w:val="20"/>
                <w:szCs w:val="20"/>
              </w:rPr>
              <w:t>al</w:t>
            </w:r>
            <w:r w:rsidRPr="005224D2">
              <w:rPr>
                <w:rFonts w:ascii="Georgia" w:hAnsi="Georgia"/>
                <w:sz w:val="20"/>
                <w:szCs w:val="20"/>
              </w:rPr>
              <w:t>a</w:t>
            </w:r>
            <w:proofErr w:type="spellEnd"/>
            <w:r w:rsidR="00C94940" w:rsidRPr="005224D2">
              <w:rPr>
                <w:rFonts w:ascii="Georgia" w:hAnsi="Georgia"/>
                <w:sz w:val="20"/>
                <w:szCs w:val="20"/>
              </w:rPr>
              <w:t>)</w:t>
            </w:r>
          </w:p>
        </w:tc>
        <w:tc>
          <w:tcPr>
            <w:tcW w:w="3757" w:type="dxa"/>
          </w:tcPr>
          <w:p w14:paraId="332A52B1" w14:textId="77777777" w:rsidR="00C94940" w:rsidRPr="005224D2" w:rsidRDefault="003A4F0A">
            <w:pPr>
              <w:rPr>
                <w:rFonts w:ascii="Georgia" w:hAnsi="Georgia"/>
                <w:sz w:val="20"/>
                <w:szCs w:val="20"/>
                <w:lang w:val="sv-SE"/>
              </w:rPr>
            </w:pPr>
            <w:r w:rsidRPr="005224D2">
              <w:rPr>
                <w:rFonts w:ascii="Georgia" w:hAnsi="Georgia"/>
                <w:sz w:val="20"/>
                <w:szCs w:val="20"/>
                <w:lang w:val="sv-SE"/>
              </w:rPr>
              <w:t xml:space="preserve">Relevanta </w:t>
            </w:r>
            <w:r w:rsidR="004A2274" w:rsidRPr="005224D2">
              <w:rPr>
                <w:rFonts w:ascii="Georgia" w:hAnsi="Georgia"/>
                <w:sz w:val="20"/>
                <w:szCs w:val="20"/>
                <w:lang w:val="sv-SE"/>
              </w:rPr>
              <w:t>i</w:t>
            </w:r>
            <w:r w:rsidRPr="005224D2">
              <w:rPr>
                <w:rFonts w:ascii="Georgia" w:hAnsi="Georgia"/>
                <w:sz w:val="20"/>
                <w:szCs w:val="20"/>
                <w:lang w:val="sv-SE"/>
              </w:rPr>
              <w:t xml:space="preserve"> ditt KTH-program</w:t>
            </w:r>
          </w:p>
        </w:tc>
      </w:tr>
      <w:tr w:rsidR="00E03ED6" w:rsidRPr="003A14D1" w14:paraId="24E4B338" w14:textId="77777777" w:rsidTr="00E03ED6">
        <w:sdt>
          <w:sdtPr>
            <w:rPr>
              <w:rFonts w:ascii="Georgia" w:hAnsi="Georgia"/>
              <w:color w:val="BFBFBF" w:themeColor="background1" w:themeShade="BF"/>
              <w:sz w:val="20"/>
              <w:szCs w:val="20"/>
              <w:lang w:val="sv-SE"/>
            </w:rPr>
            <w:id w:val="2009320369"/>
            <w:placeholder>
              <w:docPart w:val="157527552FAA4E3E920AB45C473C99AB"/>
            </w:placeholder>
            <w:text/>
          </w:sdtPr>
          <w:sdtEndPr/>
          <w:sdtContent>
            <w:tc>
              <w:tcPr>
                <w:tcW w:w="4650" w:type="dxa"/>
              </w:tcPr>
              <w:p w14:paraId="2D7EB0A7" w14:textId="77777777" w:rsidR="00E03ED6"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218978212"/>
            <w:placeholder>
              <w:docPart w:val="157527552FAA4E3E920AB45C473C99AB"/>
            </w:placeholder>
            <w:text/>
          </w:sdtPr>
          <w:sdtEndPr/>
          <w:sdtContent>
            <w:tc>
              <w:tcPr>
                <w:tcW w:w="989" w:type="dxa"/>
              </w:tcPr>
              <w:p w14:paraId="07E79193" w14:textId="77777777" w:rsidR="00E03ED6"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D9D9D9" w:themeColor="background1" w:themeShade="D9"/>
              <w:sz w:val="20"/>
              <w:szCs w:val="20"/>
              <w:lang w:val="sv-SE"/>
            </w:rPr>
            <w:id w:val="-746031127"/>
            <w:placeholder>
              <w:docPart w:val="157527552FAA4E3E920AB45C473C99AB"/>
            </w:placeholder>
            <w:text/>
          </w:sdtPr>
          <w:sdtEndPr/>
          <w:sdtContent>
            <w:tc>
              <w:tcPr>
                <w:tcW w:w="3757" w:type="dxa"/>
              </w:tcPr>
              <w:p w14:paraId="3E53FFA9" w14:textId="77777777" w:rsidR="00E03ED6" w:rsidRPr="005224D2" w:rsidRDefault="004A2274" w:rsidP="004A2274">
                <w:pPr>
                  <w:rPr>
                    <w:rFonts w:ascii="Georgia" w:hAnsi="Georgia"/>
                    <w:sz w:val="20"/>
                    <w:szCs w:val="20"/>
                    <w:lang w:val="sv-SE"/>
                  </w:rPr>
                </w:pPr>
                <w:r w:rsidRPr="005224D2">
                  <w:rPr>
                    <w:rFonts w:ascii="Georgia" w:hAnsi="Georgia"/>
                    <w:color w:val="D9D9D9" w:themeColor="background1" w:themeShade="D9"/>
                    <w:sz w:val="20"/>
                    <w:szCs w:val="20"/>
                    <w:lang w:val="sv-SE"/>
                  </w:rPr>
                  <w:t>Klicka här för att lägga in text</w:t>
                </w:r>
              </w:p>
            </w:tc>
          </w:sdtContent>
        </w:sdt>
      </w:tr>
      <w:tr w:rsidR="00502D9B" w:rsidRPr="003A14D1" w14:paraId="0A44C55B" w14:textId="77777777" w:rsidTr="00E03ED6">
        <w:sdt>
          <w:sdtPr>
            <w:rPr>
              <w:rFonts w:ascii="Georgia" w:hAnsi="Georgia"/>
              <w:color w:val="BFBFBF" w:themeColor="background1" w:themeShade="BF"/>
              <w:sz w:val="20"/>
              <w:szCs w:val="20"/>
              <w:lang w:val="sv-SE"/>
            </w:rPr>
            <w:id w:val="-1939216362"/>
            <w:placeholder>
              <w:docPart w:val="00F833AAF4AA433FAFFCB63E1211E6D1"/>
            </w:placeholder>
            <w:text/>
          </w:sdtPr>
          <w:sdtEndPr/>
          <w:sdtContent>
            <w:tc>
              <w:tcPr>
                <w:tcW w:w="4650" w:type="dxa"/>
              </w:tcPr>
              <w:p w14:paraId="3BEC03B4" w14:textId="77777777" w:rsidR="00502D9B" w:rsidRPr="005224D2" w:rsidRDefault="004A2274" w:rsidP="00502D9B">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58436687"/>
            <w:placeholder>
              <w:docPart w:val="00F833AAF4AA433FAFFCB63E1211E6D1"/>
            </w:placeholder>
            <w:text/>
          </w:sdtPr>
          <w:sdtEndPr/>
          <w:sdtContent>
            <w:tc>
              <w:tcPr>
                <w:tcW w:w="989" w:type="dxa"/>
              </w:tcPr>
              <w:p w14:paraId="73DEAB6C" w14:textId="77777777" w:rsidR="00502D9B" w:rsidRPr="005224D2" w:rsidRDefault="004A2274" w:rsidP="00502D9B">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2090733120"/>
            <w:placeholder>
              <w:docPart w:val="00F833AAF4AA433FAFFCB63E1211E6D1"/>
            </w:placeholder>
            <w:text/>
          </w:sdtPr>
          <w:sdtEndPr/>
          <w:sdtContent>
            <w:tc>
              <w:tcPr>
                <w:tcW w:w="3757" w:type="dxa"/>
              </w:tcPr>
              <w:p w14:paraId="26C47140" w14:textId="77777777" w:rsidR="00502D9B" w:rsidRPr="005224D2" w:rsidRDefault="004A2274" w:rsidP="00502D9B">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3A14D1" w14:paraId="3929E71F" w14:textId="77777777" w:rsidTr="004A2274">
        <w:sdt>
          <w:sdtPr>
            <w:rPr>
              <w:rFonts w:ascii="Georgia" w:hAnsi="Georgia"/>
              <w:color w:val="BFBFBF" w:themeColor="background1" w:themeShade="BF"/>
              <w:sz w:val="20"/>
              <w:szCs w:val="20"/>
              <w:lang w:val="sv-SE"/>
            </w:rPr>
            <w:id w:val="773984175"/>
            <w:placeholder>
              <w:docPart w:val="A83AB8F61049451588A896CFB2AF8D0C"/>
            </w:placeholder>
            <w:text/>
          </w:sdtPr>
          <w:sdtEndPr/>
          <w:sdtContent>
            <w:tc>
              <w:tcPr>
                <w:tcW w:w="4650" w:type="dxa"/>
              </w:tcPr>
              <w:p w14:paraId="54E54909"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254823837"/>
            <w:placeholder>
              <w:docPart w:val="A83AB8F61049451588A896CFB2AF8D0C"/>
            </w:placeholder>
            <w:text/>
          </w:sdtPr>
          <w:sdtEndPr/>
          <w:sdtContent>
            <w:tc>
              <w:tcPr>
                <w:tcW w:w="989" w:type="dxa"/>
              </w:tcPr>
              <w:p w14:paraId="1AB581B0"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515536820"/>
            <w:placeholder>
              <w:docPart w:val="A83AB8F61049451588A896CFB2AF8D0C"/>
            </w:placeholder>
            <w:text/>
          </w:sdtPr>
          <w:sdtEndPr/>
          <w:sdtContent>
            <w:tc>
              <w:tcPr>
                <w:tcW w:w="3757" w:type="dxa"/>
              </w:tcPr>
              <w:p w14:paraId="6D0EE295"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3A14D1" w14:paraId="7C296084" w14:textId="77777777" w:rsidTr="004A2274">
        <w:sdt>
          <w:sdtPr>
            <w:rPr>
              <w:rFonts w:ascii="Georgia" w:hAnsi="Georgia"/>
              <w:color w:val="BFBFBF" w:themeColor="background1" w:themeShade="BF"/>
              <w:sz w:val="20"/>
              <w:szCs w:val="20"/>
              <w:lang w:val="sv-SE"/>
            </w:rPr>
            <w:id w:val="166532654"/>
            <w:placeholder>
              <w:docPart w:val="44E42B5AB64446D482D7AD5AC1F08CB9"/>
            </w:placeholder>
            <w:text/>
          </w:sdtPr>
          <w:sdtEndPr/>
          <w:sdtContent>
            <w:tc>
              <w:tcPr>
                <w:tcW w:w="4650" w:type="dxa"/>
              </w:tcPr>
              <w:p w14:paraId="56503191"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768435297"/>
            <w:placeholder>
              <w:docPart w:val="44E42B5AB64446D482D7AD5AC1F08CB9"/>
            </w:placeholder>
            <w:text/>
          </w:sdtPr>
          <w:sdtEndPr/>
          <w:sdtContent>
            <w:tc>
              <w:tcPr>
                <w:tcW w:w="989" w:type="dxa"/>
              </w:tcPr>
              <w:p w14:paraId="1BC40C6E"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908119206"/>
            <w:placeholder>
              <w:docPart w:val="44E42B5AB64446D482D7AD5AC1F08CB9"/>
            </w:placeholder>
            <w:text/>
          </w:sdtPr>
          <w:sdtEndPr/>
          <w:sdtContent>
            <w:tc>
              <w:tcPr>
                <w:tcW w:w="3757" w:type="dxa"/>
              </w:tcPr>
              <w:p w14:paraId="541E4481"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3A14D1" w14:paraId="2F92DD1F" w14:textId="77777777" w:rsidTr="004A2274">
        <w:sdt>
          <w:sdtPr>
            <w:rPr>
              <w:rFonts w:ascii="Georgia" w:hAnsi="Georgia"/>
              <w:color w:val="BFBFBF" w:themeColor="background1" w:themeShade="BF"/>
              <w:sz w:val="20"/>
              <w:szCs w:val="20"/>
              <w:lang w:val="sv-SE"/>
            </w:rPr>
            <w:id w:val="-2127072167"/>
            <w:placeholder>
              <w:docPart w:val="0AB6722B067247FA8A085C0EE822E59E"/>
            </w:placeholder>
            <w:text/>
          </w:sdtPr>
          <w:sdtEndPr/>
          <w:sdtContent>
            <w:tc>
              <w:tcPr>
                <w:tcW w:w="4650" w:type="dxa"/>
              </w:tcPr>
              <w:p w14:paraId="68E05CC9"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985464448"/>
            <w:placeholder>
              <w:docPart w:val="0AB6722B067247FA8A085C0EE822E59E"/>
            </w:placeholder>
            <w:text/>
          </w:sdtPr>
          <w:sdtEndPr/>
          <w:sdtContent>
            <w:tc>
              <w:tcPr>
                <w:tcW w:w="989" w:type="dxa"/>
              </w:tcPr>
              <w:p w14:paraId="30913A35"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688758267"/>
            <w:placeholder>
              <w:docPart w:val="0AB6722B067247FA8A085C0EE822E59E"/>
            </w:placeholder>
            <w:text/>
          </w:sdtPr>
          <w:sdtEndPr/>
          <w:sdtContent>
            <w:tc>
              <w:tcPr>
                <w:tcW w:w="3757" w:type="dxa"/>
              </w:tcPr>
              <w:p w14:paraId="559DDD77"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3A14D1" w14:paraId="73B489CB" w14:textId="77777777" w:rsidTr="00E03ED6">
        <w:sdt>
          <w:sdtPr>
            <w:rPr>
              <w:rFonts w:ascii="Georgia" w:hAnsi="Georgia"/>
              <w:color w:val="BFBFBF" w:themeColor="background1" w:themeShade="BF"/>
              <w:sz w:val="20"/>
              <w:szCs w:val="20"/>
              <w:lang w:val="sv-SE"/>
            </w:rPr>
            <w:id w:val="-976989109"/>
            <w:placeholder>
              <w:docPart w:val="E3DD5F5DDE78499690A1E73547C286BD"/>
            </w:placeholder>
            <w:text/>
          </w:sdtPr>
          <w:sdtEndPr/>
          <w:sdtContent>
            <w:tc>
              <w:tcPr>
                <w:tcW w:w="4650" w:type="dxa"/>
              </w:tcPr>
              <w:p w14:paraId="3A27CD9C"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665135812"/>
            <w:placeholder>
              <w:docPart w:val="E3DD5F5DDE78499690A1E73547C286BD"/>
            </w:placeholder>
            <w:text/>
          </w:sdtPr>
          <w:sdtEndPr/>
          <w:sdtContent>
            <w:tc>
              <w:tcPr>
                <w:tcW w:w="989" w:type="dxa"/>
              </w:tcPr>
              <w:p w14:paraId="0AC286BE"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864985"/>
            <w:placeholder>
              <w:docPart w:val="E3DD5F5DDE78499690A1E73547C286BD"/>
            </w:placeholder>
            <w:text/>
          </w:sdtPr>
          <w:sdtEndPr/>
          <w:sdtContent>
            <w:tc>
              <w:tcPr>
                <w:tcW w:w="3757" w:type="dxa"/>
              </w:tcPr>
              <w:p w14:paraId="37E65391"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C94940" w:rsidRPr="005224D2" w14:paraId="1E4E5BF7" w14:textId="77777777" w:rsidTr="00E03ED6">
        <w:tc>
          <w:tcPr>
            <w:tcW w:w="4650" w:type="dxa"/>
          </w:tcPr>
          <w:p w14:paraId="32B23164" w14:textId="77777777" w:rsidR="00C94940" w:rsidRPr="005224D2" w:rsidRDefault="00C94940" w:rsidP="00C94940">
            <w:pPr>
              <w:jc w:val="right"/>
              <w:rPr>
                <w:rFonts w:ascii="Georgia" w:hAnsi="Georgia"/>
                <w:sz w:val="20"/>
                <w:szCs w:val="20"/>
              </w:rPr>
            </w:pPr>
            <w:proofErr w:type="spellStart"/>
            <w:r w:rsidRPr="005224D2">
              <w:rPr>
                <w:rFonts w:ascii="Georgia" w:hAnsi="Georgia"/>
                <w:sz w:val="20"/>
                <w:szCs w:val="20"/>
              </w:rPr>
              <w:t>Total</w:t>
            </w:r>
            <w:r w:rsidR="004A2274" w:rsidRPr="005224D2">
              <w:rPr>
                <w:rFonts w:ascii="Georgia" w:hAnsi="Georgia"/>
                <w:sz w:val="20"/>
                <w:szCs w:val="20"/>
              </w:rPr>
              <w:t>t</w:t>
            </w:r>
            <w:proofErr w:type="spellEnd"/>
            <w:r w:rsidRPr="005224D2">
              <w:rPr>
                <w:rFonts w:ascii="Georgia" w:hAnsi="Georgia"/>
                <w:sz w:val="20"/>
                <w:szCs w:val="20"/>
              </w:rPr>
              <w:t>:</w:t>
            </w:r>
          </w:p>
        </w:tc>
        <w:tc>
          <w:tcPr>
            <w:tcW w:w="989" w:type="dxa"/>
          </w:tcPr>
          <w:p w14:paraId="5A39BBE3" w14:textId="77777777" w:rsidR="00C94940" w:rsidRPr="005224D2" w:rsidRDefault="00C94940">
            <w:pPr>
              <w:rPr>
                <w:rFonts w:ascii="Georgia" w:hAnsi="Georgia"/>
                <w:sz w:val="20"/>
                <w:szCs w:val="20"/>
              </w:rPr>
            </w:pPr>
          </w:p>
        </w:tc>
        <w:tc>
          <w:tcPr>
            <w:tcW w:w="3757" w:type="dxa"/>
          </w:tcPr>
          <w:p w14:paraId="41C8F396" w14:textId="77777777" w:rsidR="00C94940" w:rsidRPr="005224D2" w:rsidRDefault="00C94940">
            <w:pPr>
              <w:rPr>
                <w:rFonts w:ascii="Georgia" w:hAnsi="Georgia"/>
                <w:sz w:val="20"/>
                <w:szCs w:val="20"/>
              </w:rPr>
            </w:pPr>
          </w:p>
        </w:tc>
      </w:tr>
    </w:tbl>
    <w:p w14:paraId="72A3D3EC" w14:textId="77777777" w:rsidR="005F4298" w:rsidRPr="005224D2" w:rsidRDefault="005F4298">
      <w:pPr>
        <w:rPr>
          <w:rFonts w:ascii="Georgia" w:hAnsi="Georgia"/>
          <w:sz w:val="20"/>
          <w:szCs w:val="20"/>
        </w:rPr>
      </w:pPr>
    </w:p>
    <w:p w14:paraId="7FC75A96" w14:textId="77777777" w:rsidR="00874706" w:rsidRPr="004A2274" w:rsidRDefault="00874706" w:rsidP="00874706">
      <w:pPr>
        <w:rPr>
          <w:rFonts w:ascii="Georgia" w:hAnsi="Georgia"/>
          <w:b/>
          <w:lang w:val="sv-SE"/>
        </w:rPr>
      </w:pPr>
      <w:r w:rsidRPr="004A2274">
        <w:rPr>
          <w:rFonts w:ascii="Georgia" w:hAnsi="Georgia"/>
          <w:b/>
          <w:lang w:val="sv-SE"/>
        </w:rPr>
        <w:t>Alternativ 2</w:t>
      </w:r>
    </w:p>
    <w:p w14:paraId="76D5AF46" w14:textId="77777777" w:rsidR="004A2274" w:rsidRPr="005224D2" w:rsidRDefault="004A2274" w:rsidP="004A2274">
      <w:pPr>
        <w:rPr>
          <w:rFonts w:ascii="Georgia" w:hAnsi="Georgia"/>
          <w:sz w:val="20"/>
          <w:szCs w:val="20"/>
          <w:lang w:val="sv-SE"/>
        </w:rPr>
      </w:pPr>
      <w:r w:rsidRPr="005224D2">
        <w:rPr>
          <w:rFonts w:ascii="Georgia" w:hAnsi="Georgia"/>
          <w:sz w:val="20"/>
          <w:szCs w:val="20"/>
          <w:lang w:val="sv-SE"/>
        </w:rPr>
        <w:t xml:space="preserve">Universitet: </w:t>
      </w:r>
      <w:sdt>
        <w:sdtPr>
          <w:rPr>
            <w:rFonts w:ascii="Georgia" w:hAnsi="Georgia"/>
            <w:sz w:val="20"/>
            <w:szCs w:val="20"/>
            <w:lang w:val="sv-SE"/>
          </w:rPr>
          <w:id w:val="266118814"/>
          <w:placeholder>
            <w:docPart w:val="D4B26757B9EF450FBFBFDDF0DF8D348C"/>
          </w:placeholder>
          <w:text/>
        </w:sdtPr>
        <w:sdtEndPr/>
        <w:sdtContent>
          <w:r w:rsidRPr="005224D2">
            <w:rPr>
              <w:rFonts w:ascii="Georgia" w:hAnsi="Georgia"/>
              <w:sz w:val="20"/>
              <w:szCs w:val="20"/>
              <w:lang w:val="sv-SE"/>
            </w:rPr>
            <w:t>Klicka här för att ange universitet och land</w:t>
          </w:r>
        </w:sdtContent>
      </w:sdt>
    </w:p>
    <w:p w14:paraId="14CF76D3" w14:textId="77777777" w:rsidR="00996134" w:rsidRPr="00996134" w:rsidRDefault="00996134" w:rsidP="00996134">
      <w:pPr>
        <w:pStyle w:val="Oformateradtext"/>
        <w:rPr>
          <w:rFonts w:ascii="Georgia" w:hAnsi="Georgia"/>
          <w:sz w:val="20"/>
          <w:szCs w:val="20"/>
        </w:rPr>
      </w:pPr>
      <w:r>
        <w:rPr>
          <w:rFonts w:ascii="Georgia" w:hAnsi="Georgia"/>
          <w:sz w:val="20"/>
          <w:szCs w:val="20"/>
        </w:rPr>
        <w:t xml:space="preserve">Erbjuder </w:t>
      </w:r>
      <w:r w:rsidRPr="00996134">
        <w:rPr>
          <w:rFonts w:ascii="Georgia" w:hAnsi="Georgia"/>
          <w:sz w:val="20"/>
          <w:szCs w:val="20"/>
        </w:rPr>
        <w:t>universitet ett program</w:t>
      </w:r>
      <w:r>
        <w:rPr>
          <w:rFonts w:ascii="Georgia" w:hAnsi="Georgia"/>
          <w:sz w:val="20"/>
          <w:szCs w:val="20"/>
        </w:rPr>
        <w:t xml:space="preserve"> </w:t>
      </w:r>
      <w:r w:rsidRPr="00996134">
        <w:rPr>
          <w:rFonts w:ascii="Georgia" w:hAnsi="Georgia"/>
          <w:sz w:val="20"/>
          <w:szCs w:val="20"/>
        </w:rPr>
        <w:t>s</w:t>
      </w:r>
      <w:r>
        <w:rPr>
          <w:rFonts w:ascii="Georgia" w:hAnsi="Georgia"/>
          <w:sz w:val="20"/>
          <w:szCs w:val="20"/>
        </w:rPr>
        <w:t>o</w:t>
      </w:r>
      <w:r w:rsidRPr="00996134">
        <w:rPr>
          <w:rFonts w:ascii="Georgia" w:hAnsi="Georgia"/>
          <w:sz w:val="20"/>
          <w:szCs w:val="20"/>
        </w:rPr>
        <w:t>m</w:t>
      </w:r>
      <w:r>
        <w:rPr>
          <w:rFonts w:ascii="Georgia" w:hAnsi="Georgia"/>
          <w:sz w:val="20"/>
          <w:szCs w:val="20"/>
        </w:rPr>
        <w:t xml:space="preserve"> liknar/motsvarar ditt</w:t>
      </w:r>
      <w:r w:rsidRPr="00996134">
        <w:rPr>
          <w:rFonts w:ascii="Georgia" w:hAnsi="Georgia"/>
          <w:sz w:val="20"/>
          <w:szCs w:val="20"/>
        </w:rPr>
        <w:t xml:space="preserve"> KTH-program?</w:t>
      </w:r>
    </w:p>
    <w:p w14:paraId="7DDF8C9F" w14:textId="77777777" w:rsidR="00996134" w:rsidRPr="00996134" w:rsidRDefault="00996134" w:rsidP="00996134">
      <w:pPr>
        <w:pStyle w:val="Oformateradtext"/>
        <w:rPr>
          <w:rFonts w:ascii="Georgia" w:hAnsi="Georgia"/>
          <w:sz w:val="20"/>
          <w:szCs w:val="20"/>
        </w:rPr>
      </w:pPr>
      <w:proofErr w:type="gramStart"/>
      <w:r>
        <w:rPr>
          <w:rFonts w:ascii="Georgia" w:hAnsi="Georgia"/>
          <w:sz w:val="20"/>
          <w:szCs w:val="20"/>
        </w:rPr>
        <w:t>JA</w:t>
      </w:r>
      <w:r w:rsidRPr="00996134">
        <w:rPr>
          <w:rFonts w:ascii="Georgia" w:hAnsi="Georgia"/>
          <w:sz w:val="20"/>
          <w:szCs w:val="20"/>
        </w:rPr>
        <w:t xml:space="preserve">   </w:t>
      </w:r>
      <w:r w:rsidRPr="00996134">
        <w:rPr>
          <w:rFonts w:ascii="Segoe UI Symbol" w:hAnsi="Segoe UI Symbol" w:cs="Segoe UI Symbol"/>
          <w:sz w:val="20"/>
          <w:szCs w:val="20"/>
        </w:rPr>
        <w:t>☐</w:t>
      </w:r>
      <w:proofErr w:type="gramEnd"/>
    </w:p>
    <w:p w14:paraId="2B1625E1" w14:textId="77777777" w:rsidR="004A2274" w:rsidRPr="005224D2" w:rsidRDefault="004A2274" w:rsidP="004A2274">
      <w:pPr>
        <w:pStyle w:val="Oformateradtext"/>
        <w:rPr>
          <w:rFonts w:ascii="Georgia" w:hAnsi="Georgia"/>
          <w:sz w:val="20"/>
          <w:szCs w:val="20"/>
        </w:rPr>
      </w:pPr>
      <w:proofErr w:type="gramStart"/>
      <w:r w:rsidRPr="005224D2">
        <w:rPr>
          <w:rFonts w:ascii="Georgia" w:hAnsi="Georgia"/>
          <w:sz w:val="20"/>
          <w:szCs w:val="20"/>
        </w:rPr>
        <w:t xml:space="preserve">NEJ  </w:t>
      </w:r>
      <w:r w:rsidRPr="005224D2">
        <w:rPr>
          <w:rFonts w:ascii="Segoe UI Symbol" w:hAnsi="Segoe UI Symbol" w:cs="Segoe UI Symbol"/>
          <w:sz w:val="20"/>
          <w:szCs w:val="20"/>
        </w:rPr>
        <w:t>☐</w:t>
      </w:r>
      <w:proofErr w:type="gramEnd"/>
      <w:r w:rsidRPr="005224D2">
        <w:rPr>
          <w:rFonts w:ascii="Georgia" w:hAnsi="Georgia"/>
          <w:sz w:val="20"/>
          <w:szCs w:val="20"/>
        </w:rPr>
        <w:t xml:space="preserve"> men jag kunde hitta valbara och/eller relevanta kurser</w:t>
      </w:r>
    </w:p>
    <w:p w14:paraId="68BD96BB" w14:textId="77777777" w:rsidR="004A2274" w:rsidRPr="005224D2" w:rsidRDefault="004A2274" w:rsidP="004A2274">
      <w:pPr>
        <w:pStyle w:val="Oformateradtext"/>
        <w:rPr>
          <w:rFonts w:ascii="Georgia" w:hAnsi="Georgia"/>
          <w:sz w:val="20"/>
          <w:szCs w:val="20"/>
        </w:rPr>
      </w:pPr>
      <w:proofErr w:type="gramStart"/>
      <w:r w:rsidRPr="005224D2">
        <w:rPr>
          <w:rFonts w:ascii="Georgia" w:hAnsi="Georgia"/>
          <w:sz w:val="20"/>
          <w:szCs w:val="20"/>
        </w:rPr>
        <w:t xml:space="preserve">NEJ  </w:t>
      </w:r>
      <w:r w:rsidRPr="005224D2">
        <w:rPr>
          <w:rFonts w:ascii="Segoe UI Symbol" w:hAnsi="Segoe UI Symbol" w:cs="Segoe UI Symbol"/>
          <w:sz w:val="20"/>
          <w:szCs w:val="20"/>
        </w:rPr>
        <w:t>☐</w:t>
      </w:r>
      <w:proofErr w:type="gramEnd"/>
      <w:r w:rsidRPr="005224D2">
        <w:rPr>
          <w:rFonts w:ascii="Georgia" w:hAnsi="Georgia"/>
          <w:sz w:val="20"/>
          <w:szCs w:val="20"/>
        </w:rPr>
        <w:t xml:space="preserve"> och jag kunde inte hitta några relevanta kurser heller </w:t>
      </w:r>
    </w:p>
    <w:p w14:paraId="0D0B940D" w14:textId="77777777" w:rsidR="004A2274" w:rsidRPr="005224D2" w:rsidRDefault="004A2274" w:rsidP="004A2274">
      <w:pPr>
        <w:pStyle w:val="Oformateradtext"/>
        <w:rPr>
          <w:sz w:val="20"/>
          <w:szCs w:val="20"/>
        </w:rPr>
      </w:pPr>
    </w:p>
    <w:tbl>
      <w:tblPr>
        <w:tblStyle w:val="Tabellrutnt"/>
        <w:tblW w:w="0" w:type="auto"/>
        <w:tblLook w:val="04A0" w:firstRow="1" w:lastRow="0" w:firstColumn="1" w:lastColumn="0" w:noHBand="0" w:noVBand="1"/>
      </w:tblPr>
      <w:tblGrid>
        <w:gridCol w:w="4650"/>
        <w:gridCol w:w="989"/>
        <w:gridCol w:w="3757"/>
      </w:tblGrid>
      <w:tr w:rsidR="004A2274" w:rsidRPr="003A14D1" w14:paraId="19ABBC69" w14:textId="77777777" w:rsidTr="004A2274">
        <w:trPr>
          <w:trHeight w:val="429"/>
        </w:trPr>
        <w:tc>
          <w:tcPr>
            <w:tcW w:w="4650" w:type="dxa"/>
          </w:tcPr>
          <w:p w14:paraId="2A3CB017" w14:textId="77777777" w:rsidR="004A2274" w:rsidRPr="005224D2" w:rsidRDefault="004A2274" w:rsidP="004A2274">
            <w:pPr>
              <w:rPr>
                <w:rFonts w:ascii="Georgia" w:hAnsi="Georgia"/>
                <w:sz w:val="20"/>
                <w:szCs w:val="20"/>
              </w:rPr>
            </w:pPr>
            <w:proofErr w:type="spellStart"/>
            <w:r w:rsidRPr="005224D2">
              <w:rPr>
                <w:rFonts w:ascii="Georgia" w:hAnsi="Georgia"/>
                <w:sz w:val="20"/>
                <w:szCs w:val="20"/>
              </w:rPr>
              <w:t>Kursnamn</w:t>
            </w:r>
            <w:proofErr w:type="spellEnd"/>
          </w:p>
        </w:tc>
        <w:tc>
          <w:tcPr>
            <w:tcW w:w="989" w:type="dxa"/>
          </w:tcPr>
          <w:p w14:paraId="7D795482" w14:textId="77777777" w:rsidR="004A2274" w:rsidRPr="005224D2" w:rsidRDefault="004A2274" w:rsidP="004A2274">
            <w:pPr>
              <w:rPr>
                <w:rFonts w:ascii="Georgia" w:hAnsi="Georgia"/>
                <w:sz w:val="20"/>
                <w:szCs w:val="20"/>
              </w:rPr>
            </w:pPr>
            <w:proofErr w:type="spellStart"/>
            <w:r w:rsidRPr="005224D2">
              <w:rPr>
                <w:rFonts w:ascii="Georgia" w:hAnsi="Georgia"/>
                <w:sz w:val="20"/>
                <w:szCs w:val="20"/>
              </w:rPr>
              <w:t>Poäng</w:t>
            </w:r>
            <w:proofErr w:type="spellEnd"/>
            <w:r w:rsidRPr="005224D2">
              <w:rPr>
                <w:rFonts w:ascii="Georgia" w:hAnsi="Georgia"/>
                <w:sz w:val="20"/>
                <w:szCs w:val="20"/>
              </w:rPr>
              <w:t xml:space="preserve"> (</w:t>
            </w:r>
            <w:proofErr w:type="spellStart"/>
            <w:r w:rsidRPr="005224D2">
              <w:rPr>
                <w:rFonts w:ascii="Georgia" w:hAnsi="Georgia"/>
                <w:sz w:val="20"/>
                <w:szCs w:val="20"/>
              </w:rPr>
              <w:t>lokala</w:t>
            </w:r>
            <w:proofErr w:type="spellEnd"/>
            <w:r w:rsidRPr="005224D2">
              <w:rPr>
                <w:rFonts w:ascii="Georgia" w:hAnsi="Georgia"/>
                <w:sz w:val="20"/>
                <w:szCs w:val="20"/>
              </w:rPr>
              <w:t>)</w:t>
            </w:r>
          </w:p>
        </w:tc>
        <w:tc>
          <w:tcPr>
            <w:tcW w:w="3757" w:type="dxa"/>
          </w:tcPr>
          <w:p w14:paraId="14ACB362" w14:textId="77777777" w:rsidR="004A2274" w:rsidRPr="005224D2" w:rsidRDefault="004A2274" w:rsidP="004A2274">
            <w:pPr>
              <w:rPr>
                <w:rFonts w:ascii="Georgia" w:hAnsi="Georgia"/>
                <w:sz w:val="20"/>
                <w:szCs w:val="20"/>
                <w:lang w:val="sv-SE"/>
              </w:rPr>
            </w:pPr>
            <w:r w:rsidRPr="005224D2">
              <w:rPr>
                <w:rFonts w:ascii="Georgia" w:hAnsi="Georgia"/>
                <w:sz w:val="20"/>
                <w:szCs w:val="20"/>
                <w:lang w:val="sv-SE"/>
              </w:rPr>
              <w:t>Relevanta i ditt KTH-program</w:t>
            </w:r>
          </w:p>
        </w:tc>
      </w:tr>
      <w:tr w:rsidR="004A2274" w:rsidRPr="003A14D1" w14:paraId="27EA18D4" w14:textId="77777777" w:rsidTr="004A2274">
        <w:sdt>
          <w:sdtPr>
            <w:rPr>
              <w:rFonts w:ascii="Georgia" w:hAnsi="Georgia"/>
              <w:color w:val="BFBFBF" w:themeColor="background1" w:themeShade="BF"/>
              <w:sz w:val="20"/>
              <w:szCs w:val="20"/>
              <w:lang w:val="sv-SE"/>
            </w:rPr>
            <w:id w:val="1342812583"/>
            <w:placeholder>
              <w:docPart w:val="036DF10B0CE042FC814568463464EDE2"/>
            </w:placeholder>
            <w:text/>
          </w:sdtPr>
          <w:sdtEndPr/>
          <w:sdtContent>
            <w:tc>
              <w:tcPr>
                <w:tcW w:w="4650" w:type="dxa"/>
              </w:tcPr>
              <w:p w14:paraId="39CCF423"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470128461"/>
            <w:placeholder>
              <w:docPart w:val="036DF10B0CE042FC814568463464EDE2"/>
            </w:placeholder>
            <w:text/>
          </w:sdtPr>
          <w:sdtEndPr/>
          <w:sdtContent>
            <w:tc>
              <w:tcPr>
                <w:tcW w:w="989" w:type="dxa"/>
              </w:tcPr>
              <w:p w14:paraId="39E3B8A7"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D9D9D9" w:themeColor="background1" w:themeShade="D9"/>
              <w:sz w:val="20"/>
              <w:szCs w:val="20"/>
              <w:lang w:val="sv-SE"/>
            </w:rPr>
            <w:id w:val="-1687292159"/>
            <w:placeholder>
              <w:docPart w:val="036DF10B0CE042FC814568463464EDE2"/>
            </w:placeholder>
            <w:text/>
          </w:sdtPr>
          <w:sdtEndPr/>
          <w:sdtContent>
            <w:tc>
              <w:tcPr>
                <w:tcW w:w="3757" w:type="dxa"/>
              </w:tcPr>
              <w:p w14:paraId="75D0DA1E" w14:textId="77777777" w:rsidR="004A2274" w:rsidRPr="005224D2" w:rsidRDefault="004A2274" w:rsidP="004A2274">
                <w:pPr>
                  <w:rPr>
                    <w:rFonts w:ascii="Georgia" w:hAnsi="Georgia"/>
                    <w:sz w:val="20"/>
                    <w:szCs w:val="20"/>
                    <w:lang w:val="sv-SE"/>
                  </w:rPr>
                </w:pPr>
                <w:r w:rsidRPr="005224D2">
                  <w:rPr>
                    <w:rFonts w:ascii="Georgia" w:hAnsi="Georgia"/>
                    <w:color w:val="D9D9D9" w:themeColor="background1" w:themeShade="D9"/>
                    <w:sz w:val="20"/>
                    <w:szCs w:val="20"/>
                    <w:lang w:val="sv-SE"/>
                  </w:rPr>
                  <w:t>Klicka här för att lägga in text</w:t>
                </w:r>
              </w:p>
            </w:tc>
          </w:sdtContent>
        </w:sdt>
      </w:tr>
      <w:tr w:rsidR="004A2274" w:rsidRPr="003A14D1" w14:paraId="2AAF84F5" w14:textId="77777777" w:rsidTr="004A2274">
        <w:sdt>
          <w:sdtPr>
            <w:rPr>
              <w:rFonts w:ascii="Georgia" w:hAnsi="Georgia"/>
              <w:color w:val="BFBFBF" w:themeColor="background1" w:themeShade="BF"/>
              <w:sz w:val="20"/>
              <w:szCs w:val="20"/>
              <w:lang w:val="sv-SE"/>
            </w:rPr>
            <w:id w:val="1465390534"/>
            <w:placeholder>
              <w:docPart w:val="D49B5AC1D8AF491C8A744390B4D5F051"/>
            </w:placeholder>
            <w:text/>
          </w:sdtPr>
          <w:sdtEndPr/>
          <w:sdtContent>
            <w:tc>
              <w:tcPr>
                <w:tcW w:w="4650" w:type="dxa"/>
              </w:tcPr>
              <w:p w14:paraId="172244D7"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2036491113"/>
            <w:placeholder>
              <w:docPart w:val="D49B5AC1D8AF491C8A744390B4D5F051"/>
            </w:placeholder>
            <w:text/>
          </w:sdtPr>
          <w:sdtEndPr/>
          <w:sdtContent>
            <w:tc>
              <w:tcPr>
                <w:tcW w:w="989" w:type="dxa"/>
              </w:tcPr>
              <w:p w14:paraId="10A77697"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 xml:space="preserve">Klicka här för </w:t>
                </w:r>
                <w:r w:rsidRPr="005224D2">
                  <w:rPr>
                    <w:rFonts w:ascii="Georgia" w:hAnsi="Georgia"/>
                    <w:color w:val="BFBFBF" w:themeColor="background1" w:themeShade="BF"/>
                    <w:sz w:val="20"/>
                    <w:szCs w:val="20"/>
                    <w:lang w:val="sv-SE"/>
                  </w:rPr>
                  <w:lastRenderedPageBreak/>
                  <w:t>att lägga in text</w:t>
                </w:r>
              </w:p>
            </w:tc>
          </w:sdtContent>
        </w:sdt>
        <w:sdt>
          <w:sdtPr>
            <w:rPr>
              <w:rFonts w:ascii="Georgia" w:hAnsi="Georgia"/>
              <w:color w:val="BFBFBF" w:themeColor="background1" w:themeShade="BF"/>
              <w:sz w:val="20"/>
              <w:szCs w:val="20"/>
              <w:lang w:val="sv-SE"/>
            </w:rPr>
            <w:id w:val="-1124157116"/>
            <w:placeholder>
              <w:docPart w:val="D49B5AC1D8AF491C8A744390B4D5F051"/>
            </w:placeholder>
            <w:text/>
          </w:sdtPr>
          <w:sdtEndPr/>
          <w:sdtContent>
            <w:tc>
              <w:tcPr>
                <w:tcW w:w="3757" w:type="dxa"/>
              </w:tcPr>
              <w:p w14:paraId="140E639E"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3A14D1" w14:paraId="67F89508" w14:textId="77777777" w:rsidTr="004A2274">
        <w:sdt>
          <w:sdtPr>
            <w:rPr>
              <w:rFonts w:ascii="Georgia" w:hAnsi="Georgia"/>
              <w:color w:val="BFBFBF" w:themeColor="background1" w:themeShade="BF"/>
              <w:sz w:val="20"/>
              <w:szCs w:val="20"/>
              <w:lang w:val="sv-SE"/>
            </w:rPr>
            <w:id w:val="-964420168"/>
            <w:placeholder>
              <w:docPart w:val="C86BD71807914586BE95C33AE30D400D"/>
            </w:placeholder>
            <w:text/>
          </w:sdtPr>
          <w:sdtEndPr/>
          <w:sdtContent>
            <w:tc>
              <w:tcPr>
                <w:tcW w:w="4650" w:type="dxa"/>
              </w:tcPr>
              <w:p w14:paraId="45393A22"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509019998"/>
            <w:placeholder>
              <w:docPart w:val="C86BD71807914586BE95C33AE30D400D"/>
            </w:placeholder>
            <w:text/>
          </w:sdtPr>
          <w:sdtEndPr/>
          <w:sdtContent>
            <w:tc>
              <w:tcPr>
                <w:tcW w:w="989" w:type="dxa"/>
              </w:tcPr>
              <w:p w14:paraId="6703DAA6"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624340283"/>
            <w:placeholder>
              <w:docPart w:val="C86BD71807914586BE95C33AE30D400D"/>
            </w:placeholder>
            <w:text/>
          </w:sdtPr>
          <w:sdtEndPr/>
          <w:sdtContent>
            <w:tc>
              <w:tcPr>
                <w:tcW w:w="3757" w:type="dxa"/>
              </w:tcPr>
              <w:p w14:paraId="3CA307CD"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3A14D1" w14:paraId="2A15DD24" w14:textId="77777777" w:rsidTr="004A2274">
        <w:sdt>
          <w:sdtPr>
            <w:rPr>
              <w:rFonts w:ascii="Georgia" w:hAnsi="Georgia"/>
              <w:color w:val="BFBFBF" w:themeColor="background1" w:themeShade="BF"/>
              <w:sz w:val="20"/>
              <w:szCs w:val="20"/>
              <w:lang w:val="sv-SE"/>
            </w:rPr>
            <w:id w:val="1979642323"/>
            <w:placeholder>
              <w:docPart w:val="AF18413A859E4F61875D8DC0AEECD9E2"/>
            </w:placeholder>
            <w:text/>
          </w:sdtPr>
          <w:sdtEndPr/>
          <w:sdtContent>
            <w:tc>
              <w:tcPr>
                <w:tcW w:w="4650" w:type="dxa"/>
              </w:tcPr>
              <w:p w14:paraId="67E982AF"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587689422"/>
            <w:placeholder>
              <w:docPart w:val="AF18413A859E4F61875D8DC0AEECD9E2"/>
            </w:placeholder>
            <w:text/>
          </w:sdtPr>
          <w:sdtEndPr/>
          <w:sdtContent>
            <w:tc>
              <w:tcPr>
                <w:tcW w:w="989" w:type="dxa"/>
              </w:tcPr>
              <w:p w14:paraId="69300A70"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659067347"/>
            <w:placeholder>
              <w:docPart w:val="AF18413A859E4F61875D8DC0AEECD9E2"/>
            </w:placeholder>
            <w:text/>
          </w:sdtPr>
          <w:sdtEndPr/>
          <w:sdtContent>
            <w:tc>
              <w:tcPr>
                <w:tcW w:w="3757" w:type="dxa"/>
              </w:tcPr>
              <w:p w14:paraId="49F162CD"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3A14D1" w14:paraId="6B3C024D" w14:textId="77777777" w:rsidTr="004A2274">
        <w:sdt>
          <w:sdtPr>
            <w:rPr>
              <w:rFonts w:ascii="Georgia" w:hAnsi="Georgia"/>
              <w:color w:val="BFBFBF" w:themeColor="background1" w:themeShade="BF"/>
              <w:sz w:val="20"/>
              <w:szCs w:val="20"/>
              <w:lang w:val="sv-SE"/>
            </w:rPr>
            <w:id w:val="-1578890878"/>
            <w:placeholder>
              <w:docPart w:val="367A510B62A94C3E8704A23E5CEA1858"/>
            </w:placeholder>
            <w:text/>
          </w:sdtPr>
          <w:sdtEndPr/>
          <w:sdtContent>
            <w:tc>
              <w:tcPr>
                <w:tcW w:w="4650" w:type="dxa"/>
              </w:tcPr>
              <w:p w14:paraId="5E866A94"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228744011"/>
            <w:placeholder>
              <w:docPart w:val="367A510B62A94C3E8704A23E5CEA1858"/>
            </w:placeholder>
            <w:text/>
          </w:sdtPr>
          <w:sdtEndPr/>
          <w:sdtContent>
            <w:tc>
              <w:tcPr>
                <w:tcW w:w="989" w:type="dxa"/>
              </w:tcPr>
              <w:p w14:paraId="4A20D958"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781336048"/>
            <w:placeholder>
              <w:docPart w:val="367A510B62A94C3E8704A23E5CEA1858"/>
            </w:placeholder>
            <w:text/>
          </w:sdtPr>
          <w:sdtEndPr/>
          <w:sdtContent>
            <w:tc>
              <w:tcPr>
                <w:tcW w:w="3757" w:type="dxa"/>
              </w:tcPr>
              <w:p w14:paraId="64DEF88F"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3A14D1" w14:paraId="34A9013A" w14:textId="77777777" w:rsidTr="004A2274">
        <w:sdt>
          <w:sdtPr>
            <w:rPr>
              <w:rFonts w:ascii="Georgia" w:hAnsi="Georgia"/>
              <w:color w:val="BFBFBF" w:themeColor="background1" w:themeShade="BF"/>
              <w:sz w:val="20"/>
              <w:szCs w:val="20"/>
              <w:lang w:val="sv-SE"/>
            </w:rPr>
            <w:id w:val="-594934930"/>
            <w:placeholder>
              <w:docPart w:val="DB65BC73F77B4A8A8BE8F94E2FCF798B"/>
            </w:placeholder>
            <w:text/>
          </w:sdtPr>
          <w:sdtEndPr/>
          <w:sdtContent>
            <w:tc>
              <w:tcPr>
                <w:tcW w:w="4650" w:type="dxa"/>
              </w:tcPr>
              <w:p w14:paraId="35B76F9B"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392514290"/>
            <w:placeholder>
              <w:docPart w:val="DB65BC73F77B4A8A8BE8F94E2FCF798B"/>
            </w:placeholder>
            <w:text/>
          </w:sdtPr>
          <w:sdtEndPr/>
          <w:sdtContent>
            <w:tc>
              <w:tcPr>
                <w:tcW w:w="989" w:type="dxa"/>
              </w:tcPr>
              <w:p w14:paraId="3FE6018E"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892312068"/>
            <w:placeholder>
              <w:docPart w:val="DB65BC73F77B4A8A8BE8F94E2FCF798B"/>
            </w:placeholder>
            <w:text/>
          </w:sdtPr>
          <w:sdtEndPr/>
          <w:sdtContent>
            <w:tc>
              <w:tcPr>
                <w:tcW w:w="3757" w:type="dxa"/>
              </w:tcPr>
              <w:p w14:paraId="242099A6"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5224D2" w14:paraId="57F30918" w14:textId="77777777" w:rsidTr="004A2274">
        <w:tc>
          <w:tcPr>
            <w:tcW w:w="4650" w:type="dxa"/>
          </w:tcPr>
          <w:p w14:paraId="449BA755" w14:textId="77777777" w:rsidR="004A2274" w:rsidRPr="005224D2" w:rsidRDefault="004A2274" w:rsidP="004A2274">
            <w:pPr>
              <w:jc w:val="right"/>
              <w:rPr>
                <w:rFonts w:ascii="Georgia" w:hAnsi="Georgia"/>
                <w:sz w:val="20"/>
                <w:szCs w:val="20"/>
              </w:rPr>
            </w:pPr>
            <w:proofErr w:type="spellStart"/>
            <w:r w:rsidRPr="005224D2">
              <w:rPr>
                <w:rFonts w:ascii="Georgia" w:hAnsi="Georgia"/>
                <w:sz w:val="20"/>
                <w:szCs w:val="20"/>
              </w:rPr>
              <w:t>Totalt</w:t>
            </w:r>
            <w:proofErr w:type="spellEnd"/>
            <w:r w:rsidRPr="005224D2">
              <w:rPr>
                <w:rFonts w:ascii="Georgia" w:hAnsi="Georgia"/>
                <w:sz w:val="20"/>
                <w:szCs w:val="20"/>
              </w:rPr>
              <w:t>:</w:t>
            </w:r>
          </w:p>
        </w:tc>
        <w:tc>
          <w:tcPr>
            <w:tcW w:w="989" w:type="dxa"/>
          </w:tcPr>
          <w:p w14:paraId="0E27B00A" w14:textId="77777777" w:rsidR="004A2274" w:rsidRPr="005224D2" w:rsidRDefault="004A2274" w:rsidP="004A2274">
            <w:pPr>
              <w:rPr>
                <w:rFonts w:ascii="Georgia" w:hAnsi="Georgia"/>
                <w:sz w:val="20"/>
                <w:szCs w:val="20"/>
              </w:rPr>
            </w:pPr>
          </w:p>
        </w:tc>
        <w:tc>
          <w:tcPr>
            <w:tcW w:w="3757" w:type="dxa"/>
          </w:tcPr>
          <w:p w14:paraId="60061E4C" w14:textId="77777777" w:rsidR="004A2274" w:rsidRPr="005224D2" w:rsidRDefault="004A2274" w:rsidP="004A2274">
            <w:pPr>
              <w:rPr>
                <w:rFonts w:ascii="Georgia" w:hAnsi="Georgia"/>
                <w:sz w:val="20"/>
                <w:szCs w:val="20"/>
              </w:rPr>
            </w:pPr>
          </w:p>
        </w:tc>
      </w:tr>
    </w:tbl>
    <w:p w14:paraId="44EAFD9C" w14:textId="77777777" w:rsidR="004A2274" w:rsidRPr="005224D2" w:rsidRDefault="004A2274" w:rsidP="00874706">
      <w:pPr>
        <w:rPr>
          <w:rFonts w:ascii="Georgia" w:hAnsi="Georgia"/>
          <w:b/>
          <w:sz w:val="20"/>
          <w:szCs w:val="20"/>
        </w:rPr>
      </w:pPr>
    </w:p>
    <w:p w14:paraId="1470C56D" w14:textId="77777777" w:rsidR="003A067C" w:rsidRPr="003A067C" w:rsidRDefault="003A067C" w:rsidP="00874706">
      <w:pPr>
        <w:rPr>
          <w:rFonts w:ascii="Georgia" w:hAnsi="Georgia"/>
          <w:b/>
          <w:lang w:val="sv-SE"/>
        </w:rPr>
      </w:pPr>
      <w:r>
        <w:rPr>
          <w:rFonts w:ascii="Georgia" w:hAnsi="Georgia"/>
          <w:b/>
          <w:lang w:val="sv-SE"/>
        </w:rPr>
        <w:t>Alternativ 3</w:t>
      </w:r>
    </w:p>
    <w:p w14:paraId="5FC33064" w14:textId="77777777" w:rsidR="004A2274" w:rsidRPr="005224D2" w:rsidRDefault="004A2274" w:rsidP="004A2274">
      <w:pPr>
        <w:rPr>
          <w:rFonts w:ascii="Georgia" w:hAnsi="Georgia"/>
          <w:sz w:val="20"/>
          <w:szCs w:val="20"/>
          <w:lang w:val="sv-SE"/>
        </w:rPr>
      </w:pPr>
      <w:r w:rsidRPr="005224D2">
        <w:rPr>
          <w:rFonts w:ascii="Georgia" w:hAnsi="Georgia"/>
          <w:sz w:val="20"/>
          <w:szCs w:val="20"/>
          <w:lang w:val="sv-SE"/>
        </w:rPr>
        <w:t xml:space="preserve">Universitet: </w:t>
      </w:r>
      <w:sdt>
        <w:sdtPr>
          <w:rPr>
            <w:rFonts w:ascii="Georgia" w:hAnsi="Georgia"/>
            <w:sz w:val="20"/>
            <w:szCs w:val="20"/>
            <w:lang w:val="sv-SE"/>
          </w:rPr>
          <w:id w:val="-1147670824"/>
          <w:placeholder>
            <w:docPart w:val="C074A0BE1CDB486696F552A47B279C5B"/>
          </w:placeholder>
          <w:text/>
        </w:sdtPr>
        <w:sdtEndPr/>
        <w:sdtContent>
          <w:r w:rsidRPr="005224D2">
            <w:rPr>
              <w:rFonts w:ascii="Georgia" w:hAnsi="Georgia"/>
              <w:sz w:val="20"/>
              <w:szCs w:val="20"/>
              <w:lang w:val="sv-SE"/>
            </w:rPr>
            <w:t>Klicka här för att ange universitet och land</w:t>
          </w:r>
        </w:sdtContent>
      </w:sdt>
    </w:p>
    <w:p w14:paraId="17DDBAB6" w14:textId="77777777" w:rsidR="00996134" w:rsidRPr="00996134" w:rsidRDefault="00996134" w:rsidP="00996134">
      <w:pPr>
        <w:pStyle w:val="Oformateradtext"/>
        <w:rPr>
          <w:rFonts w:ascii="Georgia" w:hAnsi="Georgia"/>
          <w:sz w:val="20"/>
          <w:szCs w:val="20"/>
        </w:rPr>
      </w:pPr>
      <w:r>
        <w:rPr>
          <w:rFonts w:ascii="Georgia" w:hAnsi="Georgia"/>
          <w:sz w:val="20"/>
          <w:szCs w:val="20"/>
        </w:rPr>
        <w:t xml:space="preserve">Erbjuder </w:t>
      </w:r>
      <w:r w:rsidRPr="00996134">
        <w:rPr>
          <w:rFonts w:ascii="Georgia" w:hAnsi="Georgia"/>
          <w:sz w:val="20"/>
          <w:szCs w:val="20"/>
        </w:rPr>
        <w:t>universitet ett program</w:t>
      </w:r>
      <w:r>
        <w:rPr>
          <w:rFonts w:ascii="Georgia" w:hAnsi="Georgia"/>
          <w:sz w:val="20"/>
          <w:szCs w:val="20"/>
        </w:rPr>
        <w:t xml:space="preserve"> </w:t>
      </w:r>
      <w:r w:rsidRPr="00996134">
        <w:rPr>
          <w:rFonts w:ascii="Georgia" w:hAnsi="Georgia"/>
          <w:sz w:val="20"/>
          <w:szCs w:val="20"/>
        </w:rPr>
        <w:t>s</w:t>
      </w:r>
      <w:r>
        <w:rPr>
          <w:rFonts w:ascii="Georgia" w:hAnsi="Georgia"/>
          <w:sz w:val="20"/>
          <w:szCs w:val="20"/>
        </w:rPr>
        <w:t>o</w:t>
      </w:r>
      <w:r w:rsidRPr="00996134">
        <w:rPr>
          <w:rFonts w:ascii="Georgia" w:hAnsi="Georgia"/>
          <w:sz w:val="20"/>
          <w:szCs w:val="20"/>
        </w:rPr>
        <w:t>m</w:t>
      </w:r>
      <w:r>
        <w:rPr>
          <w:rFonts w:ascii="Georgia" w:hAnsi="Georgia"/>
          <w:sz w:val="20"/>
          <w:szCs w:val="20"/>
        </w:rPr>
        <w:t xml:space="preserve"> liknar/motsvarar ditt</w:t>
      </w:r>
      <w:r w:rsidRPr="00996134">
        <w:rPr>
          <w:rFonts w:ascii="Georgia" w:hAnsi="Georgia"/>
          <w:sz w:val="20"/>
          <w:szCs w:val="20"/>
        </w:rPr>
        <w:t xml:space="preserve"> KTH-program?</w:t>
      </w:r>
    </w:p>
    <w:p w14:paraId="7C966217" w14:textId="77777777" w:rsidR="00996134" w:rsidRPr="00996134" w:rsidRDefault="00996134" w:rsidP="00996134">
      <w:pPr>
        <w:pStyle w:val="Oformateradtext"/>
        <w:rPr>
          <w:rFonts w:ascii="Georgia" w:hAnsi="Georgia"/>
          <w:sz w:val="20"/>
          <w:szCs w:val="20"/>
        </w:rPr>
      </w:pPr>
      <w:proofErr w:type="gramStart"/>
      <w:r>
        <w:rPr>
          <w:rFonts w:ascii="Georgia" w:hAnsi="Georgia"/>
          <w:sz w:val="20"/>
          <w:szCs w:val="20"/>
        </w:rPr>
        <w:t>JA</w:t>
      </w:r>
      <w:r w:rsidRPr="00996134">
        <w:rPr>
          <w:rFonts w:ascii="Georgia" w:hAnsi="Georgia"/>
          <w:sz w:val="20"/>
          <w:szCs w:val="20"/>
        </w:rPr>
        <w:t xml:space="preserve">   </w:t>
      </w:r>
      <w:r w:rsidRPr="00996134">
        <w:rPr>
          <w:rFonts w:ascii="Segoe UI Symbol" w:hAnsi="Segoe UI Symbol" w:cs="Segoe UI Symbol"/>
          <w:sz w:val="20"/>
          <w:szCs w:val="20"/>
        </w:rPr>
        <w:t>☐</w:t>
      </w:r>
      <w:proofErr w:type="gramEnd"/>
    </w:p>
    <w:p w14:paraId="71788DCA" w14:textId="77777777" w:rsidR="004A2274" w:rsidRPr="005224D2" w:rsidRDefault="004A2274" w:rsidP="004A2274">
      <w:pPr>
        <w:pStyle w:val="Oformateradtext"/>
        <w:rPr>
          <w:rFonts w:ascii="Georgia" w:hAnsi="Georgia"/>
          <w:sz w:val="20"/>
          <w:szCs w:val="20"/>
        </w:rPr>
      </w:pPr>
      <w:proofErr w:type="gramStart"/>
      <w:r w:rsidRPr="005224D2">
        <w:rPr>
          <w:rFonts w:ascii="Georgia" w:hAnsi="Georgia"/>
          <w:sz w:val="20"/>
          <w:szCs w:val="20"/>
        </w:rPr>
        <w:t xml:space="preserve">NEJ  </w:t>
      </w:r>
      <w:r w:rsidRPr="005224D2">
        <w:rPr>
          <w:rFonts w:ascii="Segoe UI Symbol" w:hAnsi="Segoe UI Symbol" w:cs="Segoe UI Symbol"/>
          <w:sz w:val="20"/>
          <w:szCs w:val="20"/>
        </w:rPr>
        <w:t>☐</w:t>
      </w:r>
      <w:proofErr w:type="gramEnd"/>
      <w:r w:rsidRPr="005224D2">
        <w:rPr>
          <w:rFonts w:ascii="Georgia" w:hAnsi="Georgia"/>
          <w:sz w:val="20"/>
          <w:szCs w:val="20"/>
        </w:rPr>
        <w:t xml:space="preserve"> men jag kunde hitta valbara och/eller relevanta kurser</w:t>
      </w:r>
    </w:p>
    <w:p w14:paraId="4E28E6A0" w14:textId="77777777" w:rsidR="004A2274" w:rsidRPr="005224D2" w:rsidRDefault="004A2274" w:rsidP="004A2274">
      <w:pPr>
        <w:pStyle w:val="Oformateradtext"/>
        <w:rPr>
          <w:rFonts w:ascii="Georgia" w:hAnsi="Georgia"/>
          <w:sz w:val="20"/>
          <w:szCs w:val="20"/>
        </w:rPr>
      </w:pPr>
      <w:proofErr w:type="gramStart"/>
      <w:r w:rsidRPr="005224D2">
        <w:rPr>
          <w:rFonts w:ascii="Georgia" w:hAnsi="Georgia"/>
          <w:sz w:val="20"/>
          <w:szCs w:val="20"/>
        </w:rPr>
        <w:t xml:space="preserve">NEJ  </w:t>
      </w:r>
      <w:r w:rsidRPr="005224D2">
        <w:rPr>
          <w:rFonts w:ascii="Segoe UI Symbol" w:hAnsi="Segoe UI Symbol" w:cs="Segoe UI Symbol"/>
          <w:sz w:val="20"/>
          <w:szCs w:val="20"/>
        </w:rPr>
        <w:t>☐</w:t>
      </w:r>
      <w:proofErr w:type="gramEnd"/>
      <w:r w:rsidRPr="005224D2">
        <w:rPr>
          <w:rFonts w:ascii="Georgia" w:hAnsi="Georgia"/>
          <w:sz w:val="20"/>
          <w:szCs w:val="20"/>
        </w:rPr>
        <w:t xml:space="preserve"> och jag kunde inte hitta några relevanta kurser heller </w:t>
      </w:r>
    </w:p>
    <w:p w14:paraId="4B94D5A5" w14:textId="77777777" w:rsidR="004A2274" w:rsidRPr="005224D2" w:rsidRDefault="004A2274" w:rsidP="004A2274">
      <w:pPr>
        <w:pStyle w:val="Oformateradtext"/>
        <w:rPr>
          <w:sz w:val="20"/>
          <w:szCs w:val="20"/>
        </w:rPr>
      </w:pPr>
    </w:p>
    <w:tbl>
      <w:tblPr>
        <w:tblStyle w:val="Tabellrutnt"/>
        <w:tblW w:w="0" w:type="auto"/>
        <w:tblLook w:val="04A0" w:firstRow="1" w:lastRow="0" w:firstColumn="1" w:lastColumn="0" w:noHBand="0" w:noVBand="1"/>
      </w:tblPr>
      <w:tblGrid>
        <w:gridCol w:w="4650"/>
        <w:gridCol w:w="989"/>
        <w:gridCol w:w="3757"/>
      </w:tblGrid>
      <w:tr w:rsidR="004A2274" w:rsidRPr="003A14D1" w14:paraId="1E826095" w14:textId="77777777" w:rsidTr="004A2274">
        <w:trPr>
          <w:trHeight w:val="429"/>
        </w:trPr>
        <w:tc>
          <w:tcPr>
            <w:tcW w:w="4650" w:type="dxa"/>
          </w:tcPr>
          <w:p w14:paraId="2047F9C0" w14:textId="77777777" w:rsidR="004A2274" w:rsidRPr="005224D2" w:rsidRDefault="004A2274" w:rsidP="004A2274">
            <w:pPr>
              <w:rPr>
                <w:rFonts w:ascii="Georgia" w:hAnsi="Georgia"/>
                <w:sz w:val="20"/>
                <w:szCs w:val="20"/>
              </w:rPr>
            </w:pPr>
            <w:proofErr w:type="spellStart"/>
            <w:r w:rsidRPr="005224D2">
              <w:rPr>
                <w:rFonts w:ascii="Georgia" w:hAnsi="Georgia"/>
                <w:sz w:val="20"/>
                <w:szCs w:val="20"/>
              </w:rPr>
              <w:t>Kursnamn</w:t>
            </w:r>
            <w:proofErr w:type="spellEnd"/>
          </w:p>
        </w:tc>
        <w:tc>
          <w:tcPr>
            <w:tcW w:w="989" w:type="dxa"/>
          </w:tcPr>
          <w:p w14:paraId="75079C33" w14:textId="77777777" w:rsidR="004A2274" w:rsidRPr="005224D2" w:rsidRDefault="004A2274" w:rsidP="004A2274">
            <w:pPr>
              <w:rPr>
                <w:rFonts w:ascii="Georgia" w:hAnsi="Georgia"/>
                <w:sz w:val="20"/>
                <w:szCs w:val="20"/>
              </w:rPr>
            </w:pPr>
            <w:proofErr w:type="spellStart"/>
            <w:r w:rsidRPr="005224D2">
              <w:rPr>
                <w:rFonts w:ascii="Georgia" w:hAnsi="Georgia"/>
                <w:sz w:val="20"/>
                <w:szCs w:val="20"/>
              </w:rPr>
              <w:t>Poäng</w:t>
            </w:r>
            <w:proofErr w:type="spellEnd"/>
            <w:r w:rsidRPr="005224D2">
              <w:rPr>
                <w:rFonts w:ascii="Georgia" w:hAnsi="Georgia"/>
                <w:sz w:val="20"/>
                <w:szCs w:val="20"/>
              </w:rPr>
              <w:t xml:space="preserve"> (</w:t>
            </w:r>
            <w:proofErr w:type="spellStart"/>
            <w:r w:rsidRPr="005224D2">
              <w:rPr>
                <w:rFonts w:ascii="Georgia" w:hAnsi="Georgia"/>
                <w:sz w:val="20"/>
                <w:szCs w:val="20"/>
              </w:rPr>
              <w:t>lokala</w:t>
            </w:r>
            <w:proofErr w:type="spellEnd"/>
            <w:r w:rsidRPr="005224D2">
              <w:rPr>
                <w:rFonts w:ascii="Georgia" w:hAnsi="Georgia"/>
                <w:sz w:val="20"/>
                <w:szCs w:val="20"/>
              </w:rPr>
              <w:t>)</w:t>
            </w:r>
          </w:p>
        </w:tc>
        <w:tc>
          <w:tcPr>
            <w:tcW w:w="3757" w:type="dxa"/>
          </w:tcPr>
          <w:p w14:paraId="671619FF" w14:textId="77777777" w:rsidR="004A2274" w:rsidRPr="005224D2" w:rsidRDefault="004A2274" w:rsidP="004A2274">
            <w:pPr>
              <w:rPr>
                <w:rFonts w:ascii="Georgia" w:hAnsi="Georgia"/>
                <w:sz w:val="20"/>
                <w:szCs w:val="20"/>
                <w:lang w:val="sv-SE"/>
              </w:rPr>
            </w:pPr>
            <w:r w:rsidRPr="005224D2">
              <w:rPr>
                <w:rFonts w:ascii="Georgia" w:hAnsi="Georgia"/>
                <w:sz w:val="20"/>
                <w:szCs w:val="20"/>
                <w:lang w:val="sv-SE"/>
              </w:rPr>
              <w:t>Relevanta i ditt KTH-program</w:t>
            </w:r>
          </w:p>
        </w:tc>
      </w:tr>
      <w:tr w:rsidR="004A2274" w:rsidRPr="003A14D1" w14:paraId="7C92A0BD" w14:textId="77777777" w:rsidTr="004A2274">
        <w:sdt>
          <w:sdtPr>
            <w:rPr>
              <w:rFonts w:ascii="Georgia" w:hAnsi="Georgia"/>
              <w:color w:val="BFBFBF" w:themeColor="background1" w:themeShade="BF"/>
              <w:sz w:val="20"/>
              <w:szCs w:val="20"/>
              <w:lang w:val="sv-SE"/>
            </w:rPr>
            <w:id w:val="952824153"/>
            <w:placeholder>
              <w:docPart w:val="B1E83B2486354C7A888E876AAF75CA72"/>
            </w:placeholder>
            <w:text/>
          </w:sdtPr>
          <w:sdtEndPr/>
          <w:sdtContent>
            <w:tc>
              <w:tcPr>
                <w:tcW w:w="4650" w:type="dxa"/>
              </w:tcPr>
              <w:p w14:paraId="28742CC7"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171072449"/>
            <w:placeholder>
              <w:docPart w:val="B1E83B2486354C7A888E876AAF75CA72"/>
            </w:placeholder>
            <w:text/>
          </w:sdtPr>
          <w:sdtEndPr/>
          <w:sdtContent>
            <w:tc>
              <w:tcPr>
                <w:tcW w:w="989" w:type="dxa"/>
              </w:tcPr>
              <w:p w14:paraId="3CB02898"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D9D9D9" w:themeColor="background1" w:themeShade="D9"/>
              <w:sz w:val="20"/>
              <w:szCs w:val="20"/>
              <w:lang w:val="sv-SE"/>
            </w:rPr>
            <w:id w:val="-1243106509"/>
            <w:placeholder>
              <w:docPart w:val="B1E83B2486354C7A888E876AAF75CA72"/>
            </w:placeholder>
            <w:text/>
          </w:sdtPr>
          <w:sdtEndPr/>
          <w:sdtContent>
            <w:tc>
              <w:tcPr>
                <w:tcW w:w="3757" w:type="dxa"/>
              </w:tcPr>
              <w:p w14:paraId="238E096E" w14:textId="77777777" w:rsidR="004A2274" w:rsidRPr="005224D2" w:rsidRDefault="004A2274" w:rsidP="004A2274">
                <w:pPr>
                  <w:rPr>
                    <w:rFonts w:ascii="Georgia" w:hAnsi="Georgia"/>
                    <w:sz w:val="20"/>
                    <w:szCs w:val="20"/>
                    <w:lang w:val="sv-SE"/>
                  </w:rPr>
                </w:pPr>
                <w:r w:rsidRPr="005224D2">
                  <w:rPr>
                    <w:rFonts w:ascii="Georgia" w:hAnsi="Georgia"/>
                    <w:color w:val="D9D9D9" w:themeColor="background1" w:themeShade="D9"/>
                    <w:sz w:val="20"/>
                    <w:szCs w:val="20"/>
                    <w:lang w:val="sv-SE"/>
                  </w:rPr>
                  <w:t>Klicka här för att lägga in text</w:t>
                </w:r>
              </w:p>
            </w:tc>
          </w:sdtContent>
        </w:sdt>
      </w:tr>
      <w:tr w:rsidR="004A2274" w:rsidRPr="003A14D1" w14:paraId="4D557FB9" w14:textId="77777777" w:rsidTr="004A2274">
        <w:sdt>
          <w:sdtPr>
            <w:rPr>
              <w:rFonts w:ascii="Georgia" w:hAnsi="Georgia"/>
              <w:color w:val="BFBFBF" w:themeColor="background1" w:themeShade="BF"/>
              <w:sz w:val="20"/>
              <w:szCs w:val="20"/>
              <w:lang w:val="sv-SE"/>
            </w:rPr>
            <w:id w:val="313913902"/>
            <w:placeholder>
              <w:docPart w:val="B531B2D3F89048D1A04A7DBF18525C87"/>
            </w:placeholder>
            <w:text/>
          </w:sdtPr>
          <w:sdtEndPr/>
          <w:sdtContent>
            <w:tc>
              <w:tcPr>
                <w:tcW w:w="4650" w:type="dxa"/>
              </w:tcPr>
              <w:p w14:paraId="1D7CD6CF"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204444233"/>
            <w:placeholder>
              <w:docPart w:val="B531B2D3F89048D1A04A7DBF18525C87"/>
            </w:placeholder>
            <w:text/>
          </w:sdtPr>
          <w:sdtEndPr/>
          <w:sdtContent>
            <w:tc>
              <w:tcPr>
                <w:tcW w:w="989" w:type="dxa"/>
              </w:tcPr>
              <w:p w14:paraId="6A4A95D0"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461637825"/>
            <w:placeholder>
              <w:docPart w:val="B531B2D3F89048D1A04A7DBF18525C87"/>
            </w:placeholder>
            <w:text/>
          </w:sdtPr>
          <w:sdtEndPr/>
          <w:sdtContent>
            <w:tc>
              <w:tcPr>
                <w:tcW w:w="3757" w:type="dxa"/>
              </w:tcPr>
              <w:p w14:paraId="14371C99"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3A14D1" w14:paraId="0A4197EC" w14:textId="77777777" w:rsidTr="004A2274">
        <w:sdt>
          <w:sdtPr>
            <w:rPr>
              <w:rFonts w:ascii="Georgia" w:hAnsi="Georgia"/>
              <w:color w:val="BFBFBF" w:themeColor="background1" w:themeShade="BF"/>
              <w:sz w:val="20"/>
              <w:szCs w:val="20"/>
              <w:lang w:val="sv-SE"/>
            </w:rPr>
            <w:id w:val="168221517"/>
            <w:placeholder>
              <w:docPart w:val="27A90E4D36F949E58FA55AB2ED26AB76"/>
            </w:placeholder>
            <w:text/>
          </w:sdtPr>
          <w:sdtEndPr/>
          <w:sdtContent>
            <w:tc>
              <w:tcPr>
                <w:tcW w:w="4650" w:type="dxa"/>
              </w:tcPr>
              <w:p w14:paraId="0EF5C6E8"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946302491"/>
            <w:placeholder>
              <w:docPart w:val="27A90E4D36F949E58FA55AB2ED26AB76"/>
            </w:placeholder>
            <w:text/>
          </w:sdtPr>
          <w:sdtEndPr/>
          <w:sdtContent>
            <w:tc>
              <w:tcPr>
                <w:tcW w:w="989" w:type="dxa"/>
              </w:tcPr>
              <w:p w14:paraId="30FDC6AD"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77005406"/>
            <w:placeholder>
              <w:docPart w:val="27A90E4D36F949E58FA55AB2ED26AB76"/>
            </w:placeholder>
            <w:text/>
          </w:sdtPr>
          <w:sdtEndPr/>
          <w:sdtContent>
            <w:tc>
              <w:tcPr>
                <w:tcW w:w="3757" w:type="dxa"/>
              </w:tcPr>
              <w:p w14:paraId="41E91AB8"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3A14D1" w14:paraId="2405B47F" w14:textId="77777777" w:rsidTr="004A2274">
        <w:sdt>
          <w:sdtPr>
            <w:rPr>
              <w:rFonts w:ascii="Georgia" w:hAnsi="Georgia"/>
              <w:color w:val="BFBFBF" w:themeColor="background1" w:themeShade="BF"/>
              <w:sz w:val="20"/>
              <w:szCs w:val="20"/>
              <w:lang w:val="sv-SE"/>
            </w:rPr>
            <w:id w:val="61303966"/>
            <w:placeholder>
              <w:docPart w:val="01512BC9E45545A59FFE6C2107B4F9AE"/>
            </w:placeholder>
            <w:text/>
          </w:sdtPr>
          <w:sdtEndPr/>
          <w:sdtContent>
            <w:tc>
              <w:tcPr>
                <w:tcW w:w="4650" w:type="dxa"/>
              </w:tcPr>
              <w:p w14:paraId="4D31826C"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412047885"/>
            <w:placeholder>
              <w:docPart w:val="01512BC9E45545A59FFE6C2107B4F9AE"/>
            </w:placeholder>
            <w:text/>
          </w:sdtPr>
          <w:sdtEndPr/>
          <w:sdtContent>
            <w:tc>
              <w:tcPr>
                <w:tcW w:w="989" w:type="dxa"/>
              </w:tcPr>
              <w:p w14:paraId="6CC858C9"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281610604"/>
            <w:placeholder>
              <w:docPart w:val="01512BC9E45545A59FFE6C2107B4F9AE"/>
            </w:placeholder>
            <w:text/>
          </w:sdtPr>
          <w:sdtEndPr/>
          <w:sdtContent>
            <w:tc>
              <w:tcPr>
                <w:tcW w:w="3757" w:type="dxa"/>
              </w:tcPr>
              <w:p w14:paraId="609FAF70"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3A14D1" w14:paraId="21C4E35E" w14:textId="77777777" w:rsidTr="004A2274">
        <w:sdt>
          <w:sdtPr>
            <w:rPr>
              <w:rFonts w:ascii="Georgia" w:hAnsi="Georgia"/>
              <w:color w:val="BFBFBF" w:themeColor="background1" w:themeShade="BF"/>
              <w:sz w:val="20"/>
              <w:szCs w:val="20"/>
              <w:lang w:val="sv-SE"/>
            </w:rPr>
            <w:id w:val="792414747"/>
            <w:placeholder>
              <w:docPart w:val="0BDBB90610C44DE387CC84BA24F78C05"/>
            </w:placeholder>
            <w:text/>
          </w:sdtPr>
          <w:sdtEndPr/>
          <w:sdtContent>
            <w:tc>
              <w:tcPr>
                <w:tcW w:w="4650" w:type="dxa"/>
              </w:tcPr>
              <w:p w14:paraId="478CE46D"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949517258"/>
            <w:placeholder>
              <w:docPart w:val="0BDBB90610C44DE387CC84BA24F78C05"/>
            </w:placeholder>
            <w:text/>
          </w:sdtPr>
          <w:sdtEndPr/>
          <w:sdtContent>
            <w:tc>
              <w:tcPr>
                <w:tcW w:w="989" w:type="dxa"/>
              </w:tcPr>
              <w:p w14:paraId="04C55CBD"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581405431"/>
            <w:placeholder>
              <w:docPart w:val="0BDBB90610C44DE387CC84BA24F78C05"/>
            </w:placeholder>
            <w:text/>
          </w:sdtPr>
          <w:sdtEndPr/>
          <w:sdtContent>
            <w:tc>
              <w:tcPr>
                <w:tcW w:w="3757" w:type="dxa"/>
              </w:tcPr>
              <w:p w14:paraId="7A69D72E"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3A14D1" w14:paraId="63146B4E" w14:textId="77777777" w:rsidTr="004A2274">
        <w:sdt>
          <w:sdtPr>
            <w:rPr>
              <w:rFonts w:ascii="Georgia" w:hAnsi="Georgia"/>
              <w:color w:val="BFBFBF" w:themeColor="background1" w:themeShade="BF"/>
              <w:sz w:val="20"/>
              <w:szCs w:val="20"/>
              <w:lang w:val="sv-SE"/>
            </w:rPr>
            <w:id w:val="-824353605"/>
            <w:placeholder>
              <w:docPart w:val="7A121EC3FA604392A1ED68BE99B3C1E1"/>
            </w:placeholder>
            <w:text/>
          </w:sdtPr>
          <w:sdtEndPr/>
          <w:sdtContent>
            <w:tc>
              <w:tcPr>
                <w:tcW w:w="4650" w:type="dxa"/>
              </w:tcPr>
              <w:p w14:paraId="2CE424F4"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076056373"/>
            <w:placeholder>
              <w:docPart w:val="7A121EC3FA604392A1ED68BE99B3C1E1"/>
            </w:placeholder>
            <w:text/>
          </w:sdtPr>
          <w:sdtEndPr/>
          <w:sdtContent>
            <w:tc>
              <w:tcPr>
                <w:tcW w:w="989" w:type="dxa"/>
              </w:tcPr>
              <w:p w14:paraId="028FC73D"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318006312"/>
            <w:placeholder>
              <w:docPart w:val="7A121EC3FA604392A1ED68BE99B3C1E1"/>
            </w:placeholder>
            <w:text/>
          </w:sdtPr>
          <w:sdtEndPr/>
          <w:sdtContent>
            <w:tc>
              <w:tcPr>
                <w:tcW w:w="3757" w:type="dxa"/>
              </w:tcPr>
              <w:p w14:paraId="373D534B"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5224D2" w14:paraId="5A3BE36D" w14:textId="77777777" w:rsidTr="004A2274">
        <w:tc>
          <w:tcPr>
            <w:tcW w:w="4650" w:type="dxa"/>
          </w:tcPr>
          <w:p w14:paraId="42CC32A4" w14:textId="77777777" w:rsidR="004A2274" w:rsidRPr="005224D2" w:rsidRDefault="004A2274" w:rsidP="004A2274">
            <w:pPr>
              <w:jc w:val="right"/>
              <w:rPr>
                <w:rFonts w:ascii="Georgia" w:hAnsi="Georgia"/>
                <w:sz w:val="20"/>
                <w:szCs w:val="20"/>
              </w:rPr>
            </w:pPr>
            <w:proofErr w:type="spellStart"/>
            <w:r w:rsidRPr="005224D2">
              <w:rPr>
                <w:rFonts w:ascii="Georgia" w:hAnsi="Georgia"/>
                <w:sz w:val="20"/>
                <w:szCs w:val="20"/>
              </w:rPr>
              <w:t>Totalt</w:t>
            </w:r>
            <w:proofErr w:type="spellEnd"/>
            <w:r w:rsidRPr="005224D2">
              <w:rPr>
                <w:rFonts w:ascii="Georgia" w:hAnsi="Georgia"/>
                <w:sz w:val="20"/>
                <w:szCs w:val="20"/>
              </w:rPr>
              <w:t>:</w:t>
            </w:r>
          </w:p>
        </w:tc>
        <w:tc>
          <w:tcPr>
            <w:tcW w:w="989" w:type="dxa"/>
          </w:tcPr>
          <w:p w14:paraId="3DEEC669" w14:textId="77777777" w:rsidR="004A2274" w:rsidRPr="005224D2" w:rsidRDefault="004A2274" w:rsidP="004A2274">
            <w:pPr>
              <w:rPr>
                <w:rFonts w:ascii="Georgia" w:hAnsi="Georgia"/>
                <w:sz w:val="20"/>
                <w:szCs w:val="20"/>
              </w:rPr>
            </w:pPr>
          </w:p>
        </w:tc>
        <w:tc>
          <w:tcPr>
            <w:tcW w:w="3757" w:type="dxa"/>
          </w:tcPr>
          <w:p w14:paraId="3656B9AB" w14:textId="77777777" w:rsidR="004A2274" w:rsidRPr="005224D2" w:rsidRDefault="004A2274" w:rsidP="004A2274">
            <w:pPr>
              <w:rPr>
                <w:rFonts w:ascii="Georgia" w:hAnsi="Georgia"/>
                <w:sz w:val="20"/>
                <w:szCs w:val="20"/>
              </w:rPr>
            </w:pPr>
          </w:p>
        </w:tc>
      </w:tr>
    </w:tbl>
    <w:p w14:paraId="45FB0818" w14:textId="77777777" w:rsidR="00996134" w:rsidRDefault="00996134" w:rsidP="00D640C1">
      <w:pPr>
        <w:rPr>
          <w:rFonts w:ascii="Georgia" w:hAnsi="Georgia"/>
          <w:b/>
          <w:lang w:val="sv-SE"/>
        </w:rPr>
      </w:pPr>
    </w:p>
    <w:p w14:paraId="049F31CB" w14:textId="77777777" w:rsidR="00996134" w:rsidRDefault="00996134" w:rsidP="00D640C1">
      <w:pPr>
        <w:rPr>
          <w:rFonts w:ascii="Georgia" w:hAnsi="Georgia"/>
          <w:b/>
          <w:lang w:val="sv-SE"/>
        </w:rPr>
      </w:pPr>
    </w:p>
    <w:p w14:paraId="17B2701E" w14:textId="77777777" w:rsidR="00D640C1" w:rsidRPr="004A2274" w:rsidRDefault="004A2274" w:rsidP="00D640C1">
      <w:pPr>
        <w:rPr>
          <w:rFonts w:ascii="Georgia" w:hAnsi="Georgia"/>
          <w:b/>
          <w:lang w:val="sv-SE"/>
        </w:rPr>
      </w:pPr>
      <w:r w:rsidRPr="004A2274">
        <w:rPr>
          <w:rFonts w:ascii="Georgia" w:hAnsi="Georgia"/>
          <w:b/>
          <w:lang w:val="sv-SE"/>
        </w:rPr>
        <w:lastRenderedPageBreak/>
        <w:t>Alternativ</w:t>
      </w:r>
      <w:r w:rsidR="00D640C1" w:rsidRPr="004A2274">
        <w:rPr>
          <w:rFonts w:ascii="Georgia" w:hAnsi="Georgia"/>
          <w:b/>
          <w:lang w:val="sv-SE"/>
        </w:rPr>
        <w:t xml:space="preserve"> 4</w:t>
      </w:r>
    </w:p>
    <w:p w14:paraId="0A55F25E" w14:textId="77777777" w:rsidR="004A2274" w:rsidRPr="005224D2" w:rsidRDefault="004A2274" w:rsidP="004A2274">
      <w:pPr>
        <w:rPr>
          <w:rFonts w:ascii="Georgia" w:hAnsi="Georgia"/>
          <w:sz w:val="20"/>
          <w:szCs w:val="20"/>
          <w:lang w:val="sv-SE"/>
        </w:rPr>
      </w:pPr>
      <w:r w:rsidRPr="005224D2">
        <w:rPr>
          <w:rFonts w:ascii="Georgia" w:hAnsi="Georgia"/>
          <w:sz w:val="20"/>
          <w:szCs w:val="20"/>
          <w:lang w:val="sv-SE"/>
        </w:rPr>
        <w:t xml:space="preserve">Universitet: </w:t>
      </w:r>
      <w:sdt>
        <w:sdtPr>
          <w:rPr>
            <w:rFonts w:ascii="Georgia" w:hAnsi="Georgia"/>
            <w:sz w:val="20"/>
            <w:szCs w:val="20"/>
            <w:lang w:val="sv-SE"/>
          </w:rPr>
          <w:id w:val="846372107"/>
          <w:placeholder>
            <w:docPart w:val="1131DE069FF64BB6935334B955BFE353"/>
          </w:placeholder>
          <w:text/>
        </w:sdtPr>
        <w:sdtEndPr/>
        <w:sdtContent>
          <w:r w:rsidRPr="005224D2">
            <w:rPr>
              <w:rFonts w:ascii="Georgia" w:hAnsi="Georgia"/>
              <w:sz w:val="20"/>
              <w:szCs w:val="20"/>
              <w:lang w:val="sv-SE"/>
            </w:rPr>
            <w:t>Klicka här för att ange universitet och land</w:t>
          </w:r>
        </w:sdtContent>
      </w:sdt>
    </w:p>
    <w:p w14:paraId="77505FA0" w14:textId="77777777" w:rsidR="00996134" w:rsidRPr="00996134" w:rsidRDefault="00996134" w:rsidP="00996134">
      <w:pPr>
        <w:pStyle w:val="Oformateradtext"/>
        <w:rPr>
          <w:rFonts w:ascii="Georgia" w:hAnsi="Georgia"/>
          <w:sz w:val="20"/>
          <w:szCs w:val="20"/>
        </w:rPr>
      </w:pPr>
      <w:r>
        <w:rPr>
          <w:rFonts w:ascii="Georgia" w:hAnsi="Georgia"/>
          <w:sz w:val="20"/>
          <w:szCs w:val="20"/>
        </w:rPr>
        <w:t xml:space="preserve">Erbjuder </w:t>
      </w:r>
      <w:r w:rsidRPr="00996134">
        <w:rPr>
          <w:rFonts w:ascii="Georgia" w:hAnsi="Georgia"/>
          <w:sz w:val="20"/>
          <w:szCs w:val="20"/>
        </w:rPr>
        <w:t>universitet ett program</w:t>
      </w:r>
      <w:r>
        <w:rPr>
          <w:rFonts w:ascii="Georgia" w:hAnsi="Georgia"/>
          <w:sz w:val="20"/>
          <w:szCs w:val="20"/>
        </w:rPr>
        <w:t xml:space="preserve"> </w:t>
      </w:r>
      <w:r w:rsidRPr="00996134">
        <w:rPr>
          <w:rFonts w:ascii="Georgia" w:hAnsi="Georgia"/>
          <w:sz w:val="20"/>
          <w:szCs w:val="20"/>
        </w:rPr>
        <w:t>s</w:t>
      </w:r>
      <w:r>
        <w:rPr>
          <w:rFonts w:ascii="Georgia" w:hAnsi="Georgia"/>
          <w:sz w:val="20"/>
          <w:szCs w:val="20"/>
        </w:rPr>
        <w:t>o</w:t>
      </w:r>
      <w:r w:rsidRPr="00996134">
        <w:rPr>
          <w:rFonts w:ascii="Georgia" w:hAnsi="Georgia"/>
          <w:sz w:val="20"/>
          <w:szCs w:val="20"/>
        </w:rPr>
        <w:t>m</w:t>
      </w:r>
      <w:r>
        <w:rPr>
          <w:rFonts w:ascii="Georgia" w:hAnsi="Georgia"/>
          <w:sz w:val="20"/>
          <w:szCs w:val="20"/>
        </w:rPr>
        <w:t xml:space="preserve"> liknar/motsvarar ditt</w:t>
      </w:r>
      <w:r w:rsidRPr="00996134">
        <w:rPr>
          <w:rFonts w:ascii="Georgia" w:hAnsi="Georgia"/>
          <w:sz w:val="20"/>
          <w:szCs w:val="20"/>
        </w:rPr>
        <w:t xml:space="preserve"> KTH-program?</w:t>
      </w:r>
    </w:p>
    <w:p w14:paraId="6EA164F4" w14:textId="77777777" w:rsidR="00996134" w:rsidRPr="00996134" w:rsidRDefault="00996134" w:rsidP="00996134">
      <w:pPr>
        <w:pStyle w:val="Oformateradtext"/>
        <w:rPr>
          <w:rFonts w:ascii="Georgia" w:hAnsi="Georgia"/>
          <w:sz w:val="20"/>
          <w:szCs w:val="20"/>
        </w:rPr>
      </w:pPr>
      <w:proofErr w:type="gramStart"/>
      <w:r>
        <w:rPr>
          <w:rFonts w:ascii="Georgia" w:hAnsi="Georgia"/>
          <w:sz w:val="20"/>
          <w:szCs w:val="20"/>
        </w:rPr>
        <w:t>JA</w:t>
      </w:r>
      <w:r w:rsidRPr="00996134">
        <w:rPr>
          <w:rFonts w:ascii="Georgia" w:hAnsi="Georgia"/>
          <w:sz w:val="20"/>
          <w:szCs w:val="20"/>
        </w:rPr>
        <w:t xml:space="preserve">   </w:t>
      </w:r>
      <w:r w:rsidRPr="00996134">
        <w:rPr>
          <w:rFonts w:ascii="Segoe UI Symbol" w:hAnsi="Segoe UI Symbol" w:cs="Segoe UI Symbol"/>
          <w:sz w:val="20"/>
          <w:szCs w:val="20"/>
        </w:rPr>
        <w:t>☐</w:t>
      </w:r>
      <w:proofErr w:type="gramEnd"/>
    </w:p>
    <w:p w14:paraId="21D69130" w14:textId="77777777" w:rsidR="004A2274" w:rsidRPr="005224D2" w:rsidRDefault="004A2274" w:rsidP="004A2274">
      <w:pPr>
        <w:pStyle w:val="Oformateradtext"/>
        <w:rPr>
          <w:rFonts w:ascii="Georgia" w:hAnsi="Georgia"/>
          <w:sz w:val="20"/>
          <w:szCs w:val="20"/>
        </w:rPr>
      </w:pPr>
      <w:proofErr w:type="gramStart"/>
      <w:r w:rsidRPr="005224D2">
        <w:rPr>
          <w:rFonts w:ascii="Georgia" w:hAnsi="Georgia"/>
          <w:sz w:val="20"/>
          <w:szCs w:val="20"/>
        </w:rPr>
        <w:t xml:space="preserve">NEJ  </w:t>
      </w:r>
      <w:r w:rsidRPr="005224D2">
        <w:rPr>
          <w:rFonts w:ascii="Segoe UI Symbol" w:hAnsi="Segoe UI Symbol" w:cs="Segoe UI Symbol"/>
          <w:sz w:val="20"/>
          <w:szCs w:val="20"/>
        </w:rPr>
        <w:t>☐</w:t>
      </w:r>
      <w:proofErr w:type="gramEnd"/>
      <w:r w:rsidRPr="005224D2">
        <w:rPr>
          <w:rFonts w:ascii="Georgia" w:hAnsi="Georgia"/>
          <w:sz w:val="20"/>
          <w:szCs w:val="20"/>
        </w:rPr>
        <w:t xml:space="preserve"> men jag kunde hitta valbara och/eller relevanta kurser</w:t>
      </w:r>
    </w:p>
    <w:p w14:paraId="42ECA78F" w14:textId="77777777" w:rsidR="004A2274" w:rsidRPr="005224D2" w:rsidRDefault="004A2274" w:rsidP="004A2274">
      <w:pPr>
        <w:pStyle w:val="Oformateradtext"/>
        <w:rPr>
          <w:rFonts w:ascii="Georgia" w:hAnsi="Georgia"/>
          <w:sz w:val="20"/>
          <w:szCs w:val="20"/>
        </w:rPr>
      </w:pPr>
      <w:proofErr w:type="gramStart"/>
      <w:r w:rsidRPr="005224D2">
        <w:rPr>
          <w:rFonts w:ascii="Georgia" w:hAnsi="Georgia"/>
          <w:sz w:val="20"/>
          <w:szCs w:val="20"/>
        </w:rPr>
        <w:t xml:space="preserve">NEJ  </w:t>
      </w:r>
      <w:r w:rsidRPr="005224D2">
        <w:rPr>
          <w:rFonts w:ascii="Segoe UI Symbol" w:hAnsi="Segoe UI Symbol" w:cs="Segoe UI Symbol"/>
          <w:sz w:val="20"/>
          <w:szCs w:val="20"/>
        </w:rPr>
        <w:t>☐</w:t>
      </w:r>
      <w:proofErr w:type="gramEnd"/>
      <w:r w:rsidRPr="005224D2">
        <w:rPr>
          <w:rFonts w:ascii="Georgia" w:hAnsi="Georgia"/>
          <w:sz w:val="20"/>
          <w:szCs w:val="20"/>
        </w:rPr>
        <w:t xml:space="preserve"> och jag kunde inte hitta några relevanta kurser heller </w:t>
      </w:r>
    </w:p>
    <w:p w14:paraId="53128261" w14:textId="77777777" w:rsidR="004A2274" w:rsidRPr="005224D2" w:rsidRDefault="004A2274" w:rsidP="004A2274">
      <w:pPr>
        <w:pStyle w:val="Oformateradtext"/>
        <w:rPr>
          <w:sz w:val="20"/>
          <w:szCs w:val="20"/>
        </w:rPr>
      </w:pPr>
    </w:p>
    <w:tbl>
      <w:tblPr>
        <w:tblStyle w:val="Tabellrutnt"/>
        <w:tblW w:w="0" w:type="auto"/>
        <w:tblLook w:val="04A0" w:firstRow="1" w:lastRow="0" w:firstColumn="1" w:lastColumn="0" w:noHBand="0" w:noVBand="1"/>
      </w:tblPr>
      <w:tblGrid>
        <w:gridCol w:w="4650"/>
        <w:gridCol w:w="989"/>
        <w:gridCol w:w="3757"/>
      </w:tblGrid>
      <w:tr w:rsidR="004A2274" w:rsidRPr="003A14D1" w14:paraId="21B66572" w14:textId="77777777" w:rsidTr="004A2274">
        <w:trPr>
          <w:trHeight w:val="429"/>
        </w:trPr>
        <w:tc>
          <w:tcPr>
            <w:tcW w:w="4650" w:type="dxa"/>
          </w:tcPr>
          <w:p w14:paraId="24C087C9" w14:textId="77777777" w:rsidR="004A2274" w:rsidRPr="005224D2" w:rsidRDefault="004A2274" w:rsidP="004A2274">
            <w:pPr>
              <w:rPr>
                <w:rFonts w:ascii="Georgia" w:hAnsi="Georgia"/>
                <w:sz w:val="20"/>
                <w:szCs w:val="20"/>
              </w:rPr>
            </w:pPr>
            <w:proofErr w:type="spellStart"/>
            <w:r w:rsidRPr="005224D2">
              <w:rPr>
                <w:rFonts w:ascii="Georgia" w:hAnsi="Georgia"/>
                <w:sz w:val="20"/>
                <w:szCs w:val="20"/>
              </w:rPr>
              <w:t>Kursnamn</w:t>
            </w:r>
            <w:proofErr w:type="spellEnd"/>
          </w:p>
        </w:tc>
        <w:tc>
          <w:tcPr>
            <w:tcW w:w="989" w:type="dxa"/>
          </w:tcPr>
          <w:p w14:paraId="5BE211BB" w14:textId="77777777" w:rsidR="004A2274" w:rsidRPr="005224D2" w:rsidRDefault="004A2274" w:rsidP="004A2274">
            <w:pPr>
              <w:rPr>
                <w:rFonts w:ascii="Georgia" w:hAnsi="Georgia"/>
                <w:sz w:val="20"/>
                <w:szCs w:val="20"/>
              </w:rPr>
            </w:pPr>
            <w:proofErr w:type="spellStart"/>
            <w:r w:rsidRPr="005224D2">
              <w:rPr>
                <w:rFonts w:ascii="Georgia" w:hAnsi="Georgia"/>
                <w:sz w:val="20"/>
                <w:szCs w:val="20"/>
              </w:rPr>
              <w:t>Poäng</w:t>
            </w:r>
            <w:proofErr w:type="spellEnd"/>
            <w:r w:rsidRPr="005224D2">
              <w:rPr>
                <w:rFonts w:ascii="Georgia" w:hAnsi="Georgia"/>
                <w:sz w:val="20"/>
                <w:szCs w:val="20"/>
              </w:rPr>
              <w:t xml:space="preserve"> (</w:t>
            </w:r>
            <w:proofErr w:type="spellStart"/>
            <w:r w:rsidRPr="005224D2">
              <w:rPr>
                <w:rFonts w:ascii="Georgia" w:hAnsi="Georgia"/>
                <w:sz w:val="20"/>
                <w:szCs w:val="20"/>
              </w:rPr>
              <w:t>lokala</w:t>
            </w:r>
            <w:proofErr w:type="spellEnd"/>
            <w:r w:rsidRPr="005224D2">
              <w:rPr>
                <w:rFonts w:ascii="Georgia" w:hAnsi="Georgia"/>
                <w:sz w:val="20"/>
                <w:szCs w:val="20"/>
              </w:rPr>
              <w:t>)</w:t>
            </w:r>
          </w:p>
        </w:tc>
        <w:tc>
          <w:tcPr>
            <w:tcW w:w="3757" w:type="dxa"/>
          </w:tcPr>
          <w:p w14:paraId="77ABB1CC" w14:textId="77777777" w:rsidR="004A2274" w:rsidRPr="005224D2" w:rsidRDefault="004A2274" w:rsidP="004A2274">
            <w:pPr>
              <w:rPr>
                <w:rFonts w:ascii="Georgia" w:hAnsi="Georgia"/>
                <w:sz w:val="20"/>
                <w:szCs w:val="20"/>
                <w:lang w:val="sv-SE"/>
              </w:rPr>
            </w:pPr>
            <w:r w:rsidRPr="005224D2">
              <w:rPr>
                <w:rFonts w:ascii="Georgia" w:hAnsi="Georgia"/>
                <w:sz w:val="20"/>
                <w:szCs w:val="20"/>
                <w:lang w:val="sv-SE"/>
              </w:rPr>
              <w:t>Relevanta i ditt KTH-program</w:t>
            </w:r>
          </w:p>
        </w:tc>
      </w:tr>
      <w:tr w:rsidR="004A2274" w:rsidRPr="003A14D1" w14:paraId="6E8ECD92" w14:textId="77777777" w:rsidTr="004A2274">
        <w:sdt>
          <w:sdtPr>
            <w:rPr>
              <w:rFonts w:ascii="Georgia" w:hAnsi="Georgia"/>
              <w:color w:val="BFBFBF" w:themeColor="background1" w:themeShade="BF"/>
              <w:sz w:val="20"/>
              <w:szCs w:val="20"/>
              <w:lang w:val="sv-SE"/>
            </w:rPr>
            <w:id w:val="467637043"/>
            <w:placeholder>
              <w:docPart w:val="6150C7B62DA54AB0830A34F60763E586"/>
            </w:placeholder>
            <w:text/>
          </w:sdtPr>
          <w:sdtEndPr/>
          <w:sdtContent>
            <w:tc>
              <w:tcPr>
                <w:tcW w:w="4650" w:type="dxa"/>
              </w:tcPr>
              <w:p w14:paraId="37514EBD"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2060505326"/>
            <w:placeholder>
              <w:docPart w:val="6150C7B62DA54AB0830A34F60763E586"/>
            </w:placeholder>
            <w:text/>
          </w:sdtPr>
          <w:sdtEndPr/>
          <w:sdtContent>
            <w:tc>
              <w:tcPr>
                <w:tcW w:w="989" w:type="dxa"/>
              </w:tcPr>
              <w:p w14:paraId="41965117"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D9D9D9" w:themeColor="background1" w:themeShade="D9"/>
              <w:sz w:val="20"/>
              <w:szCs w:val="20"/>
              <w:lang w:val="sv-SE"/>
            </w:rPr>
            <w:id w:val="-1561164299"/>
            <w:placeholder>
              <w:docPart w:val="6150C7B62DA54AB0830A34F60763E586"/>
            </w:placeholder>
            <w:text/>
          </w:sdtPr>
          <w:sdtEndPr/>
          <w:sdtContent>
            <w:tc>
              <w:tcPr>
                <w:tcW w:w="3757" w:type="dxa"/>
              </w:tcPr>
              <w:p w14:paraId="3463894D" w14:textId="77777777" w:rsidR="004A2274" w:rsidRPr="005224D2" w:rsidRDefault="004A2274" w:rsidP="004A2274">
                <w:pPr>
                  <w:rPr>
                    <w:rFonts w:ascii="Georgia" w:hAnsi="Georgia"/>
                    <w:sz w:val="20"/>
                    <w:szCs w:val="20"/>
                    <w:lang w:val="sv-SE"/>
                  </w:rPr>
                </w:pPr>
                <w:r w:rsidRPr="005224D2">
                  <w:rPr>
                    <w:rFonts w:ascii="Georgia" w:hAnsi="Georgia"/>
                    <w:color w:val="D9D9D9" w:themeColor="background1" w:themeShade="D9"/>
                    <w:sz w:val="20"/>
                    <w:szCs w:val="20"/>
                    <w:lang w:val="sv-SE"/>
                  </w:rPr>
                  <w:t>Klicka här för att lägga in text</w:t>
                </w:r>
              </w:p>
            </w:tc>
          </w:sdtContent>
        </w:sdt>
      </w:tr>
      <w:tr w:rsidR="004A2274" w:rsidRPr="003A14D1" w14:paraId="1E49967D" w14:textId="77777777" w:rsidTr="004A2274">
        <w:sdt>
          <w:sdtPr>
            <w:rPr>
              <w:rFonts w:ascii="Georgia" w:hAnsi="Georgia"/>
              <w:color w:val="BFBFBF" w:themeColor="background1" w:themeShade="BF"/>
              <w:sz w:val="20"/>
              <w:szCs w:val="20"/>
              <w:lang w:val="sv-SE"/>
            </w:rPr>
            <w:id w:val="1583332365"/>
            <w:placeholder>
              <w:docPart w:val="4278DA3814F0492A88805B8893EC7CAD"/>
            </w:placeholder>
            <w:text/>
          </w:sdtPr>
          <w:sdtEndPr/>
          <w:sdtContent>
            <w:tc>
              <w:tcPr>
                <w:tcW w:w="4650" w:type="dxa"/>
              </w:tcPr>
              <w:p w14:paraId="39BDE8C0"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588523046"/>
            <w:placeholder>
              <w:docPart w:val="4278DA3814F0492A88805B8893EC7CAD"/>
            </w:placeholder>
            <w:text/>
          </w:sdtPr>
          <w:sdtEndPr/>
          <w:sdtContent>
            <w:tc>
              <w:tcPr>
                <w:tcW w:w="989" w:type="dxa"/>
              </w:tcPr>
              <w:p w14:paraId="3742BAD0"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613783744"/>
            <w:placeholder>
              <w:docPart w:val="4278DA3814F0492A88805B8893EC7CAD"/>
            </w:placeholder>
            <w:text/>
          </w:sdtPr>
          <w:sdtEndPr/>
          <w:sdtContent>
            <w:tc>
              <w:tcPr>
                <w:tcW w:w="3757" w:type="dxa"/>
              </w:tcPr>
              <w:p w14:paraId="1D4DB45D"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3A14D1" w14:paraId="4291C223" w14:textId="77777777" w:rsidTr="004A2274">
        <w:sdt>
          <w:sdtPr>
            <w:rPr>
              <w:rFonts w:ascii="Georgia" w:hAnsi="Georgia"/>
              <w:color w:val="BFBFBF" w:themeColor="background1" w:themeShade="BF"/>
              <w:sz w:val="20"/>
              <w:szCs w:val="20"/>
              <w:lang w:val="sv-SE"/>
            </w:rPr>
            <w:id w:val="-930347645"/>
            <w:placeholder>
              <w:docPart w:val="5195B4394BEB4ADBA374A22DAC682610"/>
            </w:placeholder>
            <w:text/>
          </w:sdtPr>
          <w:sdtEndPr/>
          <w:sdtContent>
            <w:tc>
              <w:tcPr>
                <w:tcW w:w="4650" w:type="dxa"/>
              </w:tcPr>
              <w:p w14:paraId="6B8B2AF8"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818647512"/>
            <w:placeholder>
              <w:docPart w:val="5195B4394BEB4ADBA374A22DAC682610"/>
            </w:placeholder>
            <w:text/>
          </w:sdtPr>
          <w:sdtEndPr/>
          <w:sdtContent>
            <w:tc>
              <w:tcPr>
                <w:tcW w:w="989" w:type="dxa"/>
              </w:tcPr>
              <w:p w14:paraId="73E02C1B"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533227950"/>
            <w:placeholder>
              <w:docPart w:val="5195B4394BEB4ADBA374A22DAC682610"/>
            </w:placeholder>
            <w:text/>
          </w:sdtPr>
          <w:sdtEndPr/>
          <w:sdtContent>
            <w:tc>
              <w:tcPr>
                <w:tcW w:w="3757" w:type="dxa"/>
              </w:tcPr>
              <w:p w14:paraId="16ECD0E8"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3A14D1" w14:paraId="4D6B1651" w14:textId="77777777" w:rsidTr="004A2274">
        <w:sdt>
          <w:sdtPr>
            <w:rPr>
              <w:rFonts w:ascii="Georgia" w:hAnsi="Georgia"/>
              <w:color w:val="BFBFBF" w:themeColor="background1" w:themeShade="BF"/>
              <w:sz w:val="20"/>
              <w:szCs w:val="20"/>
              <w:lang w:val="sv-SE"/>
            </w:rPr>
            <w:id w:val="-175348742"/>
            <w:placeholder>
              <w:docPart w:val="9ED792C8B24F44C5AD3F6CC14495CF28"/>
            </w:placeholder>
            <w:text/>
          </w:sdtPr>
          <w:sdtEndPr/>
          <w:sdtContent>
            <w:tc>
              <w:tcPr>
                <w:tcW w:w="4650" w:type="dxa"/>
              </w:tcPr>
              <w:p w14:paraId="2E463436"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715892698"/>
            <w:placeholder>
              <w:docPart w:val="9ED792C8B24F44C5AD3F6CC14495CF28"/>
            </w:placeholder>
            <w:text/>
          </w:sdtPr>
          <w:sdtEndPr/>
          <w:sdtContent>
            <w:tc>
              <w:tcPr>
                <w:tcW w:w="989" w:type="dxa"/>
              </w:tcPr>
              <w:p w14:paraId="48A2F6E7"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55897348"/>
            <w:placeholder>
              <w:docPart w:val="9ED792C8B24F44C5AD3F6CC14495CF28"/>
            </w:placeholder>
            <w:text/>
          </w:sdtPr>
          <w:sdtEndPr/>
          <w:sdtContent>
            <w:tc>
              <w:tcPr>
                <w:tcW w:w="3757" w:type="dxa"/>
              </w:tcPr>
              <w:p w14:paraId="1AADA68A"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3A14D1" w14:paraId="684F6967" w14:textId="77777777" w:rsidTr="004A2274">
        <w:sdt>
          <w:sdtPr>
            <w:rPr>
              <w:rFonts w:ascii="Georgia" w:hAnsi="Georgia"/>
              <w:color w:val="BFBFBF" w:themeColor="background1" w:themeShade="BF"/>
              <w:sz w:val="20"/>
              <w:szCs w:val="20"/>
              <w:lang w:val="sv-SE"/>
            </w:rPr>
            <w:id w:val="235603706"/>
            <w:placeholder>
              <w:docPart w:val="FD963A9CE2E94420A8A37FF01A047610"/>
            </w:placeholder>
            <w:text/>
          </w:sdtPr>
          <w:sdtEndPr/>
          <w:sdtContent>
            <w:tc>
              <w:tcPr>
                <w:tcW w:w="4650" w:type="dxa"/>
              </w:tcPr>
              <w:p w14:paraId="0140DC83"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21525131"/>
            <w:placeholder>
              <w:docPart w:val="FD963A9CE2E94420A8A37FF01A047610"/>
            </w:placeholder>
            <w:text/>
          </w:sdtPr>
          <w:sdtEndPr/>
          <w:sdtContent>
            <w:tc>
              <w:tcPr>
                <w:tcW w:w="989" w:type="dxa"/>
              </w:tcPr>
              <w:p w14:paraId="13D5EE09"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859958806"/>
            <w:placeholder>
              <w:docPart w:val="FD963A9CE2E94420A8A37FF01A047610"/>
            </w:placeholder>
            <w:text/>
          </w:sdtPr>
          <w:sdtEndPr/>
          <w:sdtContent>
            <w:tc>
              <w:tcPr>
                <w:tcW w:w="3757" w:type="dxa"/>
              </w:tcPr>
              <w:p w14:paraId="4D493040"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3A14D1" w14:paraId="3D7B6A9D" w14:textId="77777777" w:rsidTr="004A2274">
        <w:sdt>
          <w:sdtPr>
            <w:rPr>
              <w:rFonts w:ascii="Georgia" w:hAnsi="Georgia"/>
              <w:color w:val="BFBFBF" w:themeColor="background1" w:themeShade="BF"/>
              <w:sz w:val="20"/>
              <w:szCs w:val="20"/>
              <w:lang w:val="sv-SE"/>
            </w:rPr>
            <w:id w:val="773289184"/>
            <w:placeholder>
              <w:docPart w:val="5D7DF87534C3427CBC19AA310F04BFF8"/>
            </w:placeholder>
            <w:text/>
          </w:sdtPr>
          <w:sdtEndPr/>
          <w:sdtContent>
            <w:tc>
              <w:tcPr>
                <w:tcW w:w="4650" w:type="dxa"/>
              </w:tcPr>
              <w:p w14:paraId="4173816D"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411931634"/>
            <w:placeholder>
              <w:docPart w:val="5D7DF87534C3427CBC19AA310F04BFF8"/>
            </w:placeholder>
            <w:text/>
          </w:sdtPr>
          <w:sdtEndPr/>
          <w:sdtContent>
            <w:tc>
              <w:tcPr>
                <w:tcW w:w="989" w:type="dxa"/>
              </w:tcPr>
              <w:p w14:paraId="7ACF42F3"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109661578"/>
            <w:placeholder>
              <w:docPart w:val="5D7DF87534C3427CBC19AA310F04BFF8"/>
            </w:placeholder>
            <w:text/>
          </w:sdtPr>
          <w:sdtEndPr/>
          <w:sdtContent>
            <w:tc>
              <w:tcPr>
                <w:tcW w:w="3757" w:type="dxa"/>
              </w:tcPr>
              <w:p w14:paraId="2A2DA671"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5224D2" w14:paraId="0AB1093B" w14:textId="77777777" w:rsidTr="004A2274">
        <w:tc>
          <w:tcPr>
            <w:tcW w:w="4650" w:type="dxa"/>
          </w:tcPr>
          <w:p w14:paraId="23C6D2B3" w14:textId="77777777" w:rsidR="004A2274" w:rsidRPr="005224D2" w:rsidRDefault="004A2274" w:rsidP="004A2274">
            <w:pPr>
              <w:jc w:val="right"/>
              <w:rPr>
                <w:rFonts w:ascii="Georgia" w:hAnsi="Georgia"/>
                <w:sz w:val="20"/>
                <w:szCs w:val="20"/>
              </w:rPr>
            </w:pPr>
            <w:proofErr w:type="spellStart"/>
            <w:r w:rsidRPr="005224D2">
              <w:rPr>
                <w:rFonts w:ascii="Georgia" w:hAnsi="Georgia"/>
                <w:sz w:val="20"/>
                <w:szCs w:val="20"/>
              </w:rPr>
              <w:t>Totalt</w:t>
            </w:r>
            <w:proofErr w:type="spellEnd"/>
            <w:r w:rsidRPr="005224D2">
              <w:rPr>
                <w:rFonts w:ascii="Georgia" w:hAnsi="Georgia"/>
                <w:sz w:val="20"/>
                <w:szCs w:val="20"/>
              </w:rPr>
              <w:t>:</w:t>
            </w:r>
          </w:p>
        </w:tc>
        <w:tc>
          <w:tcPr>
            <w:tcW w:w="989" w:type="dxa"/>
          </w:tcPr>
          <w:p w14:paraId="62486C05" w14:textId="77777777" w:rsidR="004A2274" w:rsidRPr="005224D2" w:rsidRDefault="004A2274" w:rsidP="004A2274">
            <w:pPr>
              <w:rPr>
                <w:rFonts w:ascii="Georgia" w:hAnsi="Georgia"/>
                <w:sz w:val="20"/>
                <w:szCs w:val="20"/>
              </w:rPr>
            </w:pPr>
          </w:p>
        </w:tc>
        <w:tc>
          <w:tcPr>
            <w:tcW w:w="3757" w:type="dxa"/>
          </w:tcPr>
          <w:p w14:paraId="4101652C" w14:textId="77777777" w:rsidR="004A2274" w:rsidRPr="005224D2" w:rsidRDefault="004A2274" w:rsidP="004A2274">
            <w:pPr>
              <w:rPr>
                <w:rFonts w:ascii="Georgia" w:hAnsi="Georgia"/>
                <w:sz w:val="20"/>
                <w:szCs w:val="20"/>
              </w:rPr>
            </w:pPr>
          </w:p>
        </w:tc>
      </w:tr>
    </w:tbl>
    <w:p w14:paraId="4B99056E" w14:textId="77777777" w:rsidR="00703BF7" w:rsidRPr="005224D2" w:rsidRDefault="00703BF7" w:rsidP="00D640C1">
      <w:pPr>
        <w:rPr>
          <w:rFonts w:ascii="Georgia" w:hAnsi="Georgia"/>
          <w:b/>
          <w:sz w:val="20"/>
          <w:szCs w:val="20"/>
        </w:rPr>
      </w:pPr>
    </w:p>
    <w:p w14:paraId="4E98C35A" w14:textId="77777777" w:rsidR="00D640C1" w:rsidRPr="005224D2" w:rsidRDefault="00D640C1" w:rsidP="00D640C1">
      <w:pPr>
        <w:rPr>
          <w:rFonts w:ascii="Georgia" w:hAnsi="Georgia"/>
          <w:b/>
        </w:rPr>
      </w:pPr>
      <w:proofErr w:type="spellStart"/>
      <w:r w:rsidRPr="005224D2">
        <w:rPr>
          <w:rFonts w:ascii="Georgia" w:hAnsi="Georgia"/>
          <w:b/>
        </w:rPr>
        <w:t>Alternativ</w:t>
      </w:r>
      <w:proofErr w:type="spellEnd"/>
      <w:r w:rsidRPr="005224D2">
        <w:rPr>
          <w:rFonts w:ascii="Georgia" w:hAnsi="Georgia"/>
          <w:b/>
        </w:rPr>
        <w:t xml:space="preserve"> 5</w:t>
      </w:r>
    </w:p>
    <w:p w14:paraId="353381D5" w14:textId="77777777" w:rsidR="004A2274" w:rsidRPr="005224D2" w:rsidRDefault="004A2274" w:rsidP="004A2274">
      <w:pPr>
        <w:rPr>
          <w:rFonts w:ascii="Georgia" w:hAnsi="Georgia"/>
          <w:sz w:val="20"/>
          <w:szCs w:val="20"/>
          <w:lang w:val="sv-SE"/>
        </w:rPr>
      </w:pPr>
      <w:r w:rsidRPr="005224D2">
        <w:rPr>
          <w:rFonts w:ascii="Georgia" w:hAnsi="Georgia"/>
          <w:sz w:val="20"/>
          <w:szCs w:val="20"/>
          <w:lang w:val="sv-SE"/>
        </w:rPr>
        <w:t xml:space="preserve">Universitet: </w:t>
      </w:r>
      <w:sdt>
        <w:sdtPr>
          <w:rPr>
            <w:rFonts w:ascii="Georgia" w:hAnsi="Georgia"/>
            <w:sz w:val="20"/>
            <w:szCs w:val="20"/>
            <w:lang w:val="sv-SE"/>
          </w:rPr>
          <w:id w:val="-1313635405"/>
          <w:placeholder>
            <w:docPart w:val="DFBEC63FAA67425CBC9D022BE6E92638"/>
          </w:placeholder>
          <w:text/>
        </w:sdtPr>
        <w:sdtEndPr/>
        <w:sdtContent>
          <w:r w:rsidRPr="005224D2">
            <w:rPr>
              <w:rFonts w:ascii="Georgia" w:hAnsi="Georgia"/>
              <w:sz w:val="20"/>
              <w:szCs w:val="20"/>
              <w:lang w:val="sv-SE"/>
            </w:rPr>
            <w:t>Klicka här för att ange universitet och land</w:t>
          </w:r>
        </w:sdtContent>
      </w:sdt>
    </w:p>
    <w:p w14:paraId="6DF00B37" w14:textId="77777777" w:rsidR="00996134" w:rsidRPr="00996134" w:rsidRDefault="00996134" w:rsidP="00996134">
      <w:pPr>
        <w:pStyle w:val="Oformateradtext"/>
        <w:rPr>
          <w:rFonts w:ascii="Georgia" w:hAnsi="Georgia"/>
          <w:sz w:val="20"/>
          <w:szCs w:val="20"/>
        </w:rPr>
      </w:pPr>
      <w:r>
        <w:rPr>
          <w:rFonts w:ascii="Georgia" w:hAnsi="Georgia"/>
          <w:sz w:val="20"/>
          <w:szCs w:val="20"/>
        </w:rPr>
        <w:t xml:space="preserve">Erbjuder </w:t>
      </w:r>
      <w:r w:rsidRPr="00996134">
        <w:rPr>
          <w:rFonts w:ascii="Georgia" w:hAnsi="Georgia"/>
          <w:sz w:val="20"/>
          <w:szCs w:val="20"/>
        </w:rPr>
        <w:t>universitet ett program</w:t>
      </w:r>
      <w:r>
        <w:rPr>
          <w:rFonts w:ascii="Georgia" w:hAnsi="Georgia"/>
          <w:sz w:val="20"/>
          <w:szCs w:val="20"/>
        </w:rPr>
        <w:t xml:space="preserve"> </w:t>
      </w:r>
      <w:r w:rsidRPr="00996134">
        <w:rPr>
          <w:rFonts w:ascii="Georgia" w:hAnsi="Georgia"/>
          <w:sz w:val="20"/>
          <w:szCs w:val="20"/>
        </w:rPr>
        <w:t>s</w:t>
      </w:r>
      <w:r>
        <w:rPr>
          <w:rFonts w:ascii="Georgia" w:hAnsi="Georgia"/>
          <w:sz w:val="20"/>
          <w:szCs w:val="20"/>
        </w:rPr>
        <w:t>o</w:t>
      </w:r>
      <w:r w:rsidRPr="00996134">
        <w:rPr>
          <w:rFonts w:ascii="Georgia" w:hAnsi="Georgia"/>
          <w:sz w:val="20"/>
          <w:szCs w:val="20"/>
        </w:rPr>
        <w:t>m</w:t>
      </w:r>
      <w:r>
        <w:rPr>
          <w:rFonts w:ascii="Georgia" w:hAnsi="Georgia"/>
          <w:sz w:val="20"/>
          <w:szCs w:val="20"/>
        </w:rPr>
        <w:t xml:space="preserve"> liknar/motsvarar ditt</w:t>
      </w:r>
      <w:r w:rsidRPr="00996134">
        <w:rPr>
          <w:rFonts w:ascii="Georgia" w:hAnsi="Georgia"/>
          <w:sz w:val="20"/>
          <w:szCs w:val="20"/>
        </w:rPr>
        <w:t xml:space="preserve"> KTH-program?</w:t>
      </w:r>
    </w:p>
    <w:p w14:paraId="1C1B1125" w14:textId="77777777" w:rsidR="00996134" w:rsidRPr="00996134" w:rsidRDefault="00996134" w:rsidP="00996134">
      <w:pPr>
        <w:pStyle w:val="Oformateradtext"/>
        <w:rPr>
          <w:rFonts w:ascii="Georgia" w:hAnsi="Georgia"/>
          <w:sz w:val="20"/>
          <w:szCs w:val="20"/>
        </w:rPr>
      </w:pPr>
      <w:proofErr w:type="gramStart"/>
      <w:r>
        <w:rPr>
          <w:rFonts w:ascii="Georgia" w:hAnsi="Georgia"/>
          <w:sz w:val="20"/>
          <w:szCs w:val="20"/>
        </w:rPr>
        <w:t>JA</w:t>
      </w:r>
      <w:r w:rsidRPr="00996134">
        <w:rPr>
          <w:rFonts w:ascii="Georgia" w:hAnsi="Georgia"/>
          <w:sz w:val="20"/>
          <w:szCs w:val="20"/>
        </w:rPr>
        <w:t xml:space="preserve">   </w:t>
      </w:r>
      <w:r w:rsidRPr="00996134">
        <w:rPr>
          <w:rFonts w:ascii="Segoe UI Symbol" w:hAnsi="Segoe UI Symbol" w:cs="Segoe UI Symbol"/>
          <w:sz w:val="20"/>
          <w:szCs w:val="20"/>
        </w:rPr>
        <w:t>☐</w:t>
      </w:r>
      <w:proofErr w:type="gramEnd"/>
    </w:p>
    <w:p w14:paraId="189F5A5F" w14:textId="77777777" w:rsidR="004A2274" w:rsidRPr="005224D2" w:rsidRDefault="004A2274" w:rsidP="004A2274">
      <w:pPr>
        <w:pStyle w:val="Oformateradtext"/>
        <w:rPr>
          <w:rFonts w:ascii="Georgia" w:hAnsi="Georgia"/>
          <w:sz w:val="20"/>
          <w:szCs w:val="20"/>
        </w:rPr>
      </w:pPr>
      <w:proofErr w:type="gramStart"/>
      <w:r w:rsidRPr="005224D2">
        <w:rPr>
          <w:rFonts w:ascii="Georgia" w:hAnsi="Georgia"/>
          <w:sz w:val="20"/>
          <w:szCs w:val="20"/>
        </w:rPr>
        <w:t xml:space="preserve">NEJ  </w:t>
      </w:r>
      <w:r w:rsidRPr="005224D2">
        <w:rPr>
          <w:rFonts w:ascii="Segoe UI Symbol" w:hAnsi="Segoe UI Symbol" w:cs="Segoe UI Symbol"/>
          <w:sz w:val="20"/>
          <w:szCs w:val="20"/>
        </w:rPr>
        <w:t>☐</w:t>
      </w:r>
      <w:proofErr w:type="gramEnd"/>
      <w:r w:rsidRPr="005224D2">
        <w:rPr>
          <w:rFonts w:ascii="Georgia" w:hAnsi="Georgia"/>
          <w:sz w:val="20"/>
          <w:szCs w:val="20"/>
        </w:rPr>
        <w:t xml:space="preserve"> men jag kunde hitta valbara och/eller relevanta kurser</w:t>
      </w:r>
    </w:p>
    <w:p w14:paraId="6DB99D61" w14:textId="77777777" w:rsidR="004A2274" w:rsidRPr="005224D2" w:rsidRDefault="004A2274" w:rsidP="004A2274">
      <w:pPr>
        <w:pStyle w:val="Oformateradtext"/>
        <w:rPr>
          <w:rFonts w:ascii="Georgia" w:hAnsi="Georgia"/>
          <w:sz w:val="20"/>
          <w:szCs w:val="20"/>
        </w:rPr>
      </w:pPr>
      <w:proofErr w:type="gramStart"/>
      <w:r w:rsidRPr="005224D2">
        <w:rPr>
          <w:rFonts w:ascii="Georgia" w:hAnsi="Georgia"/>
          <w:sz w:val="20"/>
          <w:szCs w:val="20"/>
        </w:rPr>
        <w:t xml:space="preserve">NEJ  </w:t>
      </w:r>
      <w:r w:rsidRPr="005224D2">
        <w:rPr>
          <w:rFonts w:ascii="Segoe UI Symbol" w:hAnsi="Segoe UI Symbol" w:cs="Segoe UI Symbol"/>
          <w:sz w:val="20"/>
          <w:szCs w:val="20"/>
        </w:rPr>
        <w:t>☐</w:t>
      </w:r>
      <w:proofErr w:type="gramEnd"/>
      <w:r w:rsidRPr="005224D2">
        <w:rPr>
          <w:rFonts w:ascii="Georgia" w:hAnsi="Georgia"/>
          <w:sz w:val="20"/>
          <w:szCs w:val="20"/>
        </w:rPr>
        <w:t xml:space="preserve"> och jag kunde inte hitta några relevanta kurser heller </w:t>
      </w:r>
    </w:p>
    <w:p w14:paraId="1299C43A" w14:textId="77777777" w:rsidR="004A2274" w:rsidRPr="005224D2" w:rsidRDefault="004A2274" w:rsidP="004A2274">
      <w:pPr>
        <w:pStyle w:val="Oformateradtext"/>
        <w:rPr>
          <w:sz w:val="20"/>
          <w:szCs w:val="20"/>
        </w:rPr>
      </w:pPr>
    </w:p>
    <w:tbl>
      <w:tblPr>
        <w:tblStyle w:val="Tabellrutnt"/>
        <w:tblW w:w="0" w:type="auto"/>
        <w:tblLook w:val="04A0" w:firstRow="1" w:lastRow="0" w:firstColumn="1" w:lastColumn="0" w:noHBand="0" w:noVBand="1"/>
      </w:tblPr>
      <w:tblGrid>
        <w:gridCol w:w="4650"/>
        <w:gridCol w:w="989"/>
        <w:gridCol w:w="3757"/>
      </w:tblGrid>
      <w:tr w:rsidR="004A2274" w:rsidRPr="003A14D1" w14:paraId="3D1DABB9" w14:textId="77777777" w:rsidTr="004A2274">
        <w:trPr>
          <w:trHeight w:val="429"/>
        </w:trPr>
        <w:tc>
          <w:tcPr>
            <w:tcW w:w="4650" w:type="dxa"/>
          </w:tcPr>
          <w:p w14:paraId="106C7E8B" w14:textId="77777777" w:rsidR="004A2274" w:rsidRPr="005224D2" w:rsidRDefault="004A2274" w:rsidP="004A2274">
            <w:pPr>
              <w:rPr>
                <w:rFonts w:ascii="Georgia" w:hAnsi="Georgia"/>
                <w:sz w:val="20"/>
                <w:szCs w:val="20"/>
              </w:rPr>
            </w:pPr>
            <w:proofErr w:type="spellStart"/>
            <w:r w:rsidRPr="005224D2">
              <w:rPr>
                <w:rFonts w:ascii="Georgia" w:hAnsi="Georgia"/>
                <w:sz w:val="20"/>
                <w:szCs w:val="20"/>
              </w:rPr>
              <w:t>Kursnamn</w:t>
            </w:r>
            <w:proofErr w:type="spellEnd"/>
          </w:p>
        </w:tc>
        <w:tc>
          <w:tcPr>
            <w:tcW w:w="989" w:type="dxa"/>
          </w:tcPr>
          <w:p w14:paraId="4441D366" w14:textId="77777777" w:rsidR="004A2274" w:rsidRPr="005224D2" w:rsidRDefault="004A2274" w:rsidP="004A2274">
            <w:pPr>
              <w:rPr>
                <w:rFonts w:ascii="Georgia" w:hAnsi="Georgia"/>
                <w:sz w:val="20"/>
                <w:szCs w:val="20"/>
              </w:rPr>
            </w:pPr>
            <w:proofErr w:type="spellStart"/>
            <w:r w:rsidRPr="005224D2">
              <w:rPr>
                <w:rFonts w:ascii="Georgia" w:hAnsi="Georgia"/>
                <w:sz w:val="20"/>
                <w:szCs w:val="20"/>
              </w:rPr>
              <w:t>Poäng</w:t>
            </w:r>
            <w:proofErr w:type="spellEnd"/>
            <w:r w:rsidRPr="005224D2">
              <w:rPr>
                <w:rFonts w:ascii="Georgia" w:hAnsi="Georgia"/>
                <w:sz w:val="20"/>
                <w:szCs w:val="20"/>
              </w:rPr>
              <w:t xml:space="preserve"> (</w:t>
            </w:r>
            <w:proofErr w:type="spellStart"/>
            <w:r w:rsidRPr="005224D2">
              <w:rPr>
                <w:rFonts w:ascii="Georgia" w:hAnsi="Georgia"/>
                <w:sz w:val="20"/>
                <w:szCs w:val="20"/>
              </w:rPr>
              <w:t>lokala</w:t>
            </w:r>
            <w:proofErr w:type="spellEnd"/>
            <w:r w:rsidRPr="005224D2">
              <w:rPr>
                <w:rFonts w:ascii="Georgia" w:hAnsi="Georgia"/>
                <w:sz w:val="20"/>
                <w:szCs w:val="20"/>
              </w:rPr>
              <w:t>)</w:t>
            </w:r>
          </w:p>
        </w:tc>
        <w:tc>
          <w:tcPr>
            <w:tcW w:w="3757" w:type="dxa"/>
          </w:tcPr>
          <w:p w14:paraId="4B90DD74" w14:textId="77777777" w:rsidR="004A2274" w:rsidRPr="005224D2" w:rsidRDefault="004A2274" w:rsidP="004A2274">
            <w:pPr>
              <w:rPr>
                <w:rFonts w:ascii="Georgia" w:hAnsi="Georgia"/>
                <w:sz w:val="20"/>
                <w:szCs w:val="20"/>
                <w:lang w:val="sv-SE"/>
              </w:rPr>
            </w:pPr>
            <w:r w:rsidRPr="005224D2">
              <w:rPr>
                <w:rFonts w:ascii="Georgia" w:hAnsi="Georgia"/>
                <w:sz w:val="20"/>
                <w:szCs w:val="20"/>
                <w:lang w:val="sv-SE"/>
              </w:rPr>
              <w:t>Relevanta i ditt KTH-program</w:t>
            </w:r>
          </w:p>
        </w:tc>
      </w:tr>
      <w:tr w:rsidR="004A2274" w:rsidRPr="003A14D1" w14:paraId="55CCB7A1" w14:textId="77777777" w:rsidTr="004A2274">
        <w:sdt>
          <w:sdtPr>
            <w:rPr>
              <w:rFonts w:ascii="Georgia" w:hAnsi="Georgia"/>
              <w:color w:val="BFBFBF" w:themeColor="background1" w:themeShade="BF"/>
              <w:sz w:val="20"/>
              <w:szCs w:val="20"/>
              <w:lang w:val="sv-SE"/>
            </w:rPr>
            <w:id w:val="-1066344989"/>
            <w:placeholder>
              <w:docPart w:val="1627D9368CF94170A53B693F31DB767F"/>
            </w:placeholder>
            <w:text/>
          </w:sdtPr>
          <w:sdtEndPr/>
          <w:sdtContent>
            <w:tc>
              <w:tcPr>
                <w:tcW w:w="4650" w:type="dxa"/>
              </w:tcPr>
              <w:p w14:paraId="10B3DFEA"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528177140"/>
            <w:placeholder>
              <w:docPart w:val="1627D9368CF94170A53B693F31DB767F"/>
            </w:placeholder>
            <w:text/>
          </w:sdtPr>
          <w:sdtEndPr/>
          <w:sdtContent>
            <w:tc>
              <w:tcPr>
                <w:tcW w:w="989" w:type="dxa"/>
              </w:tcPr>
              <w:p w14:paraId="2CC8B234"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D9D9D9" w:themeColor="background1" w:themeShade="D9"/>
              <w:sz w:val="20"/>
              <w:szCs w:val="20"/>
              <w:lang w:val="sv-SE"/>
            </w:rPr>
            <w:id w:val="-488788567"/>
            <w:placeholder>
              <w:docPart w:val="1627D9368CF94170A53B693F31DB767F"/>
            </w:placeholder>
            <w:text/>
          </w:sdtPr>
          <w:sdtEndPr/>
          <w:sdtContent>
            <w:tc>
              <w:tcPr>
                <w:tcW w:w="3757" w:type="dxa"/>
              </w:tcPr>
              <w:p w14:paraId="1DF1C2A4" w14:textId="77777777" w:rsidR="004A2274" w:rsidRPr="005224D2" w:rsidRDefault="004A2274" w:rsidP="004A2274">
                <w:pPr>
                  <w:rPr>
                    <w:rFonts w:ascii="Georgia" w:hAnsi="Georgia"/>
                    <w:sz w:val="20"/>
                    <w:szCs w:val="20"/>
                    <w:lang w:val="sv-SE"/>
                  </w:rPr>
                </w:pPr>
                <w:r w:rsidRPr="005224D2">
                  <w:rPr>
                    <w:rFonts w:ascii="Georgia" w:hAnsi="Georgia"/>
                    <w:color w:val="D9D9D9" w:themeColor="background1" w:themeShade="D9"/>
                    <w:sz w:val="20"/>
                    <w:szCs w:val="20"/>
                    <w:lang w:val="sv-SE"/>
                  </w:rPr>
                  <w:t>Klicka här för att lägga in text</w:t>
                </w:r>
              </w:p>
            </w:tc>
          </w:sdtContent>
        </w:sdt>
      </w:tr>
      <w:tr w:rsidR="004A2274" w:rsidRPr="003A14D1" w14:paraId="11B0C235" w14:textId="77777777" w:rsidTr="004A2274">
        <w:sdt>
          <w:sdtPr>
            <w:rPr>
              <w:rFonts w:ascii="Georgia" w:hAnsi="Georgia"/>
              <w:color w:val="BFBFBF" w:themeColor="background1" w:themeShade="BF"/>
              <w:sz w:val="20"/>
              <w:szCs w:val="20"/>
              <w:lang w:val="sv-SE"/>
            </w:rPr>
            <w:id w:val="-1822496963"/>
            <w:placeholder>
              <w:docPart w:val="1E5E64DDA3C045FFBDDE8B3A22AFA157"/>
            </w:placeholder>
            <w:text/>
          </w:sdtPr>
          <w:sdtEndPr/>
          <w:sdtContent>
            <w:tc>
              <w:tcPr>
                <w:tcW w:w="4650" w:type="dxa"/>
              </w:tcPr>
              <w:p w14:paraId="71ED4471"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779371159"/>
            <w:placeholder>
              <w:docPart w:val="1E5E64DDA3C045FFBDDE8B3A22AFA157"/>
            </w:placeholder>
            <w:text/>
          </w:sdtPr>
          <w:sdtEndPr/>
          <w:sdtContent>
            <w:tc>
              <w:tcPr>
                <w:tcW w:w="989" w:type="dxa"/>
              </w:tcPr>
              <w:p w14:paraId="5D7A2FEB"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436562909"/>
            <w:placeholder>
              <w:docPart w:val="1E5E64DDA3C045FFBDDE8B3A22AFA157"/>
            </w:placeholder>
            <w:text/>
          </w:sdtPr>
          <w:sdtEndPr/>
          <w:sdtContent>
            <w:tc>
              <w:tcPr>
                <w:tcW w:w="3757" w:type="dxa"/>
              </w:tcPr>
              <w:p w14:paraId="51C20D96"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3A14D1" w14:paraId="0D527FB5" w14:textId="77777777" w:rsidTr="004A2274">
        <w:sdt>
          <w:sdtPr>
            <w:rPr>
              <w:rFonts w:ascii="Georgia" w:hAnsi="Georgia"/>
              <w:color w:val="BFBFBF" w:themeColor="background1" w:themeShade="BF"/>
              <w:sz w:val="20"/>
              <w:szCs w:val="20"/>
              <w:lang w:val="sv-SE"/>
            </w:rPr>
            <w:id w:val="-1068575775"/>
            <w:placeholder>
              <w:docPart w:val="CC457D39897A4834A8BD45F8DB88D778"/>
            </w:placeholder>
            <w:text/>
          </w:sdtPr>
          <w:sdtEndPr/>
          <w:sdtContent>
            <w:tc>
              <w:tcPr>
                <w:tcW w:w="4650" w:type="dxa"/>
              </w:tcPr>
              <w:p w14:paraId="1A3BB4EF"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205394195"/>
            <w:placeholder>
              <w:docPart w:val="CC457D39897A4834A8BD45F8DB88D778"/>
            </w:placeholder>
            <w:text/>
          </w:sdtPr>
          <w:sdtEndPr/>
          <w:sdtContent>
            <w:tc>
              <w:tcPr>
                <w:tcW w:w="989" w:type="dxa"/>
              </w:tcPr>
              <w:p w14:paraId="6008002B"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 xml:space="preserve">Klicka här för </w:t>
                </w:r>
                <w:r w:rsidRPr="005224D2">
                  <w:rPr>
                    <w:rFonts w:ascii="Georgia" w:hAnsi="Georgia"/>
                    <w:color w:val="BFBFBF" w:themeColor="background1" w:themeShade="BF"/>
                    <w:sz w:val="20"/>
                    <w:szCs w:val="20"/>
                    <w:lang w:val="sv-SE"/>
                  </w:rPr>
                  <w:lastRenderedPageBreak/>
                  <w:t>att lägga in text</w:t>
                </w:r>
              </w:p>
            </w:tc>
          </w:sdtContent>
        </w:sdt>
        <w:sdt>
          <w:sdtPr>
            <w:rPr>
              <w:rFonts w:ascii="Georgia" w:hAnsi="Georgia"/>
              <w:color w:val="BFBFBF" w:themeColor="background1" w:themeShade="BF"/>
              <w:sz w:val="20"/>
              <w:szCs w:val="20"/>
              <w:lang w:val="sv-SE"/>
            </w:rPr>
            <w:id w:val="-733091353"/>
            <w:placeholder>
              <w:docPart w:val="CC457D39897A4834A8BD45F8DB88D778"/>
            </w:placeholder>
            <w:text/>
          </w:sdtPr>
          <w:sdtEndPr/>
          <w:sdtContent>
            <w:tc>
              <w:tcPr>
                <w:tcW w:w="3757" w:type="dxa"/>
              </w:tcPr>
              <w:p w14:paraId="1B1C8580"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3A14D1" w14:paraId="46B4950A" w14:textId="77777777" w:rsidTr="004A2274">
        <w:sdt>
          <w:sdtPr>
            <w:rPr>
              <w:rFonts w:ascii="Georgia" w:hAnsi="Georgia"/>
              <w:color w:val="BFBFBF" w:themeColor="background1" w:themeShade="BF"/>
              <w:sz w:val="20"/>
              <w:szCs w:val="20"/>
              <w:lang w:val="sv-SE"/>
            </w:rPr>
            <w:id w:val="-1126154501"/>
            <w:placeholder>
              <w:docPart w:val="1511E0066AFE49998094DB05E07F5A0F"/>
            </w:placeholder>
            <w:text/>
          </w:sdtPr>
          <w:sdtEndPr/>
          <w:sdtContent>
            <w:tc>
              <w:tcPr>
                <w:tcW w:w="4650" w:type="dxa"/>
              </w:tcPr>
              <w:p w14:paraId="43D5CC18"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983106145"/>
            <w:placeholder>
              <w:docPart w:val="1511E0066AFE49998094DB05E07F5A0F"/>
            </w:placeholder>
            <w:text/>
          </w:sdtPr>
          <w:sdtEndPr/>
          <w:sdtContent>
            <w:tc>
              <w:tcPr>
                <w:tcW w:w="989" w:type="dxa"/>
              </w:tcPr>
              <w:p w14:paraId="10A4FEBB"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523840428"/>
            <w:placeholder>
              <w:docPart w:val="1511E0066AFE49998094DB05E07F5A0F"/>
            </w:placeholder>
            <w:text/>
          </w:sdtPr>
          <w:sdtEndPr/>
          <w:sdtContent>
            <w:tc>
              <w:tcPr>
                <w:tcW w:w="3757" w:type="dxa"/>
              </w:tcPr>
              <w:p w14:paraId="3DDC1E89"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3A14D1" w14:paraId="10703CCD" w14:textId="77777777" w:rsidTr="004A2274">
        <w:sdt>
          <w:sdtPr>
            <w:rPr>
              <w:rFonts w:ascii="Georgia" w:hAnsi="Georgia"/>
              <w:color w:val="BFBFBF" w:themeColor="background1" w:themeShade="BF"/>
              <w:sz w:val="20"/>
              <w:szCs w:val="20"/>
              <w:lang w:val="sv-SE"/>
            </w:rPr>
            <w:id w:val="-1146898245"/>
            <w:placeholder>
              <w:docPart w:val="C27F647273BA437D8870B13BB17300BE"/>
            </w:placeholder>
            <w:text/>
          </w:sdtPr>
          <w:sdtEndPr/>
          <w:sdtContent>
            <w:tc>
              <w:tcPr>
                <w:tcW w:w="4650" w:type="dxa"/>
              </w:tcPr>
              <w:p w14:paraId="2EA7EF35"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951286172"/>
            <w:placeholder>
              <w:docPart w:val="C27F647273BA437D8870B13BB17300BE"/>
            </w:placeholder>
            <w:text/>
          </w:sdtPr>
          <w:sdtEndPr/>
          <w:sdtContent>
            <w:tc>
              <w:tcPr>
                <w:tcW w:w="989" w:type="dxa"/>
              </w:tcPr>
              <w:p w14:paraId="1D349263"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510902771"/>
            <w:placeholder>
              <w:docPart w:val="C27F647273BA437D8870B13BB17300BE"/>
            </w:placeholder>
            <w:text/>
          </w:sdtPr>
          <w:sdtEndPr/>
          <w:sdtContent>
            <w:tc>
              <w:tcPr>
                <w:tcW w:w="3757" w:type="dxa"/>
              </w:tcPr>
              <w:p w14:paraId="25244FEC"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3A14D1" w14:paraId="472B23D3" w14:textId="77777777" w:rsidTr="004A2274">
        <w:sdt>
          <w:sdtPr>
            <w:rPr>
              <w:rFonts w:ascii="Georgia" w:hAnsi="Georgia"/>
              <w:color w:val="BFBFBF" w:themeColor="background1" w:themeShade="BF"/>
              <w:sz w:val="20"/>
              <w:szCs w:val="20"/>
              <w:lang w:val="sv-SE"/>
            </w:rPr>
            <w:id w:val="1868481401"/>
            <w:placeholder>
              <w:docPart w:val="913709AB10BB44509193B8451579BA39"/>
            </w:placeholder>
            <w:text/>
          </w:sdtPr>
          <w:sdtEndPr/>
          <w:sdtContent>
            <w:tc>
              <w:tcPr>
                <w:tcW w:w="4650" w:type="dxa"/>
              </w:tcPr>
              <w:p w14:paraId="21D4A1D0"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670824639"/>
            <w:placeholder>
              <w:docPart w:val="913709AB10BB44509193B8451579BA39"/>
            </w:placeholder>
            <w:text/>
          </w:sdtPr>
          <w:sdtEndPr/>
          <w:sdtContent>
            <w:tc>
              <w:tcPr>
                <w:tcW w:w="989" w:type="dxa"/>
              </w:tcPr>
              <w:p w14:paraId="69C8B75C"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sdt>
          <w:sdtPr>
            <w:rPr>
              <w:rFonts w:ascii="Georgia" w:hAnsi="Georgia"/>
              <w:color w:val="BFBFBF" w:themeColor="background1" w:themeShade="BF"/>
              <w:sz w:val="20"/>
              <w:szCs w:val="20"/>
              <w:lang w:val="sv-SE"/>
            </w:rPr>
            <w:id w:val="1845278586"/>
            <w:placeholder>
              <w:docPart w:val="913709AB10BB44509193B8451579BA39"/>
            </w:placeholder>
            <w:text/>
          </w:sdtPr>
          <w:sdtEndPr/>
          <w:sdtContent>
            <w:tc>
              <w:tcPr>
                <w:tcW w:w="3757" w:type="dxa"/>
              </w:tcPr>
              <w:p w14:paraId="77B1656D" w14:textId="77777777" w:rsidR="004A2274" w:rsidRPr="005224D2" w:rsidRDefault="004A2274" w:rsidP="004A2274">
                <w:pPr>
                  <w:rPr>
                    <w:rFonts w:ascii="Georgia" w:hAnsi="Georgia"/>
                    <w:sz w:val="20"/>
                    <w:szCs w:val="20"/>
                    <w:lang w:val="sv-SE"/>
                  </w:rPr>
                </w:pPr>
                <w:r w:rsidRPr="005224D2">
                  <w:rPr>
                    <w:rFonts w:ascii="Georgia" w:hAnsi="Georgia"/>
                    <w:color w:val="BFBFBF" w:themeColor="background1" w:themeShade="BF"/>
                    <w:sz w:val="20"/>
                    <w:szCs w:val="20"/>
                    <w:lang w:val="sv-SE"/>
                  </w:rPr>
                  <w:t>Klicka här för att lägga in text</w:t>
                </w:r>
              </w:p>
            </w:tc>
          </w:sdtContent>
        </w:sdt>
      </w:tr>
      <w:tr w:rsidR="004A2274" w:rsidRPr="005224D2" w14:paraId="73AC7E33" w14:textId="77777777" w:rsidTr="004A2274">
        <w:tc>
          <w:tcPr>
            <w:tcW w:w="4650" w:type="dxa"/>
          </w:tcPr>
          <w:p w14:paraId="3664DCB1" w14:textId="77777777" w:rsidR="004A2274" w:rsidRPr="005224D2" w:rsidRDefault="004A2274" w:rsidP="004A2274">
            <w:pPr>
              <w:jc w:val="right"/>
              <w:rPr>
                <w:rFonts w:ascii="Georgia" w:hAnsi="Georgia"/>
                <w:sz w:val="20"/>
                <w:szCs w:val="20"/>
              </w:rPr>
            </w:pPr>
            <w:proofErr w:type="spellStart"/>
            <w:r w:rsidRPr="005224D2">
              <w:rPr>
                <w:rFonts w:ascii="Georgia" w:hAnsi="Georgia"/>
                <w:sz w:val="20"/>
                <w:szCs w:val="20"/>
              </w:rPr>
              <w:t>Totalt</w:t>
            </w:r>
            <w:proofErr w:type="spellEnd"/>
            <w:r w:rsidRPr="005224D2">
              <w:rPr>
                <w:rFonts w:ascii="Georgia" w:hAnsi="Georgia"/>
                <w:sz w:val="20"/>
                <w:szCs w:val="20"/>
              </w:rPr>
              <w:t>:</w:t>
            </w:r>
          </w:p>
        </w:tc>
        <w:tc>
          <w:tcPr>
            <w:tcW w:w="989" w:type="dxa"/>
          </w:tcPr>
          <w:p w14:paraId="4DDBEF00" w14:textId="77777777" w:rsidR="004A2274" w:rsidRPr="005224D2" w:rsidRDefault="004A2274" w:rsidP="004A2274">
            <w:pPr>
              <w:rPr>
                <w:rFonts w:ascii="Georgia" w:hAnsi="Georgia"/>
                <w:sz w:val="20"/>
                <w:szCs w:val="20"/>
              </w:rPr>
            </w:pPr>
          </w:p>
        </w:tc>
        <w:tc>
          <w:tcPr>
            <w:tcW w:w="3757" w:type="dxa"/>
          </w:tcPr>
          <w:p w14:paraId="3461D779" w14:textId="77777777" w:rsidR="004A2274" w:rsidRPr="005224D2" w:rsidRDefault="004A2274" w:rsidP="004A2274">
            <w:pPr>
              <w:rPr>
                <w:rFonts w:ascii="Georgia" w:hAnsi="Georgia"/>
                <w:sz w:val="20"/>
                <w:szCs w:val="20"/>
              </w:rPr>
            </w:pPr>
          </w:p>
        </w:tc>
      </w:tr>
    </w:tbl>
    <w:p w14:paraId="3CF2D8B6" w14:textId="77777777" w:rsidR="00D640C1" w:rsidRPr="005224D2" w:rsidRDefault="00D640C1" w:rsidP="004A2274">
      <w:pPr>
        <w:rPr>
          <w:sz w:val="20"/>
          <w:szCs w:val="20"/>
        </w:rPr>
      </w:pPr>
    </w:p>
    <w:sectPr w:rsidR="00D640C1" w:rsidRPr="005224D2" w:rsidSect="0094456A">
      <w:pgSz w:w="12240" w:h="15840"/>
      <w:pgMar w:top="1276"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1334"/>
    <w:rsid w:val="00134A1D"/>
    <w:rsid w:val="00150E9E"/>
    <w:rsid w:val="002161FE"/>
    <w:rsid w:val="00246795"/>
    <w:rsid w:val="00294ADC"/>
    <w:rsid w:val="002A32C3"/>
    <w:rsid w:val="002B2C0A"/>
    <w:rsid w:val="002D6B7C"/>
    <w:rsid w:val="00382284"/>
    <w:rsid w:val="003A067C"/>
    <w:rsid w:val="003A14D1"/>
    <w:rsid w:val="003A4F0A"/>
    <w:rsid w:val="003E08F8"/>
    <w:rsid w:val="004776D3"/>
    <w:rsid w:val="00477CB7"/>
    <w:rsid w:val="004A2274"/>
    <w:rsid w:val="004B3D97"/>
    <w:rsid w:val="004C737E"/>
    <w:rsid w:val="004F4FC5"/>
    <w:rsid w:val="00502D9B"/>
    <w:rsid w:val="005224D2"/>
    <w:rsid w:val="00596B33"/>
    <w:rsid w:val="005B4D3C"/>
    <w:rsid w:val="005F4298"/>
    <w:rsid w:val="006253AB"/>
    <w:rsid w:val="00703BF7"/>
    <w:rsid w:val="007166BB"/>
    <w:rsid w:val="007A426D"/>
    <w:rsid w:val="007B35CC"/>
    <w:rsid w:val="007C1334"/>
    <w:rsid w:val="00874706"/>
    <w:rsid w:val="008C27FA"/>
    <w:rsid w:val="00903644"/>
    <w:rsid w:val="00925FD1"/>
    <w:rsid w:val="00936512"/>
    <w:rsid w:val="0094456A"/>
    <w:rsid w:val="00996134"/>
    <w:rsid w:val="009D41DB"/>
    <w:rsid w:val="009F49C0"/>
    <w:rsid w:val="00A05712"/>
    <w:rsid w:val="00A16DAF"/>
    <w:rsid w:val="00B164CA"/>
    <w:rsid w:val="00BB3AED"/>
    <w:rsid w:val="00C94940"/>
    <w:rsid w:val="00CA42D5"/>
    <w:rsid w:val="00CF1F35"/>
    <w:rsid w:val="00D640C1"/>
    <w:rsid w:val="00E03ED6"/>
    <w:rsid w:val="00E45A0E"/>
    <w:rsid w:val="00EC2091"/>
    <w:rsid w:val="00F830AC"/>
    <w:rsid w:val="00FA3315"/>
    <w:rsid w:val="1D23488C"/>
    <w:rsid w:val="60186332"/>
    <w:rsid w:val="7F38E4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DB19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59"/>
    <w:rsid w:val="00E45A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shllartext">
    <w:name w:val="Placeholder Text"/>
    <w:basedOn w:val="Standardstycketeckensnitt"/>
    <w:uiPriority w:val="99"/>
    <w:semiHidden/>
    <w:rsid w:val="00E03ED6"/>
    <w:rPr>
      <w:color w:val="808080"/>
    </w:rPr>
  </w:style>
  <w:style w:type="paragraph" w:styleId="Oformateradtext">
    <w:name w:val="Plain Text"/>
    <w:basedOn w:val="Normal"/>
    <w:link w:val="OformateradtextChar"/>
    <w:uiPriority w:val="99"/>
    <w:unhideWhenUsed/>
    <w:rsid w:val="004F4FC5"/>
    <w:pPr>
      <w:spacing w:after="0" w:line="240" w:lineRule="auto"/>
    </w:pPr>
    <w:rPr>
      <w:rFonts w:ascii="Calibri" w:hAnsi="Calibri"/>
      <w:szCs w:val="21"/>
      <w:lang w:val="sv-SE"/>
    </w:rPr>
  </w:style>
  <w:style w:type="character" w:customStyle="1" w:styleId="OformateradtextChar">
    <w:name w:val="Oformaterad text Char"/>
    <w:basedOn w:val="Standardstycketeckensnitt"/>
    <w:link w:val="Oformateradtext"/>
    <w:uiPriority w:val="99"/>
    <w:rsid w:val="004F4FC5"/>
    <w:rPr>
      <w:rFonts w:ascii="Calibri" w:hAnsi="Calibri"/>
      <w:szCs w:val="21"/>
      <w:lang w:val="sv-SE"/>
    </w:rPr>
  </w:style>
  <w:style w:type="paragraph" w:customStyle="1" w:styleId="Default">
    <w:name w:val="Default"/>
    <w:rsid w:val="007B35CC"/>
    <w:pPr>
      <w:autoSpaceDE w:val="0"/>
      <w:autoSpaceDN w:val="0"/>
      <w:adjustRightInd w:val="0"/>
      <w:spacing w:after="0" w:line="240" w:lineRule="auto"/>
    </w:pPr>
    <w:rPr>
      <w:rFonts w:ascii="Georgia" w:hAnsi="Georgia" w:cs="Georgia"/>
      <w:color w:val="000000"/>
      <w:sz w:val="24"/>
      <w:szCs w:val="24"/>
      <w:lang w:val="sv-SE"/>
    </w:rPr>
  </w:style>
  <w:style w:type="character" w:styleId="Hyperlnk">
    <w:name w:val="Hyperlink"/>
    <w:basedOn w:val="Standardstycketeckensnitt"/>
    <w:uiPriority w:val="99"/>
    <w:unhideWhenUsed/>
    <w:rsid w:val="007B35CC"/>
    <w:rPr>
      <w:color w:val="0000FF" w:themeColor="hyperlink"/>
      <w:u w:val="single"/>
    </w:rPr>
  </w:style>
  <w:style w:type="character" w:styleId="AnvndHyperlnk">
    <w:name w:val="FollowedHyperlink"/>
    <w:basedOn w:val="Standardstycketeckensnitt"/>
    <w:uiPriority w:val="99"/>
    <w:semiHidden/>
    <w:unhideWhenUsed/>
    <w:rsid w:val="007B35C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067903">
      <w:bodyDiv w:val="1"/>
      <w:marLeft w:val="0"/>
      <w:marRight w:val="0"/>
      <w:marTop w:val="0"/>
      <w:marBottom w:val="0"/>
      <w:divBdr>
        <w:top w:val="none" w:sz="0" w:space="0" w:color="auto"/>
        <w:left w:val="none" w:sz="0" w:space="0" w:color="auto"/>
        <w:bottom w:val="none" w:sz="0" w:space="0" w:color="auto"/>
        <w:right w:val="none" w:sz="0" w:space="0" w:color="auto"/>
      </w:divBdr>
    </w:div>
    <w:div w:id="481044468">
      <w:bodyDiv w:val="1"/>
      <w:marLeft w:val="0"/>
      <w:marRight w:val="0"/>
      <w:marTop w:val="0"/>
      <w:marBottom w:val="0"/>
      <w:divBdr>
        <w:top w:val="none" w:sz="0" w:space="0" w:color="auto"/>
        <w:left w:val="none" w:sz="0" w:space="0" w:color="auto"/>
        <w:bottom w:val="none" w:sz="0" w:space="0" w:color="auto"/>
        <w:right w:val="none" w:sz="0" w:space="0" w:color="auto"/>
      </w:divBdr>
    </w:div>
    <w:div w:id="2080442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kth.se/student/kurser/kurser-inom-progra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kth.se/student/program/utlandsstudier/utbyte/utbytesuniversitet-1.590677"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57527552FAA4E3E920AB45C473C99AB"/>
        <w:category>
          <w:name w:val="General"/>
          <w:gallery w:val="placeholder"/>
        </w:category>
        <w:types>
          <w:type w:val="bbPlcHdr"/>
        </w:types>
        <w:behaviors>
          <w:behavior w:val="content"/>
        </w:behaviors>
        <w:guid w:val="{D20D238D-7CAF-41B2-8984-0614A7A74D26}"/>
      </w:docPartPr>
      <w:docPartBody>
        <w:p w:rsidR="00E33D0D" w:rsidRDefault="00E33D0D" w:rsidP="00E33D0D">
          <w:pPr>
            <w:pStyle w:val="157527552FAA4E3E920AB45C473C99AB1"/>
          </w:pPr>
          <w:r w:rsidRPr="00B126A9">
            <w:rPr>
              <w:rStyle w:val="Platshllartext"/>
            </w:rPr>
            <w:t>Click or tap here to enter text.</w:t>
          </w:r>
        </w:p>
      </w:docPartBody>
    </w:docPart>
    <w:docPart>
      <w:docPartPr>
        <w:name w:val="00F833AAF4AA433FAFFCB63E1211E6D1"/>
        <w:category>
          <w:name w:val="General"/>
          <w:gallery w:val="placeholder"/>
        </w:category>
        <w:types>
          <w:type w:val="bbPlcHdr"/>
        </w:types>
        <w:behaviors>
          <w:behavior w:val="content"/>
        </w:behaviors>
        <w:guid w:val="{D3CF9494-F9CD-4D55-82A0-8486D6D80399}"/>
      </w:docPartPr>
      <w:docPartBody>
        <w:p w:rsidR="00E33D0D" w:rsidRDefault="00E33D0D" w:rsidP="00E33D0D">
          <w:pPr>
            <w:pStyle w:val="00F833AAF4AA433FAFFCB63E1211E6D11"/>
          </w:pPr>
          <w:r w:rsidRPr="00B126A9">
            <w:rPr>
              <w:rStyle w:val="Platshllartext"/>
            </w:rPr>
            <w:t>Click or tap here to enter text.</w:t>
          </w:r>
        </w:p>
      </w:docPartBody>
    </w:docPart>
    <w:docPart>
      <w:docPartPr>
        <w:name w:val="1648CA306AF140D386380B8F25A7D496"/>
        <w:category>
          <w:name w:val="General"/>
          <w:gallery w:val="placeholder"/>
        </w:category>
        <w:types>
          <w:type w:val="bbPlcHdr"/>
        </w:types>
        <w:behaviors>
          <w:behavior w:val="content"/>
        </w:behaviors>
        <w:guid w:val="{396A20FB-A0F3-4D84-994A-021979D05F78}"/>
      </w:docPartPr>
      <w:docPartBody>
        <w:p w:rsidR="00E33D0D" w:rsidRDefault="00E33D0D" w:rsidP="00E33D0D">
          <w:pPr>
            <w:pStyle w:val="1648CA306AF140D386380B8F25A7D4961"/>
          </w:pPr>
          <w:r>
            <w:rPr>
              <w:rStyle w:val="Platshllartext"/>
            </w:rPr>
            <w:t>master prm in mecanichs</w:t>
          </w:r>
        </w:p>
      </w:docPartBody>
    </w:docPart>
    <w:docPart>
      <w:docPartPr>
        <w:name w:val="ADE3C62641BD46129BA8356AEFC21826"/>
        <w:category>
          <w:name w:val="General"/>
          <w:gallery w:val="placeholder"/>
        </w:category>
        <w:types>
          <w:type w:val="bbPlcHdr"/>
        </w:types>
        <w:behaviors>
          <w:behavior w:val="content"/>
        </w:behaviors>
        <w:guid w:val="{135D82B1-3515-42EB-A01F-DDA4EFC62F30}"/>
      </w:docPartPr>
      <w:docPartBody>
        <w:p w:rsidR="00A76341" w:rsidRDefault="00E33D0D" w:rsidP="00E33D0D">
          <w:pPr>
            <w:pStyle w:val="ADE3C62641BD46129BA8356AEFC21826"/>
          </w:pPr>
          <w:r>
            <w:rPr>
              <w:rStyle w:val="Platshllartext"/>
            </w:rPr>
            <w:t>djuetkhjkh</w:t>
          </w:r>
        </w:p>
      </w:docPartBody>
    </w:docPart>
    <w:docPart>
      <w:docPartPr>
        <w:name w:val="8E9E66D6479E40A7AAD984052D0BEEF1"/>
        <w:category>
          <w:name w:val="General"/>
          <w:gallery w:val="placeholder"/>
        </w:category>
        <w:types>
          <w:type w:val="bbPlcHdr"/>
        </w:types>
        <w:behaviors>
          <w:behavior w:val="content"/>
        </w:behaviors>
        <w:guid w:val="{E0161D4B-2C4B-4985-B7A7-EF43837C97EE}"/>
      </w:docPartPr>
      <w:docPartBody>
        <w:p w:rsidR="00A76341" w:rsidRDefault="00E33D0D" w:rsidP="00E33D0D">
          <w:pPr>
            <w:pStyle w:val="8E9E66D6479E40A7AAD984052D0BEEF1"/>
          </w:pPr>
          <w:r>
            <w:rPr>
              <w:rFonts w:ascii="Georgia" w:hAnsi="Georgia"/>
              <w:sz w:val="20"/>
              <w:szCs w:val="20"/>
            </w:rPr>
            <w:t>Souteast university, China</w:t>
          </w:r>
        </w:p>
      </w:docPartBody>
    </w:docPart>
    <w:docPart>
      <w:docPartPr>
        <w:name w:val="0AB6722B067247FA8A085C0EE822E59E"/>
        <w:category>
          <w:name w:val="General"/>
          <w:gallery w:val="placeholder"/>
        </w:category>
        <w:types>
          <w:type w:val="bbPlcHdr"/>
        </w:types>
        <w:behaviors>
          <w:behavior w:val="content"/>
        </w:behaviors>
        <w:guid w:val="{F9237455-6A83-46C5-A7A4-43F464648E8C}"/>
      </w:docPartPr>
      <w:docPartBody>
        <w:p w:rsidR="00BF6C0C" w:rsidRDefault="00BF6C0C" w:rsidP="00BF6C0C">
          <w:pPr>
            <w:pStyle w:val="0AB6722B067247FA8A085C0EE822E59E"/>
          </w:pPr>
          <w:r w:rsidRPr="00B126A9">
            <w:rPr>
              <w:rStyle w:val="Platshllartext"/>
            </w:rPr>
            <w:t>Click or tap here to enter text.</w:t>
          </w:r>
        </w:p>
      </w:docPartBody>
    </w:docPart>
    <w:docPart>
      <w:docPartPr>
        <w:name w:val="A83AB8F61049451588A896CFB2AF8D0C"/>
        <w:category>
          <w:name w:val="General"/>
          <w:gallery w:val="placeholder"/>
        </w:category>
        <w:types>
          <w:type w:val="bbPlcHdr"/>
        </w:types>
        <w:behaviors>
          <w:behavior w:val="content"/>
        </w:behaviors>
        <w:guid w:val="{471E1654-41EF-4A57-AC81-4DB08EA99855}"/>
      </w:docPartPr>
      <w:docPartBody>
        <w:p w:rsidR="00BF6C0C" w:rsidRDefault="00BF6C0C" w:rsidP="00BF6C0C">
          <w:pPr>
            <w:pStyle w:val="A83AB8F61049451588A896CFB2AF8D0C"/>
          </w:pPr>
          <w:r w:rsidRPr="00B126A9">
            <w:rPr>
              <w:rStyle w:val="Platshllartext"/>
            </w:rPr>
            <w:t>Click or tap here to enter text.</w:t>
          </w:r>
        </w:p>
      </w:docPartBody>
    </w:docPart>
    <w:docPart>
      <w:docPartPr>
        <w:name w:val="44E42B5AB64446D482D7AD5AC1F08CB9"/>
        <w:category>
          <w:name w:val="General"/>
          <w:gallery w:val="placeholder"/>
        </w:category>
        <w:types>
          <w:type w:val="bbPlcHdr"/>
        </w:types>
        <w:behaviors>
          <w:behavior w:val="content"/>
        </w:behaviors>
        <w:guid w:val="{A3428D30-0C7F-4F62-87E9-E08B22C07C8C}"/>
      </w:docPartPr>
      <w:docPartBody>
        <w:p w:rsidR="00BF6C0C" w:rsidRDefault="00BF6C0C" w:rsidP="00BF6C0C">
          <w:pPr>
            <w:pStyle w:val="44E42B5AB64446D482D7AD5AC1F08CB9"/>
          </w:pPr>
          <w:r w:rsidRPr="00B126A9">
            <w:rPr>
              <w:rStyle w:val="Platshllartext"/>
            </w:rPr>
            <w:t>Click or tap here to enter text.</w:t>
          </w:r>
        </w:p>
      </w:docPartBody>
    </w:docPart>
    <w:docPart>
      <w:docPartPr>
        <w:name w:val="E3DD5F5DDE78499690A1E73547C286BD"/>
        <w:category>
          <w:name w:val="General"/>
          <w:gallery w:val="placeholder"/>
        </w:category>
        <w:types>
          <w:type w:val="bbPlcHdr"/>
        </w:types>
        <w:behaviors>
          <w:behavior w:val="content"/>
        </w:behaviors>
        <w:guid w:val="{51BD83B7-771F-453C-998C-B916B428B951}"/>
      </w:docPartPr>
      <w:docPartBody>
        <w:p w:rsidR="00BF6C0C" w:rsidRDefault="00BF6C0C" w:rsidP="00BF6C0C">
          <w:pPr>
            <w:pStyle w:val="E3DD5F5DDE78499690A1E73547C286BD"/>
          </w:pPr>
          <w:r w:rsidRPr="00B126A9">
            <w:rPr>
              <w:rStyle w:val="Platshllartext"/>
            </w:rPr>
            <w:t>Click or tap here to enter text.</w:t>
          </w:r>
        </w:p>
      </w:docPartBody>
    </w:docPart>
    <w:docPart>
      <w:docPartPr>
        <w:name w:val="D4B26757B9EF450FBFBFDDF0DF8D348C"/>
        <w:category>
          <w:name w:val="General"/>
          <w:gallery w:val="placeholder"/>
        </w:category>
        <w:types>
          <w:type w:val="bbPlcHdr"/>
        </w:types>
        <w:behaviors>
          <w:behavior w:val="content"/>
        </w:behaviors>
        <w:guid w:val="{C2464626-C666-4E22-B9E2-03EC16B78468}"/>
      </w:docPartPr>
      <w:docPartBody>
        <w:p w:rsidR="00BF6C0C" w:rsidRDefault="00BF6C0C" w:rsidP="00BF6C0C">
          <w:pPr>
            <w:pStyle w:val="D4B26757B9EF450FBFBFDDF0DF8D348C"/>
          </w:pPr>
          <w:r>
            <w:rPr>
              <w:rFonts w:ascii="Georgia" w:hAnsi="Georgia"/>
              <w:sz w:val="20"/>
              <w:szCs w:val="20"/>
            </w:rPr>
            <w:t>Souteast university, China</w:t>
          </w:r>
        </w:p>
      </w:docPartBody>
    </w:docPart>
    <w:docPart>
      <w:docPartPr>
        <w:name w:val="036DF10B0CE042FC814568463464EDE2"/>
        <w:category>
          <w:name w:val="General"/>
          <w:gallery w:val="placeholder"/>
        </w:category>
        <w:types>
          <w:type w:val="bbPlcHdr"/>
        </w:types>
        <w:behaviors>
          <w:behavior w:val="content"/>
        </w:behaviors>
        <w:guid w:val="{EE4313D1-B8AC-44C3-A8F7-F6169440FA2E}"/>
      </w:docPartPr>
      <w:docPartBody>
        <w:p w:rsidR="00BF6C0C" w:rsidRDefault="00BF6C0C" w:rsidP="00BF6C0C">
          <w:pPr>
            <w:pStyle w:val="036DF10B0CE042FC814568463464EDE2"/>
          </w:pPr>
          <w:r w:rsidRPr="00B126A9">
            <w:rPr>
              <w:rStyle w:val="Platshllartext"/>
            </w:rPr>
            <w:t>Click or tap here to enter text.</w:t>
          </w:r>
        </w:p>
      </w:docPartBody>
    </w:docPart>
    <w:docPart>
      <w:docPartPr>
        <w:name w:val="D49B5AC1D8AF491C8A744390B4D5F051"/>
        <w:category>
          <w:name w:val="General"/>
          <w:gallery w:val="placeholder"/>
        </w:category>
        <w:types>
          <w:type w:val="bbPlcHdr"/>
        </w:types>
        <w:behaviors>
          <w:behavior w:val="content"/>
        </w:behaviors>
        <w:guid w:val="{4568BE68-F960-4F92-B518-89B65EA23E5D}"/>
      </w:docPartPr>
      <w:docPartBody>
        <w:p w:rsidR="00BF6C0C" w:rsidRDefault="00BF6C0C" w:rsidP="00BF6C0C">
          <w:pPr>
            <w:pStyle w:val="D49B5AC1D8AF491C8A744390B4D5F051"/>
          </w:pPr>
          <w:r w:rsidRPr="00B126A9">
            <w:rPr>
              <w:rStyle w:val="Platshllartext"/>
            </w:rPr>
            <w:t>Click or tap here to enter text.</w:t>
          </w:r>
        </w:p>
      </w:docPartBody>
    </w:docPart>
    <w:docPart>
      <w:docPartPr>
        <w:name w:val="C86BD71807914586BE95C33AE30D400D"/>
        <w:category>
          <w:name w:val="General"/>
          <w:gallery w:val="placeholder"/>
        </w:category>
        <w:types>
          <w:type w:val="bbPlcHdr"/>
        </w:types>
        <w:behaviors>
          <w:behavior w:val="content"/>
        </w:behaviors>
        <w:guid w:val="{B110FE28-C838-4B28-A7F3-4929969DEDED}"/>
      </w:docPartPr>
      <w:docPartBody>
        <w:p w:rsidR="00BF6C0C" w:rsidRDefault="00BF6C0C" w:rsidP="00BF6C0C">
          <w:pPr>
            <w:pStyle w:val="C86BD71807914586BE95C33AE30D400D"/>
          </w:pPr>
          <w:r w:rsidRPr="00B126A9">
            <w:rPr>
              <w:rStyle w:val="Platshllartext"/>
            </w:rPr>
            <w:t>Click or tap here to enter text.</w:t>
          </w:r>
        </w:p>
      </w:docPartBody>
    </w:docPart>
    <w:docPart>
      <w:docPartPr>
        <w:name w:val="AF18413A859E4F61875D8DC0AEECD9E2"/>
        <w:category>
          <w:name w:val="General"/>
          <w:gallery w:val="placeholder"/>
        </w:category>
        <w:types>
          <w:type w:val="bbPlcHdr"/>
        </w:types>
        <w:behaviors>
          <w:behavior w:val="content"/>
        </w:behaviors>
        <w:guid w:val="{5A7C8948-D82B-4EFF-AC8A-3A07847B80CC}"/>
      </w:docPartPr>
      <w:docPartBody>
        <w:p w:rsidR="00BF6C0C" w:rsidRDefault="00BF6C0C" w:rsidP="00BF6C0C">
          <w:pPr>
            <w:pStyle w:val="AF18413A859E4F61875D8DC0AEECD9E2"/>
          </w:pPr>
          <w:r w:rsidRPr="00B126A9">
            <w:rPr>
              <w:rStyle w:val="Platshllartext"/>
            </w:rPr>
            <w:t>Click or tap here to enter text.</w:t>
          </w:r>
        </w:p>
      </w:docPartBody>
    </w:docPart>
    <w:docPart>
      <w:docPartPr>
        <w:name w:val="367A510B62A94C3E8704A23E5CEA1858"/>
        <w:category>
          <w:name w:val="General"/>
          <w:gallery w:val="placeholder"/>
        </w:category>
        <w:types>
          <w:type w:val="bbPlcHdr"/>
        </w:types>
        <w:behaviors>
          <w:behavior w:val="content"/>
        </w:behaviors>
        <w:guid w:val="{11ABDA85-99E0-4A03-8CC1-C74515CBB8F7}"/>
      </w:docPartPr>
      <w:docPartBody>
        <w:p w:rsidR="00BF6C0C" w:rsidRDefault="00BF6C0C" w:rsidP="00BF6C0C">
          <w:pPr>
            <w:pStyle w:val="367A510B62A94C3E8704A23E5CEA1858"/>
          </w:pPr>
          <w:r w:rsidRPr="00B126A9">
            <w:rPr>
              <w:rStyle w:val="Platshllartext"/>
            </w:rPr>
            <w:t>Click or tap here to enter text.</w:t>
          </w:r>
        </w:p>
      </w:docPartBody>
    </w:docPart>
    <w:docPart>
      <w:docPartPr>
        <w:name w:val="DB65BC73F77B4A8A8BE8F94E2FCF798B"/>
        <w:category>
          <w:name w:val="General"/>
          <w:gallery w:val="placeholder"/>
        </w:category>
        <w:types>
          <w:type w:val="bbPlcHdr"/>
        </w:types>
        <w:behaviors>
          <w:behavior w:val="content"/>
        </w:behaviors>
        <w:guid w:val="{473C65CF-548F-45F1-BCE6-CAA7FEF8C5F1}"/>
      </w:docPartPr>
      <w:docPartBody>
        <w:p w:rsidR="00BF6C0C" w:rsidRDefault="00BF6C0C" w:rsidP="00BF6C0C">
          <w:pPr>
            <w:pStyle w:val="DB65BC73F77B4A8A8BE8F94E2FCF798B"/>
          </w:pPr>
          <w:r w:rsidRPr="00B126A9">
            <w:rPr>
              <w:rStyle w:val="Platshllartext"/>
            </w:rPr>
            <w:t>Click or tap here to enter text.</w:t>
          </w:r>
        </w:p>
      </w:docPartBody>
    </w:docPart>
    <w:docPart>
      <w:docPartPr>
        <w:name w:val="C074A0BE1CDB486696F552A47B279C5B"/>
        <w:category>
          <w:name w:val="General"/>
          <w:gallery w:val="placeholder"/>
        </w:category>
        <w:types>
          <w:type w:val="bbPlcHdr"/>
        </w:types>
        <w:behaviors>
          <w:behavior w:val="content"/>
        </w:behaviors>
        <w:guid w:val="{2EDC8C2C-082F-4A5D-8C27-FFF44C744BB0}"/>
      </w:docPartPr>
      <w:docPartBody>
        <w:p w:rsidR="00BF6C0C" w:rsidRDefault="00BF6C0C" w:rsidP="00BF6C0C">
          <w:pPr>
            <w:pStyle w:val="C074A0BE1CDB486696F552A47B279C5B"/>
          </w:pPr>
          <w:r>
            <w:rPr>
              <w:rFonts w:ascii="Georgia" w:hAnsi="Georgia"/>
              <w:sz w:val="20"/>
              <w:szCs w:val="20"/>
            </w:rPr>
            <w:t>Souteast university, China</w:t>
          </w:r>
        </w:p>
      </w:docPartBody>
    </w:docPart>
    <w:docPart>
      <w:docPartPr>
        <w:name w:val="B1E83B2486354C7A888E876AAF75CA72"/>
        <w:category>
          <w:name w:val="General"/>
          <w:gallery w:val="placeholder"/>
        </w:category>
        <w:types>
          <w:type w:val="bbPlcHdr"/>
        </w:types>
        <w:behaviors>
          <w:behavior w:val="content"/>
        </w:behaviors>
        <w:guid w:val="{22639431-F27B-49FF-8540-413F4B0E9E09}"/>
      </w:docPartPr>
      <w:docPartBody>
        <w:p w:rsidR="00BF6C0C" w:rsidRDefault="00BF6C0C" w:rsidP="00BF6C0C">
          <w:pPr>
            <w:pStyle w:val="B1E83B2486354C7A888E876AAF75CA72"/>
          </w:pPr>
          <w:r w:rsidRPr="00B126A9">
            <w:rPr>
              <w:rStyle w:val="Platshllartext"/>
            </w:rPr>
            <w:t>Click or tap here to enter text.</w:t>
          </w:r>
        </w:p>
      </w:docPartBody>
    </w:docPart>
    <w:docPart>
      <w:docPartPr>
        <w:name w:val="B531B2D3F89048D1A04A7DBF18525C87"/>
        <w:category>
          <w:name w:val="General"/>
          <w:gallery w:val="placeholder"/>
        </w:category>
        <w:types>
          <w:type w:val="bbPlcHdr"/>
        </w:types>
        <w:behaviors>
          <w:behavior w:val="content"/>
        </w:behaviors>
        <w:guid w:val="{7D54CA91-47A1-40EF-AF8E-9723ACD3F017}"/>
      </w:docPartPr>
      <w:docPartBody>
        <w:p w:rsidR="00BF6C0C" w:rsidRDefault="00BF6C0C" w:rsidP="00BF6C0C">
          <w:pPr>
            <w:pStyle w:val="B531B2D3F89048D1A04A7DBF18525C87"/>
          </w:pPr>
          <w:r w:rsidRPr="00B126A9">
            <w:rPr>
              <w:rStyle w:val="Platshllartext"/>
            </w:rPr>
            <w:t>Click or tap here to enter text.</w:t>
          </w:r>
        </w:p>
      </w:docPartBody>
    </w:docPart>
    <w:docPart>
      <w:docPartPr>
        <w:name w:val="27A90E4D36F949E58FA55AB2ED26AB76"/>
        <w:category>
          <w:name w:val="General"/>
          <w:gallery w:val="placeholder"/>
        </w:category>
        <w:types>
          <w:type w:val="bbPlcHdr"/>
        </w:types>
        <w:behaviors>
          <w:behavior w:val="content"/>
        </w:behaviors>
        <w:guid w:val="{5F10D44A-8858-4022-AA79-08E401C551AF}"/>
      </w:docPartPr>
      <w:docPartBody>
        <w:p w:rsidR="00BF6C0C" w:rsidRDefault="00BF6C0C" w:rsidP="00BF6C0C">
          <w:pPr>
            <w:pStyle w:val="27A90E4D36F949E58FA55AB2ED26AB76"/>
          </w:pPr>
          <w:r w:rsidRPr="00B126A9">
            <w:rPr>
              <w:rStyle w:val="Platshllartext"/>
            </w:rPr>
            <w:t>Click or tap here to enter text.</w:t>
          </w:r>
        </w:p>
      </w:docPartBody>
    </w:docPart>
    <w:docPart>
      <w:docPartPr>
        <w:name w:val="01512BC9E45545A59FFE6C2107B4F9AE"/>
        <w:category>
          <w:name w:val="General"/>
          <w:gallery w:val="placeholder"/>
        </w:category>
        <w:types>
          <w:type w:val="bbPlcHdr"/>
        </w:types>
        <w:behaviors>
          <w:behavior w:val="content"/>
        </w:behaviors>
        <w:guid w:val="{3CFD1EF5-7811-40F7-A65B-F7A4FC86FA8A}"/>
      </w:docPartPr>
      <w:docPartBody>
        <w:p w:rsidR="00BF6C0C" w:rsidRDefault="00BF6C0C" w:rsidP="00BF6C0C">
          <w:pPr>
            <w:pStyle w:val="01512BC9E45545A59FFE6C2107B4F9AE"/>
          </w:pPr>
          <w:r w:rsidRPr="00B126A9">
            <w:rPr>
              <w:rStyle w:val="Platshllartext"/>
            </w:rPr>
            <w:t>Click or tap here to enter text.</w:t>
          </w:r>
        </w:p>
      </w:docPartBody>
    </w:docPart>
    <w:docPart>
      <w:docPartPr>
        <w:name w:val="0BDBB90610C44DE387CC84BA24F78C05"/>
        <w:category>
          <w:name w:val="General"/>
          <w:gallery w:val="placeholder"/>
        </w:category>
        <w:types>
          <w:type w:val="bbPlcHdr"/>
        </w:types>
        <w:behaviors>
          <w:behavior w:val="content"/>
        </w:behaviors>
        <w:guid w:val="{A12071B9-A867-4073-87AB-7DE3D9DB9516}"/>
      </w:docPartPr>
      <w:docPartBody>
        <w:p w:rsidR="00BF6C0C" w:rsidRDefault="00BF6C0C" w:rsidP="00BF6C0C">
          <w:pPr>
            <w:pStyle w:val="0BDBB90610C44DE387CC84BA24F78C05"/>
          </w:pPr>
          <w:r w:rsidRPr="00B126A9">
            <w:rPr>
              <w:rStyle w:val="Platshllartext"/>
            </w:rPr>
            <w:t>Click or tap here to enter text.</w:t>
          </w:r>
        </w:p>
      </w:docPartBody>
    </w:docPart>
    <w:docPart>
      <w:docPartPr>
        <w:name w:val="7A121EC3FA604392A1ED68BE99B3C1E1"/>
        <w:category>
          <w:name w:val="General"/>
          <w:gallery w:val="placeholder"/>
        </w:category>
        <w:types>
          <w:type w:val="bbPlcHdr"/>
        </w:types>
        <w:behaviors>
          <w:behavior w:val="content"/>
        </w:behaviors>
        <w:guid w:val="{5E2A9190-58C3-411E-A6B3-3652F9DA194E}"/>
      </w:docPartPr>
      <w:docPartBody>
        <w:p w:rsidR="00BF6C0C" w:rsidRDefault="00BF6C0C" w:rsidP="00BF6C0C">
          <w:pPr>
            <w:pStyle w:val="7A121EC3FA604392A1ED68BE99B3C1E1"/>
          </w:pPr>
          <w:r w:rsidRPr="00B126A9">
            <w:rPr>
              <w:rStyle w:val="Platshllartext"/>
            </w:rPr>
            <w:t>Click or tap here to enter text.</w:t>
          </w:r>
        </w:p>
      </w:docPartBody>
    </w:docPart>
    <w:docPart>
      <w:docPartPr>
        <w:name w:val="1131DE069FF64BB6935334B955BFE353"/>
        <w:category>
          <w:name w:val="General"/>
          <w:gallery w:val="placeholder"/>
        </w:category>
        <w:types>
          <w:type w:val="bbPlcHdr"/>
        </w:types>
        <w:behaviors>
          <w:behavior w:val="content"/>
        </w:behaviors>
        <w:guid w:val="{4358153B-0E82-4E1F-92AB-D07FA8F085C8}"/>
      </w:docPartPr>
      <w:docPartBody>
        <w:p w:rsidR="00BF6C0C" w:rsidRDefault="00BF6C0C" w:rsidP="00BF6C0C">
          <w:pPr>
            <w:pStyle w:val="1131DE069FF64BB6935334B955BFE353"/>
          </w:pPr>
          <w:r>
            <w:rPr>
              <w:rFonts w:ascii="Georgia" w:hAnsi="Georgia"/>
              <w:sz w:val="20"/>
              <w:szCs w:val="20"/>
            </w:rPr>
            <w:t>Souteast university, China</w:t>
          </w:r>
        </w:p>
      </w:docPartBody>
    </w:docPart>
    <w:docPart>
      <w:docPartPr>
        <w:name w:val="6150C7B62DA54AB0830A34F60763E586"/>
        <w:category>
          <w:name w:val="General"/>
          <w:gallery w:val="placeholder"/>
        </w:category>
        <w:types>
          <w:type w:val="bbPlcHdr"/>
        </w:types>
        <w:behaviors>
          <w:behavior w:val="content"/>
        </w:behaviors>
        <w:guid w:val="{DA3A0602-48FE-4EF7-B281-A838CDAD9497}"/>
      </w:docPartPr>
      <w:docPartBody>
        <w:p w:rsidR="00BF6C0C" w:rsidRDefault="00BF6C0C" w:rsidP="00BF6C0C">
          <w:pPr>
            <w:pStyle w:val="6150C7B62DA54AB0830A34F60763E586"/>
          </w:pPr>
          <w:r w:rsidRPr="00B126A9">
            <w:rPr>
              <w:rStyle w:val="Platshllartext"/>
            </w:rPr>
            <w:t>Click or tap here to enter text.</w:t>
          </w:r>
        </w:p>
      </w:docPartBody>
    </w:docPart>
    <w:docPart>
      <w:docPartPr>
        <w:name w:val="4278DA3814F0492A88805B8893EC7CAD"/>
        <w:category>
          <w:name w:val="General"/>
          <w:gallery w:val="placeholder"/>
        </w:category>
        <w:types>
          <w:type w:val="bbPlcHdr"/>
        </w:types>
        <w:behaviors>
          <w:behavior w:val="content"/>
        </w:behaviors>
        <w:guid w:val="{FF495C25-0CB2-4681-A4AF-50F07EA1877F}"/>
      </w:docPartPr>
      <w:docPartBody>
        <w:p w:rsidR="00BF6C0C" w:rsidRDefault="00BF6C0C" w:rsidP="00BF6C0C">
          <w:pPr>
            <w:pStyle w:val="4278DA3814F0492A88805B8893EC7CAD"/>
          </w:pPr>
          <w:r w:rsidRPr="00B126A9">
            <w:rPr>
              <w:rStyle w:val="Platshllartext"/>
            </w:rPr>
            <w:t>Click or tap here to enter text.</w:t>
          </w:r>
        </w:p>
      </w:docPartBody>
    </w:docPart>
    <w:docPart>
      <w:docPartPr>
        <w:name w:val="5195B4394BEB4ADBA374A22DAC682610"/>
        <w:category>
          <w:name w:val="General"/>
          <w:gallery w:val="placeholder"/>
        </w:category>
        <w:types>
          <w:type w:val="bbPlcHdr"/>
        </w:types>
        <w:behaviors>
          <w:behavior w:val="content"/>
        </w:behaviors>
        <w:guid w:val="{52994BD3-F7FD-488B-92FC-81B91FB52D36}"/>
      </w:docPartPr>
      <w:docPartBody>
        <w:p w:rsidR="00BF6C0C" w:rsidRDefault="00BF6C0C" w:rsidP="00BF6C0C">
          <w:pPr>
            <w:pStyle w:val="5195B4394BEB4ADBA374A22DAC682610"/>
          </w:pPr>
          <w:r w:rsidRPr="00B126A9">
            <w:rPr>
              <w:rStyle w:val="Platshllartext"/>
            </w:rPr>
            <w:t>Click or tap here to enter text.</w:t>
          </w:r>
        </w:p>
      </w:docPartBody>
    </w:docPart>
    <w:docPart>
      <w:docPartPr>
        <w:name w:val="9ED792C8B24F44C5AD3F6CC14495CF28"/>
        <w:category>
          <w:name w:val="General"/>
          <w:gallery w:val="placeholder"/>
        </w:category>
        <w:types>
          <w:type w:val="bbPlcHdr"/>
        </w:types>
        <w:behaviors>
          <w:behavior w:val="content"/>
        </w:behaviors>
        <w:guid w:val="{7C2AA3D3-7C01-4D2F-820D-1B714B21B50B}"/>
      </w:docPartPr>
      <w:docPartBody>
        <w:p w:rsidR="00BF6C0C" w:rsidRDefault="00BF6C0C" w:rsidP="00BF6C0C">
          <w:pPr>
            <w:pStyle w:val="9ED792C8B24F44C5AD3F6CC14495CF28"/>
          </w:pPr>
          <w:r w:rsidRPr="00B126A9">
            <w:rPr>
              <w:rStyle w:val="Platshllartext"/>
            </w:rPr>
            <w:t>Click or tap here to enter text.</w:t>
          </w:r>
        </w:p>
      </w:docPartBody>
    </w:docPart>
    <w:docPart>
      <w:docPartPr>
        <w:name w:val="FD963A9CE2E94420A8A37FF01A047610"/>
        <w:category>
          <w:name w:val="General"/>
          <w:gallery w:val="placeholder"/>
        </w:category>
        <w:types>
          <w:type w:val="bbPlcHdr"/>
        </w:types>
        <w:behaviors>
          <w:behavior w:val="content"/>
        </w:behaviors>
        <w:guid w:val="{932E77F8-8C79-420C-8162-5EFA3AB1DA5C}"/>
      </w:docPartPr>
      <w:docPartBody>
        <w:p w:rsidR="00BF6C0C" w:rsidRDefault="00BF6C0C" w:rsidP="00BF6C0C">
          <w:pPr>
            <w:pStyle w:val="FD963A9CE2E94420A8A37FF01A047610"/>
          </w:pPr>
          <w:r w:rsidRPr="00B126A9">
            <w:rPr>
              <w:rStyle w:val="Platshllartext"/>
            </w:rPr>
            <w:t>Click or tap here to enter text.</w:t>
          </w:r>
        </w:p>
      </w:docPartBody>
    </w:docPart>
    <w:docPart>
      <w:docPartPr>
        <w:name w:val="5D7DF87534C3427CBC19AA310F04BFF8"/>
        <w:category>
          <w:name w:val="General"/>
          <w:gallery w:val="placeholder"/>
        </w:category>
        <w:types>
          <w:type w:val="bbPlcHdr"/>
        </w:types>
        <w:behaviors>
          <w:behavior w:val="content"/>
        </w:behaviors>
        <w:guid w:val="{A2A3073F-F182-4CDF-9D58-4143FF6A5ED6}"/>
      </w:docPartPr>
      <w:docPartBody>
        <w:p w:rsidR="00BF6C0C" w:rsidRDefault="00BF6C0C" w:rsidP="00BF6C0C">
          <w:pPr>
            <w:pStyle w:val="5D7DF87534C3427CBC19AA310F04BFF8"/>
          </w:pPr>
          <w:r w:rsidRPr="00B126A9">
            <w:rPr>
              <w:rStyle w:val="Platshllartext"/>
            </w:rPr>
            <w:t>Click or tap here to enter text.</w:t>
          </w:r>
        </w:p>
      </w:docPartBody>
    </w:docPart>
    <w:docPart>
      <w:docPartPr>
        <w:name w:val="DFBEC63FAA67425CBC9D022BE6E92638"/>
        <w:category>
          <w:name w:val="General"/>
          <w:gallery w:val="placeholder"/>
        </w:category>
        <w:types>
          <w:type w:val="bbPlcHdr"/>
        </w:types>
        <w:behaviors>
          <w:behavior w:val="content"/>
        </w:behaviors>
        <w:guid w:val="{6F5CEA81-559E-4146-9015-39C9C06801D3}"/>
      </w:docPartPr>
      <w:docPartBody>
        <w:p w:rsidR="00BF6C0C" w:rsidRDefault="00BF6C0C" w:rsidP="00BF6C0C">
          <w:pPr>
            <w:pStyle w:val="DFBEC63FAA67425CBC9D022BE6E92638"/>
          </w:pPr>
          <w:r>
            <w:rPr>
              <w:rFonts w:ascii="Georgia" w:hAnsi="Georgia"/>
              <w:sz w:val="20"/>
              <w:szCs w:val="20"/>
            </w:rPr>
            <w:t>Souteast university, China</w:t>
          </w:r>
        </w:p>
      </w:docPartBody>
    </w:docPart>
    <w:docPart>
      <w:docPartPr>
        <w:name w:val="1627D9368CF94170A53B693F31DB767F"/>
        <w:category>
          <w:name w:val="General"/>
          <w:gallery w:val="placeholder"/>
        </w:category>
        <w:types>
          <w:type w:val="bbPlcHdr"/>
        </w:types>
        <w:behaviors>
          <w:behavior w:val="content"/>
        </w:behaviors>
        <w:guid w:val="{60AC46D3-6E64-4CEA-AD29-19A57C423DB8}"/>
      </w:docPartPr>
      <w:docPartBody>
        <w:p w:rsidR="00BF6C0C" w:rsidRDefault="00BF6C0C" w:rsidP="00BF6C0C">
          <w:pPr>
            <w:pStyle w:val="1627D9368CF94170A53B693F31DB767F"/>
          </w:pPr>
          <w:r w:rsidRPr="00B126A9">
            <w:rPr>
              <w:rStyle w:val="Platshllartext"/>
            </w:rPr>
            <w:t>Click or tap here to enter text.</w:t>
          </w:r>
        </w:p>
      </w:docPartBody>
    </w:docPart>
    <w:docPart>
      <w:docPartPr>
        <w:name w:val="1E5E64DDA3C045FFBDDE8B3A22AFA157"/>
        <w:category>
          <w:name w:val="General"/>
          <w:gallery w:val="placeholder"/>
        </w:category>
        <w:types>
          <w:type w:val="bbPlcHdr"/>
        </w:types>
        <w:behaviors>
          <w:behavior w:val="content"/>
        </w:behaviors>
        <w:guid w:val="{9728033F-F130-4911-9BEC-92905E2DCDA9}"/>
      </w:docPartPr>
      <w:docPartBody>
        <w:p w:rsidR="00BF6C0C" w:rsidRDefault="00BF6C0C" w:rsidP="00BF6C0C">
          <w:pPr>
            <w:pStyle w:val="1E5E64DDA3C045FFBDDE8B3A22AFA157"/>
          </w:pPr>
          <w:r w:rsidRPr="00B126A9">
            <w:rPr>
              <w:rStyle w:val="Platshllartext"/>
            </w:rPr>
            <w:t>Click or tap here to enter text.</w:t>
          </w:r>
        </w:p>
      </w:docPartBody>
    </w:docPart>
    <w:docPart>
      <w:docPartPr>
        <w:name w:val="CC457D39897A4834A8BD45F8DB88D778"/>
        <w:category>
          <w:name w:val="General"/>
          <w:gallery w:val="placeholder"/>
        </w:category>
        <w:types>
          <w:type w:val="bbPlcHdr"/>
        </w:types>
        <w:behaviors>
          <w:behavior w:val="content"/>
        </w:behaviors>
        <w:guid w:val="{B62F9CCE-B6EE-4E06-9044-DD892F570794}"/>
      </w:docPartPr>
      <w:docPartBody>
        <w:p w:rsidR="00BF6C0C" w:rsidRDefault="00BF6C0C" w:rsidP="00BF6C0C">
          <w:pPr>
            <w:pStyle w:val="CC457D39897A4834A8BD45F8DB88D778"/>
          </w:pPr>
          <w:r w:rsidRPr="00B126A9">
            <w:rPr>
              <w:rStyle w:val="Platshllartext"/>
            </w:rPr>
            <w:t>Click or tap here to enter text.</w:t>
          </w:r>
        </w:p>
      </w:docPartBody>
    </w:docPart>
    <w:docPart>
      <w:docPartPr>
        <w:name w:val="1511E0066AFE49998094DB05E07F5A0F"/>
        <w:category>
          <w:name w:val="General"/>
          <w:gallery w:val="placeholder"/>
        </w:category>
        <w:types>
          <w:type w:val="bbPlcHdr"/>
        </w:types>
        <w:behaviors>
          <w:behavior w:val="content"/>
        </w:behaviors>
        <w:guid w:val="{0C772639-580E-41E0-834C-27DEEDA0E585}"/>
      </w:docPartPr>
      <w:docPartBody>
        <w:p w:rsidR="00BF6C0C" w:rsidRDefault="00BF6C0C" w:rsidP="00BF6C0C">
          <w:pPr>
            <w:pStyle w:val="1511E0066AFE49998094DB05E07F5A0F"/>
          </w:pPr>
          <w:r w:rsidRPr="00B126A9">
            <w:rPr>
              <w:rStyle w:val="Platshllartext"/>
            </w:rPr>
            <w:t>Click or tap here to enter text.</w:t>
          </w:r>
        </w:p>
      </w:docPartBody>
    </w:docPart>
    <w:docPart>
      <w:docPartPr>
        <w:name w:val="C27F647273BA437D8870B13BB17300BE"/>
        <w:category>
          <w:name w:val="General"/>
          <w:gallery w:val="placeholder"/>
        </w:category>
        <w:types>
          <w:type w:val="bbPlcHdr"/>
        </w:types>
        <w:behaviors>
          <w:behavior w:val="content"/>
        </w:behaviors>
        <w:guid w:val="{353FB55D-65BF-424C-96EC-65E15A25275A}"/>
      </w:docPartPr>
      <w:docPartBody>
        <w:p w:rsidR="00BF6C0C" w:rsidRDefault="00BF6C0C" w:rsidP="00BF6C0C">
          <w:pPr>
            <w:pStyle w:val="C27F647273BA437D8870B13BB17300BE"/>
          </w:pPr>
          <w:r w:rsidRPr="00B126A9">
            <w:rPr>
              <w:rStyle w:val="Platshllartext"/>
            </w:rPr>
            <w:t>Click or tap here to enter text.</w:t>
          </w:r>
        </w:p>
      </w:docPartBody>
    </w:docPart>
    <w:docPart>
      <w:docPartPr>
        <w:name w:val="913709AB10BB44509193B8451579BA39"/>
        <w:category>
          <w:name w:val="General"/>
          <w:gallery w:val="placeholder"/>
        </w:category>
        <w:types>
          <w:type w:val="bbPlcHdr"/>
        </w:types>
        <w:behaviors>
          <w:behavior w:val="content"/>
        </w:behaviors>
        <w:guid w:val="{37203667-9EE2-46E0-8D9A-E631D1F477B7}"/>
      </w:docPartPr>
      <w:docPartBody>
        <w:p w:rsidR="00BF6C0C" w:rsidRDefault="00BF6C0C" w:rsidP="00BF6C0C">
          <w:pPr>
            <w:pStyle w:val="913709AB10BB44509193B8451579BA39"/>
          </w:pPr>
          <w:r w:rsidRPr="00B126A9">
            <w:rPr>
              <w:rStyle w:val="Platshlla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4519"/>
    <w:rsid w:val="00045725"/>
    <w:rsid w:val="002033F8"/>
    <w:rsid w:val="00256A49"/>
    <w:rsid w:val="004D7ED2"/>
    <w:rsid w:val="00554519"/>
    <w:rsid w:val="00570A34"/>
    <w:rsid w:val="00585921"/>
    <w:rsid w:val="00A76341"/>
    <w:rsid w:val="00BE3096"/>
    <w:rsid w:val="00BF6C0C"/>
    <w:rsid w:val="00DE41E5"/>
    <w:rsid w:val="00E01EF0"/>
    <w:rsid w:val="00E205F5"/>
    <w:rsid w:val="00E33D0D"/>
    <w:rsid w:val="00E4746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sv-SE" w:eastAsia="sv-S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Platshllartext">
    <w:name w:val="Placeholder Text"/>
    <w:basedOn w:val="Standardstycketeckensnitt"/>
    <w:uiPriority w:val="99"/>
    <w:semiHidden/>
    <w:rsid w:val="00BF6C0C"/>
    <w:rPr>
      <w:color w:val="808080"/>
    </w:rPr>
  </w:style>
  <w:style w:type="paragraph" w:customStyle="1" w:styleId="157527552FAA4E3E920AB45C473C99AB">
    <w:name w:val="157527552FAA4E3E920AB45C473C99AB"/>
    <w:rsid w:val="00554519"/>
  </w:style>
  <w:style w:type="paragraph" w:customStyle="1" w:styleId="868529F575A04106AF7FC519245A2835">
    <w:name w:val="868529F575A04106AF7FC519245A2835"/>
    <w:rsid w:val="00554519"/>
  </w:style>
  <w:style w:type="paragraph" w:customStyle="1" w:styleId="E63CD6CE09C5420E990EEE4BD9CC5C6B">
    <w:name w:val="E63CD6CE09C5420E990EEE4BD9CC5C6B"/>
    <w:rsid w:val="00554519"/>
  </w:style>
  <w:style w:type="paragraph" w:customStyle="1" w:styleId="4A54EFE202544C2BA4346FFF17603E9E">
    <w:name w:val="4A54EFE202544C2BA4346FFF17603E9E"/>
    <w:rsid w:val="00554519"/>
  </w:style>
  <w:style w:type="paragraph" w:customStyle="1" w:styleId="00F833AAF4AA433FAFFCB63E1211E6D1">
    <w:name w:val="00F833AAF4AA433FAFFCB63E1211E6D1"/>
    <w:rsid w:val="00554519"/>
  </w:style>
  <w:style w:type="paragraph" w:customStyle="1" w:styleId="892BC9E658AF482CBF93074E25C55B4B">
    <w:name w:val="892BC9E658AF482CBF93074E25C55B4B"/>
    <w:rsid w:val="00554519"/>
  </w:style>
  <w:style w:type="paragraph" w:customStyle="1" w:styleId="075E6AF078124631BD461BF3EA0EA369">
    <w:name w:val="075E6AF078124631BD461BF3EA0EA369"/>
    <w:rsid w:val="00554519"/>
  </w:style>
  <w:style w:type="paragraph" w:customStyle="1" w:styleId="8DEBE0A68DBD4A7F933990F4CF91C620">
    <w:name w:val="8DEBE0A68DBD4A7F933990F4CF91C620"/>
    <w:rsid w:val="00554519"/>
  </w:style>
  <w:style w:type="paragraph" w:customStyle="1" w:styleId="138A4160007E468788EFAE925A67A213">
    <w:name w:val="138A4160007E468788EFAE925A67A213"/>
    <w:rsid w:val="00554519"/>
  </w:style>
  <w:style w:type="paragraph" w:customStyle="1" w:styleId="997654F6C5424880838A412CC5B5881F">
    <w:name w:val="997654F6C5424880838A412CC5B5881F"/>
    <w:rsid w:val="00554519"/>
  </w:style>
  <w:style w:type="paragraph" w:customStyle="1" w:styleId="143997AF50D149C3A8A9B268BBC62F11">
    <w:name w:val="143997AF50D149C3A8A9B268BBC62F11"/>
    <w:rsid w:val="00554519"/>
  </w:style>
  <w:style w:type="paragraph" w:customStyle="1" w:styleId="421272F9E18A401AB9690B34565E192D">
    <w:name w:val="421272F9E18A401AB9690B34565E192D"/>
    <w:rsid w:val="00554519"/>
  </w:style>
  <w:style w:type="paragraph" w:customStyle="1" w:styleId="E30CB03BEF73411E844F92DE44646E8C">
    <w:name w:val="E30CB03BEF73411E844F92DE44646E8C"/>
    <w:rsid w:val="00554519"/>
  </w:style>
  <w:style w:type="paragraph" w:customStyle="1" w:styleId="50CBD77792D24DD8996640EF793AE89A">
    <w:name w:val="50CBD77792D24DD8996640EF793AE89A"/>
    <w:rsid w:val="00554519"/>
  </w:style>
  <w:style w:type="paragraph" w:customStyle="1" w:styleId="3EB1693CAFCC43008415163C3D466B85">
    <w:name w:val="3EB1693CAFCC43008415163C3D466B85"/>
    <w:rsid w:val="00554519"/>
  </w:style>
  <w:style w:type="paragraph" w:customStyle="1" w:styleId="D43E98BA307A4C3E95E29100AE7D5120">
    <w:name w:val="D43E98BA307A4C3E95E29100AE7D5120"/>
    <w:rsid w:val="00554519"/>
  </w:style>
  <w:style w:type="paragraph" w:customStyle="1" w:styleId="3381886918D54898BECA0C3A7FACE314">
    <w:name w:val="3381886918D54898BECA0C3A7FACE314"/>
    <w:rsid w:val="00554519"/>
  </w:style>
  <w:style w:type="paragraph" w:customStyle="1" w:styleId="367E4EC9570C49758F95DEC9B2D8DC62">
    <w:name w:val="367E4EC9570C49758F95DEC9B2D8DC62"/>
    <w:rsid w:val="00554519"/>
  </w:style>
  <w:style w:type="paragraph" w:customStyle="1" w:styleId="D4A510805536485FA758B3D5CBE04D28">
    <w:name w:val="D4A510805536485FA758B3D5CBE04D28"/>
    <w:rsid w:val="00554519"/>
  </w:style>
  <w:style w:type="paragraph" w:customStyle="1" w:styleId="DAB274B013B0408A82B029746C1B2E5A">
    <w:name w:val="DAB274B013B0408A82B029746C1B2E5A"/>
    <w:rsid w:val="00554519"/>
  </w:style>
  <w:style w:type="paragraph" w:customStyle="1" w:styleId="50FBBD293035453F81676333655BB4F1">
    <w:name w:val="50FBBD293035453F81676333655BB4F1"/>
    <w:rsid w:val="00554519"/>
  </w:style>
  <w:style w:type="paragraph" w:customStyle="1" w:styleId="08EB73291C754D7B865D54BD265A5684">
    <w:name w:val="08EB73291C754D7B865D54BD265A5684"/>
    <w:rsid w:val="00554519"/>
  </w:style>
  <w:style w:type="paragraph" w:customStyle="1" w:styleId="1648CA306AF140D386380B8F25A7D496">
    <w:name w:val="1648CA306AF140D386380B8F25A7D496"/>
    <w:rsid w:val="00554519"/>
  </w:style>
  <w:style w:type="paragraph" w:customStyle="1" w:styleId="ADE3C62641BD46129BA8356AEFC21826">
    <w:name w:val="ADE3C62641BD46129BA8356AEFC21826"/>
    <w:rsid w:val="00E33D0D"/>
    <w:pPr>
      <w:spacing w:after="200" w:line="276" w:lineRule="auto"/>
    </w:pPr>
    <w:rPr>
      <w:rFonts w:eastAsiaTheme="minorHAnsi"/>
      <w:lang w:val="en-US" w:eastAsia="en-US"/>
    </w:rPr>
  </w:style>
  <w:style w:type="paragraph" w:customStyle="1" w:styleId="1648CA306AF140D386380B8F25A7D4961">
    <w:name w:val="1648CA306AF140D386380B8F25A7D4961"/>
    <w:rsid w:val="00E33D0D"/>
    <w:pPr>
      <w:spacing w:after="200" w:line="276" w:lineRule="auto"/>
    </w:pPr>
    <w:rPr>
      <w:rFonts w:eastAsiaTheme="minorHAnsi"/>
      <w:lang w:val="en-US" w:eastAsia="en-US"/>
    </w:rPr>
  </w:style>
  <w:style w:type="paragraph" w:customStyle="1" w:styleId="8E9E66D6479E40A7AAD984052D0BEEF1">
    <w:name w:val="8E9E66D6479E40A7AAD984052D0BEEF1"/>
    <w:rsid w:val="00E33D0D"/>
    <w:pPr>
      <w:spacing w:after="200" w:line="276" w:lineRule="auto"/>
    </w:pPr>
    <w:rPr>
      <w:rFonts w:eastAsiaTheme="minorHAnsi"/>
      <w:lang w:val="en-US" w:eastAsia="en-US"/>
    </w:rPr>
  </w:style>
  <w:style w:type="paragraph" w:customStyle="1" w:styleId="B64E925E02054D43B6006AE6CBD24098">
    <w:name w:val="B64E925E02054D43B6006AE6CBD24098"/>
    <w:rsid w:val="00E33D0D"/>
    <w:pPr>
      <w:spacing w:after="200" w:line="276" w:lineRule="auto"/>
    </w:pPr>
    <w:rPr>
      <w:rFonts w:eastAsiaTheme="minorHAnsi"/>
      <w:lang w:val="en-US" w:eastAsia="en-US"/>
    </w:rPr>
  </w:style>
  <w:style w:type="paragraph" w:customStyle="1" w:styleId="E67E5E31ECE148D0A0BDA6FFEE85BD87">
    <w:name w:val="E67E5E31ECE148D0A0BDA6FFEE85BD87"/>
    <w:rsid w:val="00E33D0D"/>
    <w:pPr>
      <w:spacing w:after="200" w:line="276" w:lineRule="auto"/>
    </w:pPr>
    <w:rPr>
      <w:rFonts w:eastAsiaTheme="minorHAnsi"/>
      <w:lang w:val="en-US" w:eastAsia="en-US"/>
    </w:rPr>
  </w:style>
  <w:style w:type="paragraph" w:customStyle="1" w:styleId="4C65788D23924645A7FD3EBFBBD48163">
    <w:name w:val="4C65788D23924645A7FD3EBFBBD48163"/>
    <w:rsid w:val="00E33D0D"/>
    <w:pPr>
      <w:spacing w:after="200" w:line="276" w:lineRule="auto"/>
    </w:pPr>
    <w:rPr>
      <w:rFonts w:eastAsiaTheme="minorHAnsi"/>
      <w:lang w:val="en-US" w:eastAsia="en-US"/>
    </w:rPr>
  </w:style>
  <w:style w:type="paragraph" w:customStyle="1" w:styleId="157527552FAA4E3E920AB45C473C99AB1">
    <w:name w:val="157527552FAA4E3E920AB45C473C99AB1"/>
    <w:rsid w:val="00E33D0D"/>
    <w:pPr>
      <w:spacing w:after="200" w:line="276" w:lineRule="auto"/>
    </w:pPr>
    <w:rPr>
      <w:rFonts w:eastAsiaTheme="minorHAnsi"/>
      <w:lang w:val="en-US" w:eastAsia="en-US"/>
    </w:rPr>
  </w:style>
  <w:style w:type="paragraph" w:customStyle="1" w:styleId="00F833AAF4AA433FAFFCB63E1211E6D11">
    <w:name w:val="00F833AAF4AA433FAFFCB63E1211E6D11"/>
    <w:rsid w:val="00E33D0D"/>
    <w:pPr>
      <w:spacing w:after="200" w:line="276" w:lineRule="auto"/>
    </w:pPr>
    <w:rPr>
      <w:rFonts w:eastAsiaTheme="minorHAnsi"/>
      <w:lang w:val="en-US" w:eastAsia="en-US"/>
    </w:rPr>
  </w:style>
  <w:style w:type="paragraph" w:customStyle="1" w:styleId="868529F575A04106AF7FC519245A28351">
    <w:name w:val="868529F575A04106AF7FC519245A28351"/>
    <w:rsid w:val="00E33D0D"/>
    <w:pPr>
      <w:spacing w:after="200" w:line="276" w:lineRule="auto"/>
    </w:pPr>
    <w:rPr>
      <w:rFonts w:eastAsiaTheme="minorHAnsi"/>
      <w:lang w:val="en-US" w:eastAsia="en-US"/>
    </w:rPr>
  </w:style>
  <w:style w:type="paragraph" w:customStyle="1" w:styleId="E63CD6CE09C5420E990EEE4BD9CC5C6B1">
    <w:name w:val="E63CD6CE09C5420E990EEE4BD9CC5C6B1"/>
    <w:rsid w:val="00E33D0D"/>
    <w:pPr>
      <w:spacing w:after="200" w:line="276" w:lineRule="auto"/>
    </w:pPr>
    <w:rPr>
      <w:rFonts w:eastAsiaTheme="minorHAnsi"/>
      <w:lang w:val="en-US" w:eastAsia="en-US"/>
    </w:rPr>
  </w:style>
  <w:style w:type="paragraph" w:customStyle="1" w:styleId="4A54EFE202544C2BA4346FFF17603E9E1">
    <w:name w:val="4A54EFE202544C2BA4346FFF17603E9E1"/>
    <w:rsid w:val="00E33D0D"/>
    <w:pPr>
      <w:spacing w:after="200" w:line="276" w:lineRule="auto"/>
    </w:pPr>
    <w:rPr>
      <w:rFonts w:eastAsiaTheme="minorHAnsi"/>
      <w:lang w:val="en-US" w:eastAsia="en-US"/>
    </w:rPr>
  </w:style>
  <w:style w:type="paragraph" w:customStyle="1" w:styleId="075E6AF078124631BD461BF3EA0EA3691">
    <w:name w:val="075E6AF078124631BD461BF3EA0EA3691"/>
    <w:rsid w:val="00E33D0D"/>
    <w:pPr>
      <w:spacing w:after="200" w:line="276" w:lineRule="auto"/>
    </w:pPr>
    <w:rPr>
      <w:rFonts w:eastAsiaTheme="minorHAnsi"/>
      <w:lang w:val="en-US" w:eastAsia="en-US"/>
    </w:rPr>
  </w:style>
  <w:style w:type="paragraph" w:customStyle="1" w:styleId="5214B63D371A49AA8F5779CCE87D33ED">
    <w:name w:val="5214B63D371A49AA8F5779CCE87D33ED"/>
    <w:rsid w:val="00E33D0D"/>
    <w:pPr>
      <w:spacing w:after="200" w:line="276" w:lineRule="auto"/>
    </w:pPr>
    <w:rPr>
      <w:rFonts w:eastAsiaTheme="minorHAnsi"/>
      <w:lang w:val="en-US" w:eastAsia="en-US"/>
    </w:rPr>
  </w:style>
  <w:style w:type="paragraph" w:customStyle="1" w:styleId="8DEBE0A68DBD4A7F933990F4CF91C6201">
    <w:name w:val="8DEBE0A68DBD4A7F933990F4CF91C6201"/>
    <w:rsid w:val="00E33D0D"/>
    <w:pPr>
      <w:spacing w:after="200" w:line="276" w:lineRule="auto"/>
    </w:pPr>
    <w:rPr>
      <w:rFonts w:eastAsiaTheme="minorHAnsi"/>
      <w:lang w:val="en-US" w:eastAsia="en-US"/>
    </w:rPr>
  </w:style>
  <w:style w:type="paragraph" w:customStyle="1" w:styleId="138A4160007E468788EFAE925A67A2131">
    <w:name w:val="138A4160007E468788EFAE925A67A2131"/>
    <w:rsid w:val="00E33D0D"/>
    <w:pPr>
      <w:spacing w:after="200" w:line="276" w:lineRule="auto"/>
    </w:pPr>
    <w:rPr>
      <w:rFonts w:eastAsiaTheme="minorHAnsi"/>
      <w:lang w:val="en-US" w:eastAsia="en-US"/>
    </w:rPr>
  </w:style>
  <w:style w:type="paragraph" w:customStyle="1" w:styleId="997654F6C5424880838A412CC5B5881F1">
    <w:name w:val="997654F6C5424880838A412CC5B5881F1"/>
    <w:rsid w:val="00E33D0D"/>
    <w:pPr>
      <w:spacing w:after="200" w:line="276" w:lineRule="auto"/>
    </w:pPr>
    <w:rPr>
      <w:rFonts w:eastAsiaTheme="minorHAnsi"/>
      <w:lang w:val="en-US" w:eastAsia="en-US"/>
    </w:rPr>
  </w:style>
  <w:style w:type="paragraph" w:customStyle="1" w:styleId="143997AF50D149C3A8A9B268BBC62F111">
    <w:name w:val="143997AF50D149C3A8A9B268BBC62F111"/>
    <w:rsid w:val="00E33D0D"/>
    <w:pPr>
      <w:spacing w:after="200" w:line="276" w:lineRule="auto"/>
    </w:pPr>
    <w:rPr>
      <w:rFonts w:eastAsiaTheme="minorHAnsi"/>
      <w:lang w:val="en-US" w:eastAsia="en-US"/>
    </w:rPr>
  </w:style>
  <w:style w:type="paragraph" w:customStyle="1" w:styleId="421272F9E18A401AB9690B34565E192D1">
    <w:name w:val="421272F9E18A401AB9690B34565E192D1"/>
    <w:rsid w:val="00E33D0D"/>
    <w:pPr>
      <w:spacing w:after="200" w:line="276" w:lineRule="auto"/>
    </w:pPr>
    <w:rPr>
      <w:rFonts w:eastAsiaTheme="minorHAnsi"/>
      <w:lang w:val="en-US" w:eastAsia="en-US"/>
    </w:rPr>
  </w:style>
  <w:style w:type="paragraph" w:customStyle="1" w:styleId="E30CB03BEF73411E844F92DE44646E8C1">
    <w:name w:val="E30CB03BEF73411E844F92DE44646E8C1"/>
    <w:rsid w:val="00E33D0D"/>
    <w:pPr>
      <w:spacing w:after="200" w:line="276" w:lineRule="auto"/>
    </w:pPr>
    <w:rPr>
      <w:rFonts w:eastAsiaTheme="minorHAnsi"/>
      <w:lang w:val="en-US" w:eastAsia="en-US"/>
    </w:rPr>
  </w:style>
  <w:style w:type="paragraph" w:customStyle="1" w:styleId="50CBD77792D24DD8996640EF793AE89A1">
    <w:name w:val="50CBD77792D24DD8996640EF793AE89A1"/>
    <w:rsid w:val="00E33D0D"/>
    <w:pPr>
      <w:spacing w:after="200" w:line="276" w:lineRule="auto"/>
    </w:pPr>
    <w:rPr>
      <w:rFonts w:eastAsiaTheme="minorHAnsi"/>
      <w:lang w:val="en-US" w:eastAsia="en-US"/>
    </w:rPr>
  </w:style>
  <w:style w:type="paragraph" w:customStyle="1" w:styleId="B6BA319786B0443FAF9A06D40E31620C">
    <w:name w:val="B6BA319786B0443FAF9A06D40E31620C"/>
    <w:rsid w:val="00E33D0D"/>
    <w:pPr>
      <w:spacing w:after="200" w:line="276" w:lineRule="auto"/>
    </w:pPr>
    <w:rPr>
      <w:rFonts w:eastAsiaTheme="minorHAnsi"/>
      <w:lang w:val="en-US" w:eastAsia="en-US"/>
    </w:rPr>
  </w:style>
  <w:style w:type="paragraph" w:customStyle="1" w:styleId="08EB73291C754D7B865D54BD265A56841">
    <w:name w:val="08EB73291C754D7B865D54BD265A56841"/>
    <w:rsid w:val="00E33D0D"/>
    <w:pPr>
      <w:spacing w:after="200" w:line="276" w:lineRule="auto"/>
    </w:pPr>
    <w:rPr>
      <w:rFonts w:eastAsiaTheme="minorHAnsi"/>
      <w:lang w:val="en-US" w:eastAsia="en-US"/>
    </w:rPr>
  </w:style>
  <w:style w:type="paragraph" w:customStyle="1" w:styleId="3EB1693CAFCC43008415163C3D466B851">
    <w:name w:val="3EB1693CAFCC43008415163C3D466B851"/>
    <w:rsid w:val="00E33D0D"/>
    <w:pPr>
      <w:spacing w:after="200" w:line="276" w:lineRule="auto"/>
    </w:pPr>
    <w:rPr>
      <w:rFonts w:eastAsiaTheme="minorHAnsi"/>
      <w:lang w:val="en-US" w:eastAsia="en-US"/>
    </w:rPr>
  </w:style>
  <w:style w:type="paragraph" w:customStyle="1" w:styleId="D43E98BA307A4C3E95E29100AE7D51201">
    <w:name w:val="D43E98BA307A4C3E95E29100AE7D51201"/>
    <w:rsid w:val="00E33D0D"/>
    <w:pPr>
      <w:spacing w:after="200" w:line="276" w:lineRule="auto"/>
    </w:pPr>
    <w:rPr>
      <w:rFonts w:eastAsiaTheme="minorHAnsi"/>
      <w:lang w:val="en-US" w:eastAsia="en-US"/>
    </w:rPr>
  </w:style>
  <w:style w:type="paragraph" w:customStyle="1" w:styleId="FCE1DA266B75492ABE604126A8D0CB47">
    <w:name w:val="FCE1DA266B75492ABE604126A8D0CB47"/>
    <w:rsid w:val="00E47467"/>
  </w:style>
  <w:style w:type="paragraph" w:customStyle="1" w:styleId="55D2EDE3B26D4FAEA8B73438D1D77554">
    <w:name w:val="55D2EDE3B26D4FAEA8B73438D1D77554"/>
    <w:rsid w:val="00E47467"/>
  </w:style>
  <w:style w:type="paragraph" w:customStyle="1" w:styleId="601FADB2D9304CBFB32DA0565C9C9155">
    <w:name w:val="601FADB2D9304CBFB32DA0565C9C9155"/>
    <w:rsid w:val="00E47467"/>
  </w:style>
  <w:style w:type="paragraph" w:customStyle="1" w:styleId="58B16F6EAFD74023A1BE09E85831C7DB">
    <w:name w:val="58B16F6EAFD74023A1BE09E85831C7DB"/>
    <w:rsid w:val="00E47467"/>
  </w:style>
  <w:style w:type="paragraph" w:customStyle="1" w:styleId="32E3B46F2C334EAFA3C55DCC40F1C944">
    <w:name w:val="32E3B46F2C334EAFA3C55DCC40F1C944"/>
    <w:rsid w:val="00E47467"/>
  </w:style>
  <w:style w:type="paragraph" w:customStyle="1" w:styleId="C9783C8266C9489B96D9BC664BB4EA85">
    <w:name w:val="C9783C8266C9489B96D9BC664BB4EA85"/>
    <w:rsid w:val="00E47467"/>
  </w:style>
  <w:style w:type="paragraph" w:customStyle="1" w:styleId="B8FA747666CE4BC6B7A2D93911F277E0">
    <w:name w:val="B8FA747666CE4BC6B7A2D93911F277E0"/>
    <w:rsid w:val="002033F8"/>
  </w:style>
  <w:style w:type="paragraph" w:customStyle="1" w:styleId="79140A19D8624552849F776EF36508E8">
    <w:name w:val="79140A19D8624552849F776EF36508E8"/>
    <w:rsid w:val="002033F8"/>
  </w:style>
  <w:style w:type="paragraph" w:customStyle="1" w:styleId="BF751F977E3E4D08B0A06B974ECD4498">
    <w:name w:val="BF751F977E3E4D08B0A06B974ECD4498"/>
    <w:rsid w:val="002033F8"/>
  </w:style>
  <w:style w:type="paragraph" w:customStyle="1" w:styleId="C61BC88D6C2E4BF0973867BE54D040C1">
    <w:name w:val="C61BC88D6C2E4BF0973867BE54D040C1"/>
    <w:rsid w:val="002033F8"/>
  </w:style>
  <w:style w:type="paragraph" w:customStyle="1" w:styleId="889D591BA5DA413FBCA63A4677C27EFD">
    <w:name w:val="889D591BA5DA413FBCA63A4677C27EFD"/>
    <w:rsid w:val="002033F8"/>
  </w:style>
  <w:style w:type="paragraph" w:customStyle="1" w:styleId="01F9DC83C4F34E789EAE9F06B73B6061">
    <w:name w:val="01F9DC83C4F34E789EAE9F06B73B6061"/>
    <w:rsid w:val="002033F8"/>
  </w:style>
  <w:style w:type="paragraph" w:customStyle="1" w:styleId="14137735D20A4361B04B9FADADB743CF">
    <w:name w:val="14137735D20A4361B04B9FADADB743CF"/>
    <w:rsid w:val="002033F8"/>
  </w:style>
  <w:style w:type="paragraph" w:customStyle="1" w:styleId="C3F9CA61743A489B8BA6A9FD991D8A33">
    <w:name w:val="C3F9CA61743A489B8BA6A9FD991D8A33"/>
    <w:rsid w:val="002033F8"/>
  </w:style>
  <w:style w:type="paragraph" w:customStyle="1" w:styleId="71EE59E4491648B3A4638FB7D68DE28E">
    <w:name w:val="71EE59E4491648B3A4638FB7D68DE28E"/>
    <w:rsid w:val="002033F8"/>
  </w:style>
  <w:style w:type="paragraph" w:customStyle="1" w:styleId="DA83BCC242DA4FD8A0C5C2B3F33101C8">
    <w:name w:val="DA83BCC242DA4FD8A0C5C2B3F33101C8"/>
    <w:rsid w:val="002033F8"/>
  </w:style>
  <w:style w:type="paragraph" w:customStyle="1" w:styleId="17DE18E58F584AC89C90173CF56359F9">
    <w:name w:val="17DE18E58F584AC89C90173CF56359F9"/>
    <w:rsid w:val="002033F8"/>
  </w:style>
  <w:style w:type="paragraph" w:customStyle="1" w:styleId="BDE69CE5A0604678AA7841BEE1702028">
    <w:name w:val="BDE69CE5A0604678AA7841BEE1702028"/>
    <w:rsid w:val="002033F8"/>
  </w:style>
  <w:style w:type="paragraph" w:customStyle="1" w:styleId="0868DA036D9B45919057252CA68E6E5F">
    <w:name w:val="0868DA036D9B45919057252CA68E6E5F"/>
    <w:rsid w:val="002033F8"/>
  </w:style>
  <w:style w:type="paragraph" w:customStyle="1" w:styleId="2D3644FB52F145A7B374B571B6053A5D">
    <w:name w:val="2D3644FB52F145A7B374B571B6053A5D"/>
    <w:rsid w:val="002033F8"/>
  </w:style>
  <w:style w:type="paragraph" w:customStyle="1" w:styleId="0AB6722B067247FA8A085C0EE822E59E">
    <w:name w:val="0AB6722B067247FA8A085C0EE822E59E"/>
    <w:rsid w:val="00BF6C0C"/>
  </w:style>
  <w:style w:type="paragraph" w:customStyle="1" w:styleId="A83AB8F61049451588A896CFB2AF8D0C">
    <w:name w:val="A83AB8F61049451588A896CFB2AF8D0C"/>
    <w:rsid w:val="00BF6C0C"/>
  </w:style>
  <w:style w:type="paragraph" w:customStyle="1" w:styleId="44E42B5AB64446D482D7AD5AC1F08CB9">
    <w:name w:val="44E42B5AB64446D482D7AD5AC1F08CB9"/>
    <w:rsid w:val="00BF6C0C"/>
  </w:style>
  <w:style w:type="paragraph" w:customStyle="1" w:styleId="E3DD5F5DDE78499690A1E73547C286BD">
    <w:name w:val="E3DD5F5DDE78499690A1E73547C286BD"/>
    <w:rsid w:val="00BF6C0C"/>
  </w:style>
  <w:style w:type="paragraph" w:customStyle="1" w:styleId="D4B26757B9EF450FBFBFDDF0DF8D348C">
    <w:name w:val="D4B26757B9EF450FBFBFDDF0DF8D348C"/>
    <w:rsid w:val="00BF6C0C"/>
  </w:style>
  <w:style w:type="paragraph" w:customStyle="1" w:styleId="036DF10B0CE042FC814568463464EDE2">
    <w:name w:val="036DF10B0CE042FC814568463464EDE2"/>
    <w:rsid w:val="00BF6C0C"/>
  </w:style>
  <w:style w:type="paragraph" w:customStyle="1" w:styleId="D49B5AC1D8AF491C8A744390B4D5F051">
    <w:name w:val="D49B5AC1D8AF491C8A744390B4D5F051"/>
    <w:rsid w:val="00BF6C0C"/>
  </w:style>
  <w:style w:type="paragraph" w:customStyle="1" w:styleId="C86BD71807914586BE95C33AE30D400D">
    <w:name w:val="C86BD71807914586BE95C33AE30D400D"/>
    <w:rsid w:val="00BF6C0C"/>
  </w:style>
  <w:style w:type="paragraph" w:customStyle="1" w:styleId="AF18413A859E4F61875D8DC0AEECD9E2">
    <w:name w:val="AF18413A859E4F61875D8DC0AEECD9E2"/>
    <w:rsid w:val="00BF6C0C"/>
  </w:style>
  <w:style w:type="paragraph" w:customStyle="1" w:styleId="367A510B62A94C3E8704A23E5CEA1858">
    <w:name w:val="367A510B62A94C3E8704A23E5CEA1858"/>
    <w:rsid w:val="00BF6C0C"/>
  </w:style>
  <w:style w:type="paragraph" w:customStyle="1" w:styleId="DB65BC73F77B4A8A8BE8F94E2FCF798B">
    <w:name w:val="DB65BC73F77B4A8A8BE8F94E2FCF798B"/>
    <w:rsid w:val="00BF6C0C"/>
  </w:style>
  <w:style w:type="paragraph" w:customStyle="1" w:styleId="C074A0BE1CDB486696F552A47B279C5B">
    <w:name w:val="C074A0BE1CDB486696F552A47B279C5B"/>
    <w:rsid w:val="00BF6C0C"/>
  </w:style>
  <w:style w:type="paragraph" w:customStyle="1" w:styleId="B1E83B2486354C7A888E876AAF75CA72">
    <w:name w:val="B1E83B2486354C7A888E876AAF75CA72"/>
    <w:rsid w:val="00BF6C0C"/>
  </w:style>
  <w:style w:type="paragraph" w:customStyle="1" w:styleId="B531B2D3F89048D1A04A7DBF18525C87">
    <w:name w:val="B531B2D3F89048D1A04A7DBF18525C87"/>
    <w:rsid w:val="00BF6C0C"/>
  </w:style>
  <w:style w:type="paragraph" w:customStyle="1" w:styleId="27A90E4D36F949E58FA55AB2ED26AB76">
    <w:name w:val="27A90E4D36F949E58FA55AB2ED26AB76"/>
    <w:rsid w:val="00BF6C0C"/>
  </w:style>
  <w:style w:type="paragraph" w:customStyle="1" w:styleId="01512BC9E45545A59FFE6C2107B4F9AE">
    <w:name w:val="01512BC9E45545A59FFE6C2107B4F9AE"/>
    <w:rsid w:val="00BF6C0C"/>
  </w:style>
  <w:style w:type="paragraph" w:customStyle="1" w:styleId="0BDBB90610C44DE387CC84BA24F78C05">
    <w:name w:val="0BDBB90610C44DE387CC84BA24F78C05"/>
    <w:rsid w:val="00BF6C0C"/>
  </w:style>
  <w:style w:type="paragraph" w:customStyle="1" w:styleId="7A121EC3FA604392A1ED68BE99B3C1E1">
    <w:name w:val="7A121EC3FA604392A1ED68BE99B3C1E1"/>
    <w:rsid w:val="00BF6C0C"/>
  </w:style>
  <w:style w:type="paragraph" w:customStyle="1" w:styleId="1131DE069FF64BB6935334B955BFE353">
    <w:name w:val="1131DE069FF64BB6935334B955BFE353"/>
    <w:rsid w:val="00BF6C0C"/>
  </w:style>
  <w:style w:type="paragraph" w:customStyle="1" w:styleId="6150C7B62DA54AB0830A34F60763E586">
    <w:name w:val="6150C7B62DA54AB0830A34F60763E586"/>
    <w:rsid w:val="00BF6C0C"/>
  </w:style>
  <w:style w:type="paragraph" w:customStyle="1" w:styleId="4278DA3814F0492A88805B8893EC7CAD">
    <w:name w:val="4278DA3814F0492A88805B8893EC7CAD"/>
    <w:rsid w:val="00BF6C0C"/>
  </w:style>
  <w:style w:type="paragraph" w:customStyle="1" w:styleId="5195B4394BEB4ADBA374A22DAC682610">
    <w:name w:val="5195B4394BEB4ADBA374A22DAC682610"/>
    <w:rsid w:val="00BF6C0C"/>
  </w:style>
  <w:style w:type="paragraph" w:customStyle="1" w:styleId="9ED792C8B24F44C5AD3F6CC14495CF28">
    <w:name w:val="9ED792C8B24F44C5AD3F6CC14495CF28"/>
    <w:rsid w:val="00BF6C0C"/>
  </w:style>
  <w:style w:type="paragraph" w:customStyle="1" w:styleId="FD963A9CE2E94420A8A37FF01A047610">
    <w:name w:val="FD963A9CE2E94420A8A37FF01A047610"/>
    <w:rsid w:val="00BF6C0C"/>
  </w:style>
  <w:style w:type="paragraph" w:customStyle="1" w:styleId="5D7DF87534C3427CBC19AA310F04BFF8">
    <w:name w:val="5D7DF87534C3427CBC19AA310F04BFF8"/>
    <w:rsid w:val="00BF6C0C"/>
  </w:style>
  <w:style w:type="paragraph" w:customStyle="1" w:styleId="DFBEC63FAA67425CBC9D022BE6E92638">
    <w:name w:val="DFBEC63FAA67425CBC9D022BE6E92638"/>
    <w:rsid w:val="00BF6C0C"/>
  </w:style>
  <w:style w:type="paragraph" w:customStyle="1" w:styleId="1627D9368CF94170A53B693F31DB767F">
    <w:name w:val="1627D9368CF94170A53B693F31DB767F"/>
    <w:rsid w:val="00BF6C0C"/>
  </w:style>
  <w:style w:type="paragraph" w:customStyle="1" w:styleId="1E5E64DDA3C045FFBDDE8B3A22AFA157">
    <w:name w:val="1E5E64DDA3C045FFBDDE8B3A22AFA157"/>
    <w:rsid w:val="00BF6C0C"/>
  </w:style>
  <w:style w:type="paragraph" w:customStyle="1" w:styleId="CC457D39897A4834A8BD45F8DB88D778">
    <w:name w:val="CC457D39897A4834A8BD45F8DB88D778"/>
    <w:rsid w:val="00BF6C0C"/>
  </w:style>
  <w:style w:type="paragraph" w:customStyle="1" w:styleId="1511E0066AFE49998094DB05E07F5A0F">
    <w:name w:val="1511E0066AFE49998094DB05E07F5A0F"/>
    <w:rsid w:val="00BF6C0C"/>
  </w:style>
  <w:style w:type="paragraph" w:customStyle="1" w:styleId="C27F647273BA437D8870B13BB17300BE">
    <w:name w:val="C27F647273BA437D8870B13BB17300BE"/>
    <w:rsid w:val="00BF6C0C"/>
  </w:style>
  <w:style w:type="paragraph" w:customStyle="1" w:styleId="913709AB10BB44509193B8451579BA39">
    <w:name w:val="913709AB10BB44509193B8451579BA39"/>
    <w:rsid w:val="00BF6C0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487834-EEF8-4773-8541-4D35372E93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Kursvalsformulär.dotx</Template>
  <TotalTime>0</TotalTime>
  <Pages>5</Pages>
  <Words>1198</Words>
  <Characters>6355</Characters>
  <Application>Microsoft Office Word</Application>
  <DocSecurity>0</DocSecurity>
  <Lines>52</Lines>
  <Paragraphs>15</Paragraphs>
  <ScaleCrop>false</ScaleCrop>
  <HeadingPairs>
    <vt:vector size="2" baseType="variant">
      <vt:variant>
        <vt:lpstr>Rubrik</vt:lpstr>
      </vt:variant>
      <vt:variant>
        <vt:i4>1</vt:i4>
      </vt:variant>
    </vt:vector>
  </HeadingPairs>
  <TitlesOfParts>
    <vt:vector size="1" baseType="lpstr">
      <vt:lpstr/>
    </vt:vector>
  </TitlesOfParts>
  <Company>KTH</Company>
  <LinksUpToDate>false</LinksUpToDate>
  <CharactersWithSpaces>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Manja Schubert</dc:creator>
  <cp:keywords/>
  <dc:description/>
  <cp:lastModifiedBy>Hanna Egelrud</cp:lastModifiedBy>
  <cp:revision>2</cp:revision>
  <dcterms:created xsi:type="dcterms:W3CDTF">2021-09-10T06:27:00Z</dcterms:created>
  <dcterms:modified xsi:type="dcterms:W3CDTF">2021-09-10T06:27:00Z</dcterms:modified>
</cp:coreProperties>
</file>