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template.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294ADC" w:rsidRDefault="00294ADC">
      <w:pPr>
        <w:rPr>
          <w:b/>
          <w:sz w:val="24"/>
        </w:rPr>
      </w:pPr>
      <w:bookmarkStart w:id="0" w:name="_GoBack"/>
      <w:bookmarkEnd w:id="0"/>
      <w:r w:rsidRPr="00C4261C">
        <w:rPr>
          <w:noProof/>
          <w:lang w:val="sv-SE" w:eastAsia="sv-SE"/>
        </w:rPr>
        <w:drawing>
          <wp:inline distT="0" distB="0" distL="0" distR="0" wp14:anchorId="6357F4C8" wp14:editId="4056881B">
            <wp:extent cx="954000" cy="954000"/>
            <wp:effectExtent l="0" t="0" r="0" b="0"/>
            <wp:docPr id="3"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p w14:paraId="21D39384" w14:textId="77777777" w:rsidR="007A426D" w:rsidRDefault="007C1334">
      <w:pPr>
        <w:rPr>
          <w:rFonts w:ascii="Arial" w:hAnsi="Arial" w:cs="Arial"/>
          <w:b/>
          <w:sz w:val="24"/>
        </w:rPr>
      </w:pPr>
      <w:r w:rsidRPr="00294ADC">
        <w:rPr>
          <w:rFonts w:ascii="Arial" w:hAnsi="Arial" w:cs="Arial"/>
          <w:b/>
          <w:sz w:val="24"/>
        </w:rPr>
        <w:t>Course choice, preliminary</w:t>
      </w:r>
    </w:p>
    <w:p w14:paraId="03C5C890" w14:textId="292806F8" w:rsidR="007B35CC" w:rsidRPr="00E549DE" w:rsidRDefault="1602DB65" w:rsidP="1602DB65">
      <w:pPr>
        <w:rPr>
          <w:rFonts w:ascii="Georgia" w:hAnsi="Georgia" w:cs="Arial"/>
          <w:color w:val="111111"/>
        </w:rPr>
      </w:pPr>
      <w:r w:rsidRPr="1602DB65">
        <w:rPr>
          <w:rFonts w:ascii="Georgia" w:hAnsi="Georgia"/>
          <w:b/>
          <w:bCs/>
        </w:rPr>
        <w:t>This document is a compulsory part of your planning of making an application for exchange studies through KTH.</w:t>
      </w:r>
    </w:p>
    <w:p w14:paraId="428D9436" w14:textId="77777777" w:rsidR="007B35CC" w:rsidRPr="00E549DE" w:rsidRDefault="007A426D" w:rsidP="1602DB65">
      <w:pPr>
        <w:rPr>
          <w:rFonts w:ascii="Georgia" w:hAnsi="Georgia" w:cs="Arial"/>
          <w:color w:val="111111"/>
          <w:shd w:val="clear" w:color="auto" w:fill="FFFFFF"/>
        </w:rPr>
      </w:pPr>
      <w:r w:rsidRPr="1602DB65">
        <w:rPr>
          <w:rFonts w:ascii="Georgia" w:hAnsi="Georgia"/>
        </w:rPr>
        <w:t xml:space="preserve">For each </w:t>
      </w:r>
      <w:r w:rsidR="00A05712" w:rsidRPr="1602DB65">
        <w:rPr>
          <w:rFonts w:ascii="Georgia" w:hAnsi="Georgia"/>
        </w:rPr>
        <w:t xml:space="preserve">university you want to apply to, you choose </w:t>
      </w:r>
      <w:r w:rsidR="00A05712" w:rsidRPr="1602DB65">
        <w:rPr>
          <w:rFonts w:ascii="Georgia" w:hAnsi="Georgia" w:cs="Arial"/>
          <w:color w:val="111111"/>
          <w:shd w:val="clear" w:color="auto" w:fill="FFFFFF"/>
        </w:rPr>
        <w:t xml:space="preserve">courses </w:t>
      </w:r>
      <w:r w:rsidR="00A05712" w:rsidRPr="1602DB65">
        <w:rPr>
          <w:rFonts w:ascii="Georgia" w:hAnsi="Georgia"/>
        </w:rPr>
        <w:t xml:space="preserve">relevant for your KTH </w:t>
      </w:r>
      <w:proofErr w:type="spellStart"/>
      <w:r w:rsidR="00A05712" w:rsidRPr="1602DB65">
        <w:rPr>
          <w:rFonts w:ascii="Georgia" w:hAnsi="Georgia"/>
        </w:rPr>
        <w:t>programme</w:t>
      </w:r>
      <w:proofErr w:type="spellEnd"/>
      <w:r w:rsidR="007B35CC" w:rsidRPr="1602DB65">
        <w:rPr>
          <w:rFonts w:ascii="Georgia" w:hAnsi="Georgia" w:cs="Arial"/>
          <w:color w:val="111111"/>
          <w:shd w:val="clear" w:color="auto" w:fill="FFFFFF"/>
        </w:rPr>
        <w:t xml:space="preserve">. If you choose four universities, you make a course choice for all four universities. </w:t>
      </w:r>
    </w:p>
    <w:p w14:paraId="1C328289" w14:textId="77777777" w:rsidR="00150E9E" w:rsidRPr="00E549DE" w:rsidRDefault="00150E9E" w:rsidP="00150E9E">
      <w:pPr>
        <w:rPr>
          <w:rFonts w:ascii="Georgia" w:hAnsi="Georgia" w:cs="Arial"/>
          <w:color w:val="111111"/>
          <w:shd w:val="clear" w:color="auto" w:fill="FFFFFF"/>
        </w:rPr>
      </w:pPr>
      <w:r w:rsidRPr="00E549DE">
        <w:rPr>
          <w:rFonts w:ascii="Georgia" w:hAnsi="Georgia" w:cs="Arial"/>
          <w:color w:val="111111"/>
          <w:shd w:val="clear" w:color="auto" w:fill="FFFFFF"/>
        </w:rPr>
        <w:t>The course choices</w:t>
      </w:r>
      <w:r w:rsidRPr="00E549DE">
        <w:rPr>
          <w:rFonts w:ascii="Georgia" w:hAnsi="Georgia"/>
        </w:rPr>
        <w:t xml:space="preserve"> are at this stage </w:t>
      </w:r>
      <w:r w:rsidRPr="00E549DE">
        <w:rPr>
          <w:rFonts w:ascii="Georgia" w:hAnsi="Georgia" w:cs="Arial"/>
          <w:color w:val="111111"/>
          <w:shd w:val="clear" w:color="auto" w:fill="FFFFFF"/>
        </w:rPr>
        <w:t>only preliminary</w:t>
      </w:r>
      <w:r w:rsidR="002D6B7C" w:rsidRPr="00E549DE">
        <w:rPr>
          <w:rFonts w:ascii="Georgia" w:hAnsi="Georgia" w:cs="Arial"/>
          <w:color w:val="111111"/>
          <w:shd w:val="clear" w:color="auto" w:fill="FFFFFF"/>
        </w:rPr>
        <w:t>. O</w:t>
      </w:r>
      <w:r w:rsidRPr="00E549DE">
        <w:rPr>
          <w:rFonts w:ascii="Georgia" w:hAnsi="Georgia" w:cs="Arial"/>
          <w:color w:val="111111"/>
          <w:shd w:val="clear" w:color="auto" w:fill="FFFFFF"/>
        </w:rPr>
        <w:t>nce you have been selected to one specific university, you will have to make a formal study plan, as a part of that university’s application process.</w:t>
      </w:r>
    </w:p>
    <w:p w14:paraId="24E7B3A2" w14:textId="77777777" w:rsidR="00150E9E" w:rsidRDefault="00150E9E" w:rsidP="00150E9E">
      <w:pPr>
        <w:pStyle w:val="Default"/>
        <w:rPr>
          <w:rFonts w:cs="Arial"/>
          <w:color w:val="111111"/>
          <w:sz w:val="22"/>
          <w:szCs w:val="22"/>
          <w:shd w:val="clear" w:color="auto" w:fill="FFFFFF"/>
          <w:lang w:val="en-US"/>
        </w:rPr>
      </w:pPr>
      <w:r w:rsidRPr="00E549DE">
        <w:rPr>
          <w:rFonts w:cs="Arial"/>
          <w:color w:val="111111"/>
          <w:sz w:val="22"/>
          <w:szCs w:val="22"/>
          <w:shd w:val="clear" w:color="auto" w:fill="FFFFFF"/>
          <w:lang w:val="en-US"/>
        </w:rPr>
        <w:t xml:space="preserve">In order to find courses, please visit the page of each university, listed on the KTH web page </w:t>
      </w:r>
    </w:p>
    <w:p w14:paraId="63E6B533" w14:textId="77777777" w:rsidR="00150E9E" w:rsidRPr="00C0644E" w:rsidRDefault="00AB3C3C" w:rsidP="00C0644E">
      <w:pPr>
        <w:pStyle w:val="Default"/>
        <w:rPr>
          <w:rFonts w:cs="Arial"/>
          <w:color w:val="111111"/>
          <w:sz w:val="20"/>
          <w:szCs w:val="22"/>
          <w:shd w:val="clear" w:color="auto" w:fill="FFFFFF"/>
          <w:lang w:val="en-US"/>
        </w:rPr>
      </w:pPr>
      <w:r>
        <w:fldChar w:fldCharType="begin"/>
      </w:r>
      <w:r w:rsidRPr="00AB3C3C">
        <w:rPr>
          <w:lang w:val="en-US"/>
        </w:rPr>
        <w:instrText xml:space="preserve"> HYPERLINK "https://www.kth.se/en/student/program/utlandsstudier/utbyte/utbytesuniversitet-1.590677" </w:instrText>
      </w:r>
      <w:r>
        <w:fldChar w:fldCharType="separate"/>
      </w:r>
      <w:r w:rsidR="00C0644E" w:rsidRPr="00AB3C3C">
        <w:rPr>
          <w:rStyle w:val="Hyperlnk"/>
          <w:sz w:val="22"/>
          <w:lang w:val="en-US"/>
        </w:rPr>
        <w:t>Exchange universities | KTH</w:t>
      </w:r>
      <w:r>
        <w:rPr>
          <w:rStyle w:val="Hyperlnk"/>
          <w:sz w:val="22"/>
        </w:rPr>
        <w:fldChar w:fldCharType="end"/>
      </w:r>
    </w:p>
    <w:p w14:paraId="5DAB6C7B" w14:textId="77777777" w:rsidR="00150E9E" w:rsidRPr="00C0644E" w:rsidRDefault="00150E9E" w:rsidP="00150E9E">
      <w:pPr>
        <w:pStyle w:val="Default"/>
        <w:rPr>
          <w:rFonts w:cs="Arial"/>
          <w:color w:val="111111"/>
          <w:sz w:val="20"/>
          <w:szCs w:val="22"/>
          <w:shd w:val="clear" w:color="auto" w:fill="FFFFFF"/>
          <w:lang w:val="en-US"/>
        </w:rPr>
      </w:pPr>
    </w:p>
    <w:p w14:paraId="78D0DE7E" w14:textId="77777777" w:rsidR="00150E9E" w:rsidRPr="00E549DE" w:rsidRDefault="00150E9E">
      <w:pPr>
        <w:rPr>
          <w:rFonts w:ascii="Georgia" w:hAnsi="Georgia" w:cs="Arial"/>
          <w:color w:val="111111"/>
          <w:shd w:val="clear" w:color="auto" w:fill="FFFFFF"/>
        </w:rPr>
      </w:pPr>
      <w:r w:rsidRPr="00E549DE">
        <w:rPr>
          <w:rFonts w:ascii="Georgia" w:hAnsi="Georgia" w:cs="Arial"/>
          <w:color w:val="111111"/>
          <w:shd w:val="clear" w:color="auto" w:fill="FFFFFF"/>
        </w:rPr>
        <w:t xml:space="preserve">The main source of information are the universities’ own web pages with instructions on course load, level etc. Other sources of information on courses, are the Travel reports, written by former exchange students and also found on the KTH </w:t>
      </w:r>
      <w:proofErr w:type="gramStart"/>
      <w:r w:rsidRPr="00E549DE">
        <w:rPr>
          <w:rFonts w:ascii="Georgia" w:hAnsi="Georgia" w:cs="Arial"/>
          <w:color w:val="111111"/>
          <w:shd w:val="clear" w:color="auto" w:fill="FFFFFF"/>
        </w:rPr>
        <w:t>university</w:t>
      </w:r>
      <w:proofErr w:type="gramEnd"/>
      <w:r w:rsidRPr="00E549DE">
        <w:rPr>
          <w:rFonts w:ascii="Georgia" w:hAnsi="Georgia" w:cs="Arial"/>
          <w:color w:val="111111"/>
          <w:shd w:val="clear" w:color="auto" w:fill="FFFFFF"/>
        </w:rPr>
        <w:t xml:space="preserve"> listing page above. </w:t>
      </w:r>
    </w:p>
    <w:p w14:paraId="178BBDD8" w14:textId="77777777" w:rsidR="007B35CC" w:rsidRPr="00E549DE" w:rsidRDefault="007B35CC" w:rsidP="0B6651BB">
      <w:pPr>
        <w:rPr>
          <w:rFonts w:ascii="Georgia" w:hAnsi="Georgia"/>
          <w:color w:val="4BACC6" w:themeColor="accent5"/>
        </w:rPr>
      </w:pPr>
      <w:r w:rsidRPr="1602DB65">
        <w:rPr>
          <w:rFonts w:ascii="Georgia" w:hAnsi="Georgia"/>
          <w:color w:val="4BACC6" w:themeColor="accent5"/>
        </w:rPr>
        <w:t xml:space="preserve">Make a choice of courses for the master </w:t>
      </w:r>
      <w:proofErr w:type="spellStart"/>
      <w:r w:rsidRPr="1602DB65">
        <w:rPr>
          <w:rFonts w:ascii="Georgia" w:hAnsi="Georgia"/>
          <w:color w:val="4BACC6" w:themeColor="accent5"/>
        </w:rPr>
        <w:t>programme</w:t>
      </w:r>
      <w:proofErr w:type="spellEnd"/>
      <w:r w:rsidRPr="1602DB65">
        <w:rPr>
          <w:rFonts w:ascii="Georgia" w:hAnsi="Georgia"/>
          <w:color w:val="4BACC6" w:themeColor="accent5"/>
        </w:rPr>
        <w:t xml:space="preserve">/track you most likely will choose. We recommend that you check that </w:t>
      </w:r>
      <w:r w:rsidR="00150E9E" w:rsidRPr="1602DB65">
        <w:rPr>
          <w:rFonts w:ascii="Georgia" w:hAnsi="Georgia"/>
          <w:color w:val="4BACC6" w:themeColor="accent5"/>
        </w:rPr>
        <w:t xml:space="preserve">there are courses relevant for </w:t>
      </w:r>
      <w:r w:rsidRPr="1602DB65">
        <w:rPr>
          <w:rFonts w:ascii="Georgia" w:hAnsi="Georgia"/>
          <w:color w:val="4BACC6" w:themeColor="accent5"/>
        </w:rPr>
        <w:t xml:space="preserve">other </w:t>
      </w:r>
      <w:r w:rsidR="00150E9E" w:rsidRPr="1602DB65">
        <w:rPr>
          <w:rFonts w:ascii="Georgia" w:hAnsi="Georgia"/>
          <w:color w:val="4BACC6" w:themeColor="accent5"/>
        </w:rPr>
        <w:t xml:space="preserve">master </w:t>
      </w:r>
      <w:proofErr w:type="spellStart"/>
      <w:r w:rsidRPr="1602DB65">
        <w:rPr>
          <w:rFonts w:ascii="Georgia" w:hAnsi="Georgia"/>
          <w:color w:val="4BACC6" w:themeColor="accent5"/>
        </w:rPr>
        <w:t>programmes</w:t>
      </w:r>
      <w:proofErr w:type="spellEnd"/>
      <w:r w:rsidRPr="1602DB65">
        <w:rPr>
          <w:rFonts w:ascii="Georgia" w:hAnsi="Georgia"/>
          <w:color w:val="4BACC6" w:themeColor="accent5"/>
        </w:rPr>
        <w:t>/tracks as well</w:t>
      </w:r>
      <w:r w:rsidRPr="1602DB65">
        <w:rPr>
          <w:rFonts w:ascii="Georgia" w:hAnsi="Georgia" w:cs="Arial"/>
          <w:color w:val="4BACC6" w:themeColor="accent5"/>
          <w:shd w:val="clear" w:color="auto" w:fill="FFFFFF"/>
        </w:rPr>
        <w:t xml:space="preserve">. Please note that </w:t>
      </w:r>
      <w:r w:rsidRPr="1602DB65">
        <w:rPr>
          <w:rFonts w:ascii="Georgia" w:hAnsi="Georgia"/>
          <w:color w:val="4BACC6" w:themeColor="accent5"/>
        </w:rPr>
        <w:t xml:space="preserve">not all study destinations offer courses that are relevant for </w:t>
      </w:r>
      <w:r w:rsidR="00703BF7" w:rsidRPr="1602DB65">
        <w:rPr>
          <w:rFonts w:ascii="Georgia" w:hAnsi="Georgia"/>
          <w:color w:val="4BACC6" w:themeColor="accent5"/>
        </w:rPr>
        <w:t xml:space="preserve">the specific master </w:t>
      </w:r>
      <w:proofErr w:type="spellStart"/>
      <w:r w:rsidR="00703BF7" w:rsidRPr="1602DB65">
        <w:rPr>
          <w:rFonts w:ascii="Georgia" w:hAnsi="Georgia"/>
          <w:color w:val="4BACC6" w:themeColor="accent5"/>
        </w:rPr>
        <w:t>programme</w:t>
      </w:r>
      <w:proofErr w:type="spellEnd"/>
      <w:r w:rsidR="00703BF7" w:rsidRPr="1602DB65">
        <w:rPr>
          <w:rFonts w:ascii="Georgia" w:hAnsi="Georgia"/>
          <w:color w:val="4BACC6" w:themeColor="accent5"/>
        </w:rPr>
        <w:t>/track you will choose at KTH (a</w:t>
      </w:r>
      <w:r w:rsidRPr="1602DB65">
        <w:rPr>
          <w:rFonts w:ascii="Georgia" w:hAnsi="Georgia"/>
          <w:color w:val="4BACC6" w:themeColor="accent5"/>
        </w:rPr>
        <w:t xml:space="preserve">ll the master </w:t>
      </w:r>
      <w:proofErr w:type="spellStart"/>
      <w:r w:rsidRPr="1602DB65">
        <w:rPr>
          <w:rFonts w:ascii="Georgia" w:hAnsi="Georgia"/>
          <w:color w:val="4BACC6" w:themeColor="accent5"/>
        </w:rPr>
        <w:t>programme</w:t>
      </w:r>
      <w:proofErr w:type="spellEnd"/>
      <w:r w:rsidRPr="1602DB65">
        <w:rPr>
          <w:rFonts w:ascii="Georgia" w:hAnsi="Georgia"/>
          <w:color w:val="4BACC6" w:themeColor="accent5"/>
        </w:rPr>
        <w:t xml:space="preserve"> or a specific track</w:t>
      </w:r>
      <w:r w:rsidR="00703BF7" w:rsidRPr="1602DB65">
        <w:rPr>
          <w:rFonts w:ascii="Georgia" w:hAnsi="Georgia"/>
          <w:color w:val="4BACC6" w:themeColor="accent5"/>
        </w:rPr>
        <w:t>)</w:t>
      </w:r>
      <w:r w:rsidRPr="1602DB65">
        <w:rPr>
          <w:rFonts w:ascii="Georgia" w:hAnsi="Georgia"/>
          <w:color w:val="4BACC6" w:themeColor="accent5"/>
        </w:rPr>
        <w:t>.</w:t>
      </w:r>
    </w:p>
    <w:p w14:paraId="629AED5D" w14:textId="77777777" w:rsidR="00703BF7" w:rsidRPr="00E549DE" w:rsidRDefault="0B6651BB" w:rsidP="1602DB65">
      <w:pPr>
        <w:rPr>
          <w:rFonts w:ascii="Georgia" w:hAnsi="Georgia"/>
          <w:color w:val="4BACC6" w:themeColor="accent5"/>
        </w:rPr>
      </w:pPr>
      <w:r w:rsidRPr="0B6651BB">
        <w:rPr>
          <w:rFonts w:ascii="Georgia" w:hAnsi="Georgia"/>
        </w:rPr>
        <w:t xml:space="preserve">Read carefully the KTH </w:t>
      </w:r>
      <w:proofErr w:type="spellStart"/>
      <w:r w:rsidRPr="0B6651BB">
        <w:rPr>
          <w:rFonts w:ascii="Georgia" w:hAnsi="Georgia"/>
        </w:rPr>
        <w:t>programme</w:t>
      </w:r>
      <w:proofErr w:type="spellEnd"/>
      <w:r w:rsidRPr="0B6651BB">
        <w:rPr>
          <w:rFonts w:ascii="Georgia" w:hAnsi="Georgia"/>
        </w:rPr>
        <w:t xml:space="preserve"> syllabus for the time period you plan to study abroad to see your possibilities, it will give you the frame. </w:t>
      </w:r>
      <w:hyperlink r:id="rId6">
        <w:r w:rsidRPr="0B6651BB">
          <w:rPr>
            <w:rStyle w:val="Hyperlnk"/>
            <w:rFonts w:ascii="Georgia" w:hAnsi="Georgia"/>
            <w:color w:val="auto"/>
          </w:rPr>
          <w:t xml:space="preserve">Courses Part of </w:t>
        </w:r>
        <w:proofErr w:type="spellStart"/>
        <w:r w:rsidRPr="0B6651BB">
          <w:rPr>
            <w:rStyle w:val="Hyperlnk"/>
            <w:rFonts w:ascii="Georgia" w:hAnsi="Georgia"/>
            <w:color w:val="auto"/>
          </w:rPr>
          <w:t>Programme</w:t>
        </w:r>
        <w:proofErr w:type="spellEnd"/>
        <w:r w:rsidRPr="0B6651BB">
          <w:rPr>
            <w:rStyle w:val="Hyperlnk"/>
            <w:rFonts w:ascii="Georgia" w:hAnsi="Georgia"/>
            <w:color w:val="auto"/>
          </w:rPr>
          <w:t xml:space="preserve"> | KTH</w:t>
        </w:r>
      </w:hyperlink>
    </w:p>
    <w:p w14:paraId="084DD79A" w14:textId="10DB30A5" w:rsidR="1602DB65" w:rsidRDefault="0B6651BB" w:rsidP="0B6651BB">
      <w:pPr>
        <w:rPr>
          <w:rFonts w:ascii="Georgia" w:eastAsia="Georgia" w:hAnsi="Georgia" w:cs="Georgia"/>
          <w:sz w:val="19"/>
          <w:szCs w:val="19"/>
        </w:rPr>
      </w:pPr>
      <w:r w:rsidRPr="0B6651BB">
        <w:rPr>
          <w:rFonts w:ascii="Georgia" w:hAnsi="Georgia"/>
        </w:rPr>
        <w:t xml:space="preserve">Please </w:t>
      </w:r>
      <w:r w:rsidRPr="0B6651BB">
        <w:rPr>
          <w:rFonts w:ascii="Georgia" w:eastAsia="Georgia" w:hAnsi="Georgia" w:cs="Georgia"/>
        </w:rPr>
        <w:t xml:space="preserve">specify if you choose an elective course. An elective course cannot, for example, be transferred if it matches another course already taken within your </w:t>
      </w:r>
      <w:proofErr w:type="spellStart"/>
      <w:r w:rsidRPr="0B6651BB">
        <w:rPr>
          <w:rFonts w:ascii="Georgia" w:eastAsia="Georgia" w:hAnsi="Georgia" w:cs="Georgia"/>
        </w:rPr>
        <w:t>programme</w:t>
      </w:r>
      <w:proofErr w:type="spellEnd"/>
      <w:r w:rsidRPr="0B6651BB">
        <w:rPr>
          <w:rFonts w:ascii="Georgia" w:eastAsia="Georgia" w:hAnsi="Georgia" w:cs="Georgia"/>
        </w:rPr>
        <w:t xml:space="preserve"> at KTH.</w:t>
      </w:r>
    </w:p>
    <w:p w14:paraId="315AE8DC" w14:textId="77777777" w:rsidR="007B35CC" w:rsidRPr="00E549DE" w:rsidRDefault="1602DB65" w:rsidP="1602DB65">
      <w:pPr>
        <w:rPr>
          <w:rFonts w:ascii="Georgia" w:hAnsi="Georgia" w:cs="Arial"/>
          <w:color w:val="4BACC6" w:themeColor="accent5"/>
          <w:shd w:val="clear" w:color="auto" w:fill="FFFFFF"/>
        </w:rPr>
      </w:pPr>
      <w:r w:rsidRPr="1602DB65">
        <w:rPr>
          <w:rFonts w:ascii="Georgia" w:hAnsi="Georgia"/>
        </w:rPr>
        <w:t xml:space="preserve">If you cannot choose enough courses that can be recognized into your KTH </w:t>
      </w:r>
      <w:proofErr w:type="spellStart"/>
      <w:r w:rsidRPr="1602DB65">
        <w:rPr>
          <w:rFonts w:ascii="Georgia" w:hAnsi="Georgia"/>
        </w:rPr>
        <w:t>programme</w:t>
      </w:r>
      <w:proofErr w:type="spellEnd"/>
      <w:r w:rsidRPr="1602DB65">
        <w:rPr>
          <w:rFonts w:ascii="Georgia" w:hAnsi="Georgia"/>
        </w:rPr>
        <w:t xml:space="preserve">, you are facing the risk to not finalize your degree within the time frame it is planned to be finalized; the exchange studies should not extend you </w:t>
      </w:r>
      <w:proofErr w:type="spellStart"/>
      <w:r w:rsidRPr="1602DB65">
        <w:rPr>
          <w:rFonts w:ascii="Georgia" w:hAnsi="Georgia"/>
        </w:rPr>
        <w:t>programme’s</w:t>
      </w:r>
      <w:proofErr w:type="spellEnd"/>
      <w:r w:rsidRPr="1602DB65">
        <w:rPr>
          <w:rFonts w:ascii="Georgia" w:hAnsi="Georgia"/>
        </w:rPr>
        <w:t xml:space="preserve"> time frame! It is in consequence preferable to consider other options and to choose a more suitable university. There is always alternatives, </w:t>
      </w:r>
      <w:proofErr w:type="gramStart"/>
      <w:r w:rsidRPr="1602DB65">
        <w:rPr>
          <w:rFonts w:ascii="Georgia" w:hAnsi="Georgia"/>
        </w:rPr>
        <w:t>in</w:t>
      </w:r>
      <w:proofErr w:type="gramEnd"/>
      <w:r w:rsidRPr="1602DB65">
        <w:rPr>
          <w:rFonts w:ascii="Georgia" w:hAnsi="Georgia"/>
        </w:rPr>
        <w:t xml:space="preserve"> terms of destinations or type of exchange.</w:t>
      </w:r>
    </w:p>
    <w:p w14:paraId="66A7B239" w14:textId="77777777" w:rsidR="007B35CC" w:rsidRPr="00E549DE" w:rsidRDefault="1602DB65" w:rsidP="1602DB65">
      <w:pPr>
        <w:rPr>
          <w:rFonts w:ascii="Georgia" w:hAnsi="Georgia"/>
          <w:color w:val="4BACC6" w:themeColor="accent5"/>
        </w:rPr>
      </w:pPr>
      <w:r w:rsidRPr="1602DB65">
        <w:rPr>
          <w:rFonts w:ascii="Georgia" w:hAnsi="Georgia"/>
        </w:rPr>
        <w:t>You should list courses corresponding to full time studies at the host university.</w:t>
      </w:r>
    </w:p>
    <w:p w14:paraId="465A30CC" w14:textId="3A1908B5" w:rsidR="00477CB7" w:rsidRPr="00E549DE" w:rsidRDefault="1602DB65" w:rsidP="00477CB7">
      <w:pPr>
        <w:pStyle w:val="Default"/>
        <w:rPr>
          <w:color w:val="4BACC6" w:themeColor="accent5"/>
          <w:sz w:val="22"/>
          <w:szCs w:val="22"/>
          <w:lang w:val="en-US"/>
        </w:rPr>
      </w:pPr>
      <w:r w:rsidRPr="1602DB65">
        <w:rPr>
          <w:color w:val="222222"/>
          <w:sz w:val="19"/>
          <w:szCs w:val="19"/>
          <w:lang w:val="en-US"/>
        </w:rPr>
        <w:t>I</w:t>
      </w:r>
      <w:r w:rsidRPr="1602DB65">
        <w:rPr>
          <w:color w:val="222222"/>
          <w:sz w:val="22"/>
          <w:szCs w:val="22"/>
          <w:lang w:val="en-US"/>
        </w:rPr>
        <w:t>f the semester dates at the partner university differ from KTH’s</w:t>
      </w:r>
      <w:r w:rsidRPr="1602DB65">
        <w:rPr>
          <w:color w:val="auto"/>
          <w:sz w:val="28"/>
          <w:szCs w:val="28"/>
          <w:lang w:val="en-US"/>
        </w:rPr>
        <w:t>,</w:t>
      </w:r>
      <w:r w:rsidRPr="1602DB65">
        <w:rPr>
          <w:color w:val="auto"/>
          <w:sz w:val="22"/>
          <w:szCs w:val="22"/>
          <w:lang w:val="en-US"/>
        </w:rPr>
        <w:t xml:space="preserve"> you need to know that all alternatives are feasible for you. The semester dates might collide or courses might not work with each other.</w:t>
      </w:r>
      <w:r w:rsidRPr="1602DB65">
        <w:rPr>
          <w:color w:val="4BACC6" w:themeColor="accent5"/>
          <w:sz w:val="22"/>
          <w:szCs w:val="22"/>
          <w:lang w:val="en-US"/>
        </w:rPr>
        <w:t xml:space="preserve"> </w:t>
      </w:r>
    </w:p>
    <w:p w14:paraId="02EB378F" w14:textId="77777777" w:rsidR="00B164CA" w:rsidRPr="00E549DE" w:rsidRDefault="00B164CA" w:rsidP="00134A1D">
      <w:pPr>
        <w:rPr>
          <w:rFonts w:ascii="Georgia" w:hAnsi="Georgia" w:cs="Arial"/>
          <w:b/>
          <w:color w:val="4BACC6" w:themeColor="accent5"/>
          <w:shd w:val="clear" w:color="auto" w:fill="FFFFFF"/>
        </w:rPr>
      </w:pPr>
    </w:p>
    <w:p w14:paraId="6A05A809" w14:textId="77777777" w:rsidR="00703BF7" w:rsidRPr="00703BF7" w:rsidRDefault="00703BF7" w:rsidP="00134A1D">
      <w:pPr>
        <w:rPr>
          <w:rFonts w:ascii="Georgia" w:hAnsi="Georgia" w:cs="Arial"/>
          <w:b/>
          <w:color w:val="4BACC6" w:themeColor="accent5"/>
          <w:sz w:val="20"/>
          <w:szCs w:val="20"/>
          <w:shd w:val="clear" w:color="auto" w:fill="FFFFFF"/>
        </w:rPr>
      </w:pPr>
    </w:p>
    <w:p w14:paraId="5A39BBE3" w14:textId="77777777" w:rsidR="00703BF7" w:rsidRDefault="00703BF7" w:rsidP="00134A1D">
      <w:pPr>
        <w:rPr>
          <w:rFonts w:ascii="Georgia" w:hAnsi="Georgia" w:cs="Arial"/>
          <w:b/>
          <w:color w:val="111111"/>
          <w:sz w:val="20"/>
          <w:szCs w:val="20"/>
          <w:shd w:val="clear" w:color="auto" w:fill="FFFFFF"/>
        </w:rPr>
      </w:pPr>
    </w:p>
    <w:p w14:paraId="41C8F396" w14:textId="77777777" w:rsidR="00B164CA" w:rsidRDefault="00B164CA" w:rsidP="00134A1D">
      <w:pPr>
        <w:rPr>
          <w:rFonts w:ascii="Georgia" w:hAnsi="Georgia" w:cs="Arial"/>
          <w:b/>
          <w:color w:val="111111"/>
          <w:sz w:val="20"/>
          <w:szCs w:val="20"/>
          <w:shd w:val="clear" w:color="auto" w:fill="FFFFFF"/>
        </w:rPr>
      </w:pPr>
    </w:p>
    <w:p w14:paraId="287D0049" w14:textId="77777777" w:rsidR="00134A1D" w:rsidRPr="00E549DE" w:rsidRDefault="00134A1D" w:rsidP="00134A1D">
      <w:pPr>
        <w:rPr>
          <w:rFonts w:ascii="Georgia" w:hAnsi="Georgia"/>
          <w:b/>
        </w:rPr>
      </w:pPr>
      <w:r w:rsidRPr="00E549DE">
        <w:rPr>
          <w:rFonts w:ascii="Georgia" w:hAnsi="Georgia"/>
          <w:b/>
        </w:rPr>
        <w:t xml:space="preserve">My name: </w:t>
      </w:r>
      <w:sdt>
        <w:sdtPr>
          <w:rPr>
            <w:rFonts w:ascii="Georgia" w:hAnsi="Georgia"/>
            <w:b/>
          </w:rPr>
          <w:id w:val="1648708824"/>
          <w:placeholder>
            <w:docPart w:val="ADE3C62641BD46129BA8356AEFC21826"/>
          </w:placeholder>
          <w:text/>
        </w:sdtPr>
        <w:sdtEndPr/>
        <w:sdtContent>
          <w:r w:rsidR="004B3D97" w:rsidRPr="00E549DE">
            <w:rPr>
              <w:rFonts w:ascii="Georgia" w:hAnsi="Georgia"/>
              <w:b/>
            </w:rPr>
            <w:t>NN</w:t>
          </w:r>
        </w:sdtContent>
      </w:sdt>
    </w:p>
    <w:p w14:paraId="1207EE91" w14:textId="77777777" w:rsidR="00502D9B" w:rsidRPr="00E549DE" w:rsidRDefault="00134A1D" w:rsidP="00502D9B">
      <w:pPr>
        <w:rPr>
          <w:rFonts w:ascii="Georgia" w:hAnsi="Georgia"/>
          <w:b/>
        </w:rPr>
      </w:pPr>
      <w:r w:rsidRPr="00E549DE">
        <w:rPr>
          <w:rFonts w:ascii="Georgia" w:hAnsi="Georgia"/>
          <w:b/>
        </w:rPr>
        <w:t>I</w:t>
      </w:r>
      <w:r w:rsidR="007C1334" w:rsidRPr="00E549DE">
        <w:rPr>
          <w:rFonts w:ascii="Georgia" w:hAnsi="Georgia"/>
          <w:b/>
        </w:rPr>
        <w:t xml:space="preserve">ntended </w:t>
      </w:r>
      <w:proofErr w:type="spellStart"/>
      <w:r w:rsidR="007C1334" w:rsidRPr="00E549DE">
        <w:rPr>
          <w:rFonts w:ascii="Georgia" w:hAnsi="Georgia"/>
          <w:b/>
        </w:rPr>
        <w:t>programme</w:t>
      </w:r>
      <w:proofErr w:type="spellEnd"/>
      <w:r w:rsidR="007C1334" w:rsidRPr="00E549DE">
        <w:rPr>
          <w:rFonts w:ascii="Georgia" w:hAnsi="Georgia"/>
        </w:rPr>
        <w:t xml:space="preserve"> (and track) at KTH during the exchange period:</w:t>
      </w:r>
      <w:r w:rsidR="00502D9B" w:rsidRPr="00E549DE">
        <w:rPr>
          <w:rFonts w:ascii="Georgia" w:hAnsi="Georgia"/>
        </w:rPr>
        <w:t xml:space="preserve"> </w:t>
      </w:r>
      <w:sdt>
        <w:sdtPr>
          <w:rPr>
            <w:rFonts w:ascii="Georgia" w:hAnsi="Georgia"/>
            <w:b/>
          </w:rPr>
          <w:id w:val="802899807"/>
          <w:placeholder>
            <w:docPart w:val="1648CA306AF140D386380B8F25A7D496"/>
          </w:placeholder>
          <w:text/>
        </w:sdtPr>
        <w:sdtEndPr/>
        <w:sdtContent>
          <w:proofErr w:type="spellStart"/>
          <w:r w:rsidR="004B3D97" w:rsidRPr="00E549DE">
            <w:rPr>
              <w:rFonts w:ascii="Georgia" w:hAnsi="Georgia"/>
              <w:b/>
            </w:rPr>
            <w:t>Prgm</w:t>
          </w:r>
          <w:proofErr w:type="spellEnd"/>
          <w:r w:rsidR="004B3D97" w:rsidRPr="00E549DE">
            <w:rPr>
              <w:rFonts w:ascii="Georgia" w:hAnsi="Georgia"/>
              <w:b/>
            </w:rPr>
            <w:t xml:space="preserve"> </w:t>
          </w:r>
          <w:proofErr w:type="spellStart"/>
          <w:r w:rsidR="004B3D97" w:rsidRPr="00E549DE">
            <w:rPr>
              <w:rFonts w:ascii="Georgia" w:hAnsi="Georgia"/>
              <w:b/>
            </w:rPr>
            <w:t>inXX</w:t>
          </w:r>
          <w:proofErr w:type="spellEnd"/>
        </w:sdtContent>
      </w:sdt>
    </w:p>
    <w:p w14:paraId="4583CE8D" w14:textId="77777777" w:rsidR="007C1334" w:rsidRPr="00294ADC" w:rsidRDefault="00E45A0E">
      <w:pPr>
        <w:rPr>
          <w:rFonts w:ascii="Georgia" w:hAnsi="Georgia"/>
          <w:b/>
          <w:sz w:val="20"/>
          <w:szCs w:val="20"/>
        </w:rPr>
      </w:pPr>
      <w:r w:rsidRPr="00E549DE">
        <w:rPr>
          <w:rFonts w:ascii="Georgia" w:hAnsi="Georgia"/>
          <w:b/>
        </w:rPr>
        <w:t>Alternative 1</w:t>
      </w:r>
    </w:p>
    <w:p w14:paraId="501DEC27" w14:textId="77777777" w:rsidR="007C1334" w:rsidRPr="00E549DE" w:rsidRDefault="007C1334">
      <w:pPr>
        <w:rPr>
          <w:rFonts w:ascii="Georgia" w:hAnsi="Georgia"/>
          <w:sz w:val="20"/>
          <w:szCs w:val="20"/>
        </w:rPr>
      </w:pPr>
      <w:r w:rsidRPr="00E549DE">
        <w:rPr>
          <w:rFonts w:ascii="Georgia" w:hAnsi="Georgia"/>
          <w:sz w:val="20"/>
          <w:szCs w:val="20"/>
        </w:rPr>
        <w:t>University:</w:t>
      </w:r>
      <w:r w:rsidR="00E45A0E" w:rsidRPr="00E549DE">
        <w:rPr>
          <w:rFonts w:ascii="Georgia" w:hAnsi="Georgia"/>
          <w:sz w:val="20"/>
          <w:szCs w:val="20"/>
        </w:rPr>
        <w:t xml:space="preserve"> </w:t>
      </w:r>
      <w:sdt>
        <w:sdtPr>
          <w:rPr>
            <w:rFonts w:ascii="Georgia" w:hAnsi="Georgia"/>
            <w:sz w:val="20"/>
            <w:szCs w:val="20"/>
          </w:rPr>
          <w:id w:val="1845517877"/>
          <w:placeholder>
            <w:docPart w:val="8E9E66D6479E40A7AAD984052D0BEEF1"/>
          </w:placeholder>
          <w:text/>
        </w:sdtPr>
        <w:sdtEndPr/>
        <w:sdtContent>
          <w:r w:rsidR="004B3D97" w:rsidRPr="00E549DE">
            <w:rPr>
              <w:rFonts w:ascii="Georgia" w:hAnsi="Georgia"/>
              <w:sz w:val="20"/>
              <w:szCs w:val="20"/>
            </w:rPr>
            <w:t>XX University, Country</w:t>
          </w:r>
        </w:sdtContent>
      </w:sdt>
    </w:p>
    <w:p w14:paraId="2465B526" w14:textId="77777777" w:rsidR="00E45A0E" w:rsidRPr="00E549DE" w:rsidRDefault="00E45A0E">
      <w:pPr>
        <w:rPr>
          <w:rFonts w:ascii="Georgia" w:hAnsi="Georgia"/>
          <w:sz w:val="20"/>
          <w:szCs w:val="20"/>
        </w:rPr>
      </w:pPr>
      <w:r w:rsidRPr="00E549DE">
        <w:rPr>
          <w:rFonts w:ascii="Georgia" w:hAnsi="Georgia"/>
          <w:sz w:val="20"/>
          <w:szCs w:val="20"/>
        </w:rPr>
        <w:t xml:space="preserve">Does the university offer a </w:t>
      </w:r>
      <w:proofErr w:type="spellStart"/>
      <w:r w:rsidRPr="00E549DE">
        <w:rPr>
          <w:rFonts w:ascii="Georgia" w:hAnsi="Georgia"/>
          <w:sz w:val="20"/>
          <w:szCs w:val="20"/>
        </w:rPr>
        <w:t>programme</w:t>
      </w:r>
      <w:proofErr w:type="spellEnd"/>
      <w:r w:rsidRPr="00E549DE">
        <w:rPr>
          <w:rFonts w:ascii="Georgia" w:hAnsi="Georgia"/>
          <w:sz w:val="20"/>
          <w:szCs w:val="20"/>
        </w:rPr>
        <w:t xml:space="preserve"> similar to your KTH-</w:t>
      </w:r>
      <w:proofErr w:type="spellStart"/>
      <w:r w:rsidRPr="00E549DE">
        <w:rPr>
          <w:rFonts w:ascii="Georgia" w:hAnsi="Georgia"/>
          <w:sz w:val="20"/>
          <w:szCs w:val="20"/>
        </w:rPr>
        <w:t>programme</w:t>
      </w:r>
      <w:proofErr w:type="spellEnd"/>
      <w:r w:rsidRPr="00E549DE">
        <w:rPr>
          <w:rFonts w:ascii="Georgia" w:hAnsi="Georgia"/>
          <w:sz w:val="20"/>
          <w:szCs w:val="20"/>
        </w:rPr>
        <w:t xml:space="preserve">?  </w:t>
      </w:r>
    </w:p>
    <w:p w14:paraId="39EE1B8C"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YES   </w:t>
      </w:r>
      <w:r w:rsidRPr="00E549DE">
        <w:rPr>
          <w:rFonts w:ascii="Segoe UI Symbol" w:hAnsi="Segoe UI Symbol" w:cs="Segoe UI Symbol"/>
          <w:sz w:val="20"/>
          <w:szCs w:val="20"/>
          <w:lang w:val="en-US"/>
        </w:rPr>
        <w:t>☐</w:t>
      </w:r>
    </w:p>
    <w:p w14:paraId="280A7A8A"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but I could find elective and/or relevant courses</w:t>
      </w:r>
    </w:p>
    <w:p w14:paraId="5F626C5E"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and I could not find any relevant courses either</w:t>
      </w:r>
    </w:p>
    <w:p w14:paraId="72A3D3EC" w14:textId="77777777" w:rsidR="004F4FC5" w:rsidRPr="00E549DE" w:rsidRDefault="004F4FC5" w:rsidP="004F4FC5">
      <w:pPr>
        <w:pStyle w:val="Oformateradtext"/>
        <w:rPr>
          <w:sz w:val="20"/>
          <w:szCs w:val="20"/>
          <w:lang w:val="en-US"/>
        </w:rPr>
      </w:pPr>
    </w:p>
    <w:tbl>
      <w:tblPr>
        <w:tblStyle w:val="Tabellrutnt"/>
        <w:tblW w:w="0" w:type="auto"/>
        <w:tblLook w:val="04A0" w:firstRow="1" w:lastRow="0" w:firstColumn="1" w:lastColumn="0" w:noHBand="0" w:noVBand="1"/>
      </w:tblPr>
      <w:tblGrid>
        <w:gridCol w:w="4650"/>
        <w:gridCol w:w="989"/>
        <w:gridCol w:w="3757"/>
      </w:tblGrid>
      <w:tr w:rsidR="00C94940" w:rsidRPr="00E549DE" w14:paraId="3108986A" w14:textId="77777777" w:rsidTr="00502D9B">
        <w:trPr>
          <w:trHeight w:val="429"/>
        </w:trPr>
        <w:tc>
          <w:tcPr>
            <w:tcW w:w="4650" w:type="dxa"/>
          </w:tcPr>
          <w:p w14:paraId="38E9432F" w14:textId="77777777" w:rsidR="00C94940" w:rsidRPr="00E549DE" w:rsidRDefault="00C94940">
            <w:pPr>
              <w:rPr>
                <w:rFonts w:ascii="Georgia" w:hAnsi="Georgia"/>
                <w:sz w:val="20"/>
                <w:szCs w:val="20"/>
              </w:rPr>
            </w:pPr>
            <w:r w:rsidRPr="00E549DE">
              <w:rPr>
                <w:rFonts w:ascii="Georgia" w:hAnsi="Georgia"/>
                <w:sz w:val="20"/>
                <w:szCs w:val="20"/>
              </w:rPr>
              <w:t>Course title</w:t>
            </w:r>
          </w:p>
        </w:tc>
        <w:tc>
          <w:tcPr>
            <w:tcW w:w="989" w:type="dxa"/>
          </w:tcPr>
          <w:p w14:paraId="242935A3" w14:textId="77777777" w:rsidR="00C94940" w:rsidRPr="00E549DE" w:rsidRDefault="00C94940">
            <w:pPr>
              <w:rPr>
                <w:rFonts w:ascii="Georgia" w:hAnsi="Georgia"/>
                <w:sz w:val="20"/>
                <w:szCs w:val="20"/>
              </w:rPr>
            </w:pPr>
            <w:r w:rsidRPr="00E549DE">
              <w:rPr>
                <w:rFonts w:ascii="Georgia" w:hAnsi="Georgia"/>
                <w:sz w:val="20"/>
                <w:szCs w:val="20"/>
              </w:rPr>
              <w:t>Credits (local)</w:t>
            </w:r>
          </w:p>
        </w:tc>
        <w:tc>
          <w:tcPr>
            <w:tcW w:w="3757" w:type="dxa"/>
          </w:tcPr>
          <w:p w14:paraId="645A0F8C" w14:textId="77777777" w:rsidR="00C94940" w:rsidRPr="00E549DE" w:rsidRDefault="00C94940">
            <w:pPr>
              <w:rPr>
                <w:rFonts w:ascii="Georgia" w:hAnsi="Georgia"/>
                <w:sz w:val="20"/>
                <w:szCs w:val="20"/>
              </w:rPr>
            </w:pPr>
            <w:r w:rsidRPr="00E549DE">
              <w:rPr>
                <w:rFonts w:ascii="Georgia" w:hAnsi="Georgia"/>
                <w:sz w:val="20"/>
                <w:szCs w:val="20"/>
              </w:rPr>
              <w:t>Relevance to your KTH-</w:t>
            </w:r>
            <w:proofErr w:type="spellStart"/>
            <w:r w:rsidRPr="00E549DE">
              <w:rPr>
                <w:rFonts w:ascii="Georgia" w:hAnsi="Georgia"/>
                <w:sz w:val="20"/>
                <w:szCs w:val="20"/>
              </w:rPr>
              <w:t>programme</w:t>
            </w:r>
            <w:proofErr w:type="spellEnd"/>
          </w:p>
        </w:tc>
      </w:tr>
      <w:tr w:rsidR="00E03ED6" w:rsidRPr="00E549DE" w14:paraId="6476CE3B" w14:textId="77777777" w:rsidTr="00E03ED6">
        <w:sdt>
          <w:sdtPr>
            <w:rPr>
              <w:rFonts w:ascii="Georgia" w:hAnsi="Georgia"/>
              <w:sz w:val="20"/>
              <w:szCs w:val="20"/>
            </w:rPr>
            <w:id w:val="2009320369"/>
            <w:placeholder>
              <w:docPart w:val="157527552FAA4E3E920AB45C473C99AB"/>
            </w:placeholder>
            <w:showingPlcHdr/>
            <w:text/>
          </w:sdtPr>
          <w:sdtEndPr/>
          <w:sdtContent>
            <w:tc>
              <w:tcPr>
                <w:tcW w:w="4650" w:type="dxa"/>
              </w:tcPr>
              <w:p w14:paraId="4C3E277F" w14:textId="77777777" w:rsidR="00E03ED6" w:rsidRPr="00E549DE" w:rsidRDefault="00E03ED6"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218978212"/>
            <w:placeholder>
              <w:docPart w:val="157527552FAA4E3E920AB45C473C99AB"/>
            </w:placeholder>
            <w:showingPlcHdr/>
            <w:text/>
          </w:sdtPr>
          <w:sdtEndPr/>
          <w:sdtContent>
            <w:tc>
              <w:tcPr>
                <w:tcW w:w="989" w:type="dxa"/>
              </w:tcPr>
              <w:p w14:paraId="4F14D7C8" w14:textId="77777777" w:rsidR="00E03ED6"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746031127"/>
            <w:placeholder>
              <w:docPart w:val="157527552FAA4E3E920AB45C473C99AB"/>
            </w:placeholder>
            <w:showingPlcHdr/>
            <w:text/>
          </w:sdtPr>
          <w:sdtEndPr/>
          <w:sdtContent>
            <w:tc>
              <w:tcPr>
                <w:tcW w:w="3757" w:type="dxa"/>
              </w:tcPr>
              <w:p w14:paraId="5362E849" w14:textId="77777777" w:rsidR="00E03ED6"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tr>
      <w:tr w:rsidR="00502D9B" w:rsidRPr="00E549DE" w14:paraId="1FAB8F0D" w14:textId="77777777" w:rsidTr="00E03ED6">
        <w:sdt>
          <w:sdtPr>
            <w:rPr>
              <w:rFonts w:ascii="Georgia" w:hAnsi="Georgia"/>
              <w:sz w:val="20"/>
              <w:szCs w:val="20"/>
            </w:rPr>
            <w:id w:val="-1939216362"/>
            <w:placeholder>
              <w:docPart w:val="00F833AAF4AA433FAFFCB63E1211E6D1"/>
            </w:placeholder>
            <w:showingPlcHdr/>
            <w:text/>
          </w:sdtPr>
          <w:sdtEndPr/>
          <w:sdtContent>
            <w:tc>
              <w:tcPr>
                <w:tcW w:w="4650" w:type="dxa"/>
              </w:tcPr>
              <w:p w14:paraId="5B951852" w14:textId="77777777" w:rsidR="00502D9B" w:rsidRPr="00E549DE" w:rsidRDefault="00502D9B" w:rsidP="00502D9B">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58436687"/>
            <w:placeholder>
              <w:docPart w:val="00F833AAF4AA433FAFFCB63E1211E6D1"/>
            </w:placeholder>
            <w:showingPlcHdr/>
            <w:text/>
          </w:sdtPr>
          <w:sdtEndPr/>
          <w:sdtContent>
            <w:tc>
              <w:tcPr>
                <w:tcW w:w="989" w:type="dxa"/>
              </w:tcPr>
              <w:p w14:paraId="2946BB5D" w14:textId="77777777" w:rsidR="00502D9B" w:rsidRPr="00E549DE" w:rsidRDefault="002161FE" w:rsidP="00502D9B">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090733120"/>
            <w:placeholder>
              <w:docPart w:val="00F833AAF4AA433FAFFCB63E1211E6D1"/>
            </w:placeholder>
            <w:showingPlcHdr/>
            <w:text/>
          </w:sdtPr>
          <w:sdtEndPr/>
          <w:sdtContent>
            <w:tc>
              <w:tcPr>
                <w:tcW w:w="3757" w:type="dxa"/>
              </w:tcPr>
              <w:p w14:paraId="46E69C4A" w14:textId="77777777" w:rsidR="00502D9B" w:rsidRPr="00E549DE" w:rsidRDefault="002161FE" w:rsidP="00502D9B">
                <w:pPr>
                  <w:rPr>
                    <w:rFonts w:ascii="Georgia" w:hAnsi="Georgia"/>
                    <w:sz w:val="20"/>
                    <w:szCs w:val="20"/>
                  </w:rPr>
                </w:pPr>
                <w:r w:rsidRPr="00E549DE">
                  <w:rPr>
                    <w:rStyle w:val="Platshllartext"/>
                    <w:sz w:val="20"/>
                    <w:szCs w:val="20"/>
                  </w:rPr>
                  <w:t>Click or tap here to enter text.</w:t>
                </w:r>
              </w:p>
            </w:tc>
          </w:sdtContent>
        </w:sdt>
      </w:tr>
      <w:tr w:rsidR="00E03ED6" w:rsidRPr="00E549DE" w14:paraId="79566D0D" w14:textId="77777777" w:rsidTr="00E03ED6">
        <w:sdt>
          <w:sdtPr>
            <w:rPr>
              <w:rFonts w:ascii="Georgia" w:hAnsi="Georgia"/>
              <w:sz w:val="20"/>
              <w:szCs w:val="20"/>
            </w:rPr>
            <w:id w:val="671765388"/>
            <w:placeholder>
              <w:docPart w:val="868529F575A04106AF7FC519245A2835"/>
            </w:placeholder>
            <w:showingPlcHdr/>
            <w:text/>
          </w:sdtPr>
          <w:sdtEndPr/>
          <w:sdtContent>
            <w:tc>
              <w:tcPr>
                <w:tcW w:w="4650" w:type="dxa"/>
              </w:tcPr>
              <w:p w14:paraId="5ED8C455" w14:textId="77777777" w:rsidR="00E03ED6" w:rsidRPr="00E549DE" w:rsidRDefault="00E03ED6" w:rsidP="00E03ED6">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081360450"/>
            <w:placeholder>
              <w:docPart w:val="868529F575A04106AF7FC519245A2835"/>
            </w:placeholder>
            <w:showingPlcHdr/>
            <w:text/>
          </w:sdtPr>
          <w:sdtEndPr/>
          <w:sdtContent>
            <w:tc>
              <w:tcPr>
                <w:tcW w:w="989" w:type="dxa"/>
              </w:tcPr>
              <w:p w14:paraId="6D91FE6C" w14:textId="77777777" w:rsidR="00E03ED6" w:rsidRPr="00E549DE" w:rsidRDefault="002161FE" w:rsidP="00E03ED6">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699404905"/>
            <w:placeholder>
              <w:docPart w:val="868529F575A04106AF7FC519245A2835"/>
            </w:placeholder>
            <w:showingPlcHdr/>
            <w:text/>
          </w:sdtPr>
          <w:sdtEndPr/>
          <w:sdtContent>
            <w:tc>
              <w:tcPr>
                <w:tcW w:w="3757" w:type="dxa"/>
              </w:tcPr>
              <w:p w14:paraId="72EE5986" w14:textId="77777777" w:rsidR="00E03ED6" w:rsidRPr="00E549DE" w:rsidRDefault="002161FE" w:rsidP="00E03ED6">
                <w:pPr>
                  <w:rPr>
                    <w:rFonts w:ascii="Georgia" w:hAnsi="Georgia"/>
                    <w:sz w:val="20"/>
                    <w:szCs w:val="20"/>
                  </w:rPr>
                </w:pPr>
                <w:r w:rsidRPr="00E549DE">
                  <w:rPr>
                    <w:rStyle w:val="Platshllartext"/>
                    <w:sz w:val="20"/>
                    <w:szCs w:val="20"/>
                  </w:rPr>
                  <w:t>Click or tap here to enter text.</w:t>
                </w:r>
              </w:p>
            </w:tc>
          </w:sdtContent>
        </w:sdt>
      </w:tr>
      <w:tr w:rsidR="00E03ED6" w:rsidRPr="00E549DE" w14:paraId="59A290A6" w14:textId="77777777" w:rsidTr="00E03ED6">
        <w:sdt>
          <w:sdtPr>
            <w:rPr>
              <w:rFonts w:ascii="Georgia" w:hAnsi="Georgia"/>
              <w:sz w:val="20"/>
              <w:szCs w:val="20"/>
            </w:rPr>
            <w:id w:val="603081054"/>
            <w:placeholder>
              <w:docPart w:val="E63CD6CE09C5420E990EEE4BD9CC5C6B"/>
            </w:placeholder>
            <w:showingPlcHdr/>
            <w:text/>
          </w:sdtPr>
          <w:sdtEndPr/>
          <w:sdtContent>
            <w:tc>
              <w:tcPr>
                <w:tcW w:w="4650" w:type="dxa"/>
              </w:tcPr>
              <w:p w14:paraId="01E0A917" w14:textId="77777777" w:rsidR="00E03ED6" w:rsidRPr="00E549DE" w:rsidRDefault="00E03ED6" w:rsidP="00E03ED6">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7931618"/>
            <w:placeholder>
              <w:docPart w:val="E63CD6CE09C5420E990EEE4BD9CC5C6B"/>
            </w:placeholder>
            <w:showingPlcHdr/>
            <w:text/>
          </w:sdtPr>
          <w:sdtEndPr/>
          <w:sdtContent>
            <w:tc>
              <w:tcPr>
                <w:tcW w:w="989" w:type="dxa"/>
              </w:tcPr>
              <w:p w14:paraId="4F06CB8D" w14:textId="77777777" w:rsidR="00E03ED6" w:rsidRPr="00E549DE" w:rsidRDefault="002161FE" w:rsidP="00E03ED6">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394961731"/>
            <w:placeholder>
              <w:docPart w:val="E63CD6CE09C5420E990EEE4BD9CC5C6B"/>
            </w:placeholder>
            <w:showingPlcHdr/>
            <w:text/>
          </w:sdtPr>
          <w:sdtEndPr/>
          <w:sdtContent>
            <w:tc>
              <w:tcPr>
                <w:tcW w:w="3757" w:type="dxa"/>
              </w:tcPr>
              <w:p w14:paraId="03CDB35D" w14:textId="77777777" w:rsidR="00E03ED6" w:rsidRPr="00E549DE" w:rsidRDefault="002161FE" w:rsidP="00E03ED6">
                <w:pPr>
                  <w:rPr>
                    <w:rFonts w:ascii="Georgia" w:hAnsi="Georgia"/>
                    <w:sz w:val="20"/>
                    <w:szCs w:val="20"/>
                  </w:rPr>
                </w:pPr>
                <w:r w:rsidRPr="00E549DE">
                  <w:rPr>
                    <w:rStyle w:val="Platshllartext"/>
                    <w:sz w:val="20"/>
                    <w:szCs w:val="20"/>
                  </w:rPr>
                  <w:t>Click or tap here to enter text.</w:t>
                </w:r>
              </w:p>
            </w:tc>
          </w:sdtContent>
        </w:sdt>
      </w:tr>
      <w:tr w:rsidR="00E03ED6" w:rsidRPr="00E549DE" w14:paraId="5D2A3953" w14:textId="77777777" w:rsidTr="00E03ED6">
        <w:sdt>
          <w:sdtPr>
            <w:rPr>
              <w:rFonts w:ascii="Georgia" w:hAnsi="Georgia"/>
              <w:sz w:val="20"/>
              <w:szCs w:val="20"/>
            </w:rPr>
            <w:id w:val="1480424884"/>
            <w:placeholder>
              <w:docPart w:val="4A54EFE202544C2BA4346FFF17603E9E"/>
            </w:placeholder>
            <w:showingPlcHdr/>
            <w:text/>
          </w:sdtPr>
          <w:sdtEndPr/>
          <w:sdtContent>
            <w:tc>
              <w:tcPr>
                <w:tcW w:w="4650" w:type="dxa"/>
              </w:tcPr>
              <w:p w14:paraId="43B9CF38" w14:textId="77777777" w:rsidR="00E03ED6" w:rsidRPr="00E549DE" w:rsidRDefault="00E03ED6" w:rsidP="00E03ED6">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104261061"/>
            <w:placeholder>
              <w:docPart w:val="4A54EFE202544C2BA4346FFF17603E9E"/>
            </w:placeholder>
            <w:showingPlcHdr/>
            <w:text/>
          </w:sdtPr>
          <w:sdtEndPr/>
          <w:sdtContent>
            <w:tc>
              <w:tcPr>
                <w:tcW w:w="989" w:type="dxa"/>
              </w:tcPr>
              <w:p w14:paraId="5C06BDBB" w14:textId="77777777" w:rsidR="00E03ED6" w:rsidRPr="00E549DE" w:rsidRDefault="002161FE" w:rsidP="00E03ED6">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778380849"/>
            <w:placeholder>
              <w:docPart w:val="4A54EFE202544C2BA4346FFF17603E9E"/>
            </w:placeholder>
            <w:showingPlcHdr/>
            <w:text/>
          </w:sdtPr>
          <w:sdtEndPr/>
          <w:sdtContent>
            <w:tc>
              <w:tcPr>
                <w:tcW w:w="3757" w:type="dxa"/>
              </w:tcPr>
              <w:p w14:paraId="593EB56A" w14:textId="77777777" w:rsidR="00E03ED6" w:rsidRPr="00E549DE" w:rsidRDefault="002161FE" w:rsidP="00E03ED6">
                <w:pPr>
                  <w:rPr>
                    <w:rFonts w:ascii="Georgia" w:hAnsi="Georgia"/>
                    <w:sz w:val="20"/>
                    <w:szCs w:val="20"/>
                  </w:rPr>
                </w:pPr>
                <w:r w:rsidRPr="00E549DE">
                  <w:rPr>
                    <w:rStyle w:val="Platshllartext"/>
                    <w:sz w:val="20"/>
                    <w:szCs w:val="20"/>
                  </w:rPr>
                  <w:t>Click or tap here to enter text.</w:t>
                </w:r>
              </w:p>
            </w:tc>
          </w:sdtContent>
        </w:sdt>
      </w:tr>
      <w:tr w:rsidR="00502D9B" w:rsidRPr="00E549DE" w14:paraId="1A47EA31" w14:textId="77777777" w:rsidTr="00E03ED6">
        <w:sdt>
          <w:sdtPr>
            <w:rPr>
              <w:rFonts w:ascii="Georgia" w:hAnsi="Georgia"/>
              <w:sz w:val="20"/>
              <w:szCs w:val="20"/>
            </w:rPr>
            <w:id w:val="1108004015"/>
            <w:placeholder>
              <w:docPart w:val="075E6AF078124631BD461BF3EA0EA369"/>
            </w:placeholder>
            <w:showingPlcHdr/>
            <w:text/>
          </w:sdtPr>
          <w:sdtEndPr/>
          <w:sdtContent>
            <w:tc>
              <w:tcPr>
                <w:tcW w:w="4650" w:type="dxa"/>
              </w:tcPr>
              <w:p w14:paraId="723B2F1F" w14:textId="77777777" w:rsidR="00502D9B" w:rsidRPr="00E549DE" w:rsidRDefault="00502D9B" w:rsidP="00502D9B">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224446460"/>
            <w:placeholder>
              <w:docPart w:val="075E6AF078124631BD461BF3EA0EA369"/>
            </w:placeholder>
            <w:showingPlcHdr/>
            <w:text/>
          </w:sdtPr>
          <w:sdtEndPr/>
          <w:sdtContent>
            <w:tc>
              <w:tcPr>
                <w:tcW w:w="989" w:type="dxa"/>
              </w:tcPr>
              <w:p w14:paraId="54E27D6D" w14:textId="77777777" w:rsidR="00502D9B" w:rsidRPr="00E549DE" w:rsidRDefault="002161FE" w:rsidP="00502D9B">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361357381"/>
            <w:placeholder>
              <w:docPart w:val="075E6AF078124631BD461BF3EA0EA369"/>
            </w:placeholder>
            <w:showingPlcHdr/>
            <w:text/>
          </w:sdtPr>
          <w:sdtEndPr/>
          <w:sdtContent>
            <w:tc>
              <w:tcPr>
                <w:tcW w:w="3757" w:type="dxa"/>
              </w:tcPr>
              <w:p w14:paraId="26395BFE" w14:textId="77777777" w:rsidR="00502D9B" w:rsidRPr="00E549DE" w:rsidRDefault="002161FE" w:rsidP="00502D9B">
                <w:pPr>
                  <w:rPr>
                    <w:rFonts w:ascii="Georgia" w:hAnsi="Georgia"/>
                    <w:sz w:val="20"/>
                    <w:szCs w:val="20"/>
                  </w:rPr>
                </w:pPr>
                <w:r w:rsidRPr="00E549DE">
                  <w:rPr>
                    <w:rStyle w:val="Platshllartext"/>
                    <w:sz w:val="20"/>
                    <w:szCs w:val="20"/>
                  </w:rPr>
                  <w:t>Click or tap here to enter text.</w:t>
                </w:r>
              </w:p>
            </w:tc>
          </w:sdtContent>
        </w:sdt>
      </w:tr>
      <w:tr w:rsidR="00C94940" w:rsidRPr="00E549DE" w14:paraId="7A8483DF" w14:textId="77777777" w:rsidTr="00E03ED6">
        <w:tc>
          <w:tcPr>
            <w:tcW w:w="4650" w:type="dxa"/>
          </w:tcPr>
          <w:p w14:paraId="159EA6AC" w14:textId="77777777" w:rsidR="00C94940" w:rsidRPr="00E549DE" w:rsidRDefault="00C94940" w:rsidP="00C94940">
            <w:pPr>
              <w:jc w:val="right"/>
              <w:rPr>
                <w:rFonts w:ascii="Georgia" w:hAnsi="Georgia"/>
                <w:sz w:val="20"/>
                <w:szCs w:val="20"/>
              </w:rPr>
            </w:pPr>
            <w:r w:rsidRPr="00E549DE">
              <w:rPr>
                <w:rFonts w:ascii="Georgia" w:hAnsi="Georgia"/>
                <w:sz w:val="20"/>
                <w:szCs w:val="20"/>
              </w:rPr>
              <w:t>Total:</w:t>
            </w:r>
          </w:p>
        </w:tc>
        <w:tc>
          <w:tcPr>
            <w:tcW w:w="989" w:type="dxa"/>
          </w:tcPr>
          <w:p w14:paraId="0D0B940D" w14:textId="77777777" w:rsidR="00C94940" w:rsidRPr="00E549DE" w:rsidRDefault="00C94940">
            <w:pPr>
              <w:rPr>
                <w:rFonts w:ascii="Georgia" w:hAnsi="Georgia"/>
                <w:sz w:val="20"/>
                <w:szCs w:val="20"/>
              </w:rPr>
            </w:pPr>
          </w:p>
        </w:tc>
        <w:tc>
          <w:tcPr>
            <w:tcW w:w="3757" w:type="dxa"/>
          </w:tcPr>
          <w:p w14:paraId="0E27B00A" w14:textId="77777777" w:rsidR="00C94940" w:rsidRPr="00E549DE" w:rsidRDefault="00C94940">
            <w:pPr>
              <w:rPr>
                <w:rFonts w:ascii="Georgia" w:hAnsi="Georgia"/>
                <w:sz w:val="20"/>
                <w:szCs w:val="20"/>
              </w:rPr>
            </w:pPr>
          </w:p>
        </w:tc>
      </w:tr>
    </w:tbl>
    <w:p w14:paraId="60061E4C" w14:textId="77777777" w:rsidR="005F4298" w:rsidRPr="00E549DE" w:rsidRDefault="005F4298">
      <w:pPr>
        <w:rPr>
          <w:rFonts w:ascii="Georgia" w:hAnsi="Georgia"/>
          <w:sz w:val="20"/>
          <w:szCs w:val="20"/>
        </w:rPr>
      </w:pPr>
    </w:p>
    <w:p w14:paraId="5A1BD324" w14:textId="77777777" w:rsidR="00874706" w:rsidRPr="00E549DE" w:rsidRDefault="00874706" w:rsidP="00874706">
      <w:pPr>
        <w:rPr>
          <w:rFonts w:ascii="Georgia" w:hAnsi="Georgia"/>
          <w:b/>
          <w:szCs w:val="20"/>
        </w:rPr>
      </w:pPr>
      <w:r w:rsidRPr="00E549DE">
        <w:rPr>
          <w:rFonts w:ascii="Georgia" w:hAnsi="Georgia"/>
          <w:b/>
          <w:szCs w:val="20"/>
        </w:rPr>
        <w:t>Alternative 2</w:t>
      </w:r>
    </w:p>
    <w:p w14:paraId="37B424D2" w14:textId="77777777" w:rsidR="00874706" w:rsidRPr="00E549DE" w:rsidRDefault="00502D9B" w:rsidP="00874706">
      <w:pPr>
        <w:rPr>
          <w:rFonts w:ascii="Georgia" w:hAnsi="Georgia"/>
          <w:sz w:val="20"/>
          <w:szCs w:val="20"/>
        </w:rPr>
      </w:pPr>
      <w:r w:rsidRPr="00E549DE">
        <w:rPr>
          <w:rFonts w:ascii="Georgia" w:hAnsi="Georgia"/>
          <w:sz w:val="20"/>
          <w:szCs w:val="20"/>
        </w:rPr>
        <w:t xml:space="preserve">University: </w:t>
      </w:r>
      <w:sdt>
        <w:sdtPr>
          <w:rPr>
            <w:rFonts w:ascii="Georgia" w:hAnsi="Georgia"/>
            <w:sz w:val="20"/>
            <w:szCs w:val="20"/>
          </w:rPr>
          <w:id w:val="-297918826"/>
          <w:placeholder>
            <w:docPart w:val="5214B63D371A49AA8F5779CCE87D33ED"/>
          </w:placeholder>
          <w:showingPlcHdr/>
          <w:text/>
        </w:sdtPr>
        <w:sdtEndPr/>
        <w:sdtContent>
          <w:r w:rsidRPr="00E549DE">
            <w:rPr>
              <w:rStyle w:val="Platshllartext"/>
              <w:sz w:val="20"/>
              <w:szCs w:val="20"/>
            </w:rPr>
            <w:t>Click or tap here to enter text.</w:t>
          </w:r>
        </w:sdtContent>
      </w:sdt>
    </w:p>
    <w:p w14:paraId="238DA77F"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Does the university offer a </w:t>
      </w:r>
      <w:proofErr w:type="spellStart"/>
      <w:r w:rsidRPr="00E549DE">
        <w:rPr>
          <w:rFonts w:ascii="Georgia" w:hAnsi="Georgia"/>
          <w:sz w:val="20"/>
          <w:szCs w:val="20"/>
          <w:lang w:val="en-US"/>
        </w:rPr>
        <w:t>programme</w:t>
      </w:r>
      <w:proofErr w:type="spellEnd"/>
      <w:r w:rsidRPr="00E549DE">
        <w:rPr>
          <w:rFonts w:ascii="Georgia" w:hAnsi="Georgia"/>
          <w:sz w:val="20"/>
          <w:szCs w:val="20"/>
          <w:lang w:val="en-US"/>
        </w:rPr>
        <w:t xml:space="preserve"> similar to your KTH-</w:t>
      </w:r>
      <w:proofErr w:type="spellStart"/>
      <w:r w:rsidRPr="00E549DE">
        <w:rPr>
          <w:rFonts w:ascii="Georgia" w:hAnsi="Georgia"/>
          <w:sz w:val="20"/>
          <w:szCs w:val="20"/>
          <w:lang w:val="en-US"/>
        </w:rPr>
        <w:t>programme</w:t>
      </w:r>
      <w:proofErr w:type="spellEnd"/>
      <w:r w:rsidRPr="00E549DE">
        <w:rPr>
          <w:rFonts w:ascii="Georgia" w:hAnsi="Georgia"/>
          <w:sz w:val="20"/>
          <w:szCs w:val="20"/>
          <w:lang w:val="en-US"/>
        </w:rPr>
        <w:t>?</w:t>
      </w:r>
    </w:p>
    <w:p w14:paraId="3DCBCA1C"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YES   </w:t>
      </w:r>
      <w:r w:rsidRPr="00E549DE">
        <w:rPr>
          <w:rFonts w:ascii="Segoe UI Symbol" w:hAnsi="Segoe UI Symbol" w:cs="Segoe UI Symbol"/>
          <w:sz w:val="20"/>
          <w:szCs w:val="20"/>
          <w:lang w:val="en-US"/>
        </w:rPr>
        <w:t>☐</w:t>
      </w:r>
    </w:p>
    <w:p w14:paraId="387C2C23"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but I could find elective and/or relevant courses</w:t>
      </w:r>
    </w:p>
    <w:p w14:paraId="50C2AB07"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and I could not find any relevant courses either</w:t>
      </w:r>
    </w:p>
    <w:p w14:paraId="44EAFD9C" w14:textId="77777777" w:rsidR="004F4FC5" w:rsidRPr="00E549DE" w:rsidRDefault="004F4FC5" w:rsidP="004F4FC5">
      <w:pPr>
        <w:pStyle w:val="Oformateradtext"/>
        <w:rPr>
          <w:rFonts w:ascii="Georgia" w:hAnsi="Georgia"/>
          <w:sz w:val="20"/>
          <w:szCs w:val="20"/>
          <w:lang w:val="en-US"/>
        </w:rPr>
      </w:pPr>
    </w:p>
    <w:p w14:paraId="4B94D5A5" w14:textId="77777777" w:rsidR="00703BF7" w:rsidRPr="00E549DE" w:rsidRDefault="00703BF7" w:rsidP="004F4FC5">
      <w:pPr>
        <w:pStyle w:val="Oformateradtext"/>
        <w:rPr>
          <w:rFonts w:ascii="Georgia" w:hAnsi="Georgia"/>
          <w:sz w:val="20"/>
          <w:szCs w:val="20"/>
          <w:lang w:val="en-US"/>
        </w:rPr>
      </w:pPr>
    </w:p>
    <w:tbl>
      <w:tblPr>
        <w:tblStyle w:val="Tabellrutnt"/>
        <w:tblW w:w="0" w:type="auto"/>
        <w:tblLook w:val="04A0" w:firstRow="1" w:lastRow="0" w:firstColumn="1" w:lastColumn="0" w:noHBand="0" w:noVBand="1"/>
      </w:tblPr>
      <w:tblGrid>
        <w:gridCol w:w="4650"/>
        <w:gridCol w:w="989"/>
        <w:gridCol w:w="3757"/>
      </w:tblGrid>
      <w:tr w:rsidR="00874706" w:rsidRPr="00E549DE" w14:paraId="76C27010" w14:textId="77777777" w:rsidTr="00502D9B">
        <w:tc>
          <w:tcPr>
            <w:tcW w:w="4650" w:type="dxa"/>
          </w:tcPr>
          <w:p w14:paraId="497EE0C1" w14:textId="77777777" w:rsidR="00874706" w:rsidRPr="00E549DE" w:rsidRDefault="00874706" w:rsidP="002E6CD3">
            <w:pPr>
              <w:rPr>
                <w:rFonts w:ascii="Georgia" w:hAnsi="Georgia"/>
                <w:sz w:val="20"/>
                <w:szCs w:val="20"/>
              </w:rPr>
            </w:pPr>
            <w:r w:rsidRPr="00E549DE">
              <w:rPr>
                <w:rFonts w:ascii="Georgia" w:hAnsi="Georgia"/>
                <w:sz w:val="20"/>
                <w:szCs w:val="20"/>
              </w:rPr>
              <w:t>Course title</w:t>
            </w:r>
          </w:p>
        </w:tc>
        <w:tc>
          <w:tcPr>
            <w:tcW w:w="989" w:type="dxa"/>
          </w:tcPr>
          <w:p w14:paraId="5537E8CF" w14:textId="77777777" w:rsidR="00874706" w:rsidRPr="00E549DE" w:rsidRDefault="00874706" w:rsidP="002E6CD3">
            <w:pPr>
              <w:rPr>
                <w:rFonts w:ascii="Georgia" w:hAnsi="Georgia"/>
                <w:sz w:val="20"/>
                <w:szCs w:val="20"/>
              </w:rPr>
            </w:pPr>
            <w:r w:rsidRPr="00E549DE">
              <w:rPr>
                <w:rFonts w:ascii="Georgia" w:hAnsi="Georgia"/>
                <w:sz w:val="20"/>
                <w:szCs w:val="20"/>
              </w:rPr>
              <w:t>Credits (local)</w:t>
            </w:r>
          </w:p>
        </w:tc>
        <w:tc>
          <w:tcPr>
            <w:tcW w:w="3757" w:type="dxa"/>
          </w:tcPr>
          <w:p w14:paraId="3C36BA70" w14:textId="77777777" w:rsidR="00874706" w:rsidRPr="00E549DE" w:rsidRDefault="00874706" w:rsidP="002E6CD3">
            <w:pPr>
              <w:rPr>
                <w:rFonts w:ascii="Georgia" w:hAnsi="Georgia"/>
                <w:sz w:val="20"/>
                <w:szCs w:val="20"/>
              </w:rPr>
            </w:pPr>
            <w:r w:rsidRPr="00E549DE">
              <w:rPr>
                <w:rFonts w:ascii="Georgia" w:hAnsi="Georgia"/>
                <w:sz w:val="20"/>
                <w:szCs w:val="20"/>
              </w:rPr>
              <w:t>Relevance to your KTH-</w:t>
            </w:r>
            <w:proofErr w:type="spellStart"/>
            <w:r w:rsidRPr="00E549DE">
              <w:rPr>
                <w:rFonts w:ascii="Georgia" w:hAnsi="Georgia"/>
                <w:sz w:val="20"/>
                <w:szCs w:val="20"/>
              </w:rPr>
              <w:t>programme</w:t>
            </w:r>
            <w:proofErr w:type="spellEnd"/>
          </w:p>
        </w:tc>
      </w:tr>
      <w:tr w:rsidR="00502D9B" w:rsidRPr="00E549DE" w14:paraId="3DD01BAE" w14:textId="77777777" w:rsidTr="00502D9B">
        <w:sdt>
          <w:sdtPr>
            <w:rPr>
              <w:rFonts w:ascii="Georgia" w:hAnsi="Georgia"/>
              <w:sz w:val="20"/>
              <w:szCs w:val="20"/>
            </w:rPr>
            <w:id w:val="1699745393"/>
            <w:placeholder>
              <w:docPart w:val="138A4160007E468788EFAE925A67A213"/>
            </w:placeholder>
            <w:showingPlcHdr/>
            <w:text/>
          </w:sdtPr>
          <w:sdtEndPr/>
          <w:sdtContent>
            <w:tc>
              <w:tcPr>
                <w:tcW w:w="4650" w:type="dxa"/>
              </w:tcPr>
              <w:p w14:paraId="473EC3D1" w14:textId="77777777" w:rsidR="00502D9B" w:rsidRPr="00E549DE" w:rsidRDefault="00502D9B"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504325936"/>
            <w:placeholder>
              <w:docPart w:val="138A4160007E468788EFAE925A67A213"/>
            </w:placeholder>
            <w:showingPlcHdr/>
            <w:text/>
          </w:sdtPr>
          <w:sdtEndPr/>
          <w:sdtContent>
            <w:tc>
              <w:tcPr>
                <w:tcW w:w="989" w:type="dxa"/>
              </w:tcPr>
              <w:p w14:paraId="10643D94"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191579527"/>
            <w:placeholder>
              <w:docPart w:val="138A4160007E468788EFAE925A67A213"/>
            </w:placeholder>
            <w:showingPlcHdr/>
            <w:text/>
          </w:sdtPr>
          <w:sdtEndPr/>
          <w:sdtContent>
            <w:tc>
              <w:tcPr>
                <w:tcW w:w="3757" w:type="dxa"/>
              </w:tcPr>
              <w:p w14:paraId="4E79EA04"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tr>
      <w:tr w:rsidR="00502D9B" w:rsidRPr="00E549DE" w14:paraId="72AE63DD" w14:textId="77777777" w:rsidTr="00502D9B">
        <w:sdt>
          <w:sdtPr>
            <w:rPr>
              <w:rFonts w:ascii="Georgia" w:hAnsi="Georgia"/>
              <w:sz w:val="20"/>
              <w:szCs w:val="20"/>
            </w:rPr>
            <w:id w:val="-142275466"/>
            <w:placeholder>
              <w:docPart w:val="997654F6C5424880838A412CC5B5881F"/>
            </w:placeholder>
            <w:showingPlcHdr/>
            <w:text/>
          </w:sdtPr>
          <w:sdtEndPr/>
          <w:sdtContent>
            <w:tc>
              <w:tcPr>
                <w:tcW w:w="4650" w:type="dxa"/>
              </w:tcPr>
              <w:p w14:paraId="0825EB79" w14:textId="77777777" w:rsidR="00502D9B" w:rsidRPr="00E549DE" w:rsidRDefault="00502D9B"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258939471"/>
            <w:placeholder>
              <w:docPart w:val="997654F6C5424880838A412CC5B5881F"/>
            </w:placeholder>
            <w:showingPlcHdr/>
            <w:text/>
          </w:sdtPr>
          <w:sdtEndPr/>
          <w:sdtContent>
            <w:tc>
              <w:tcPr>
                <w:tcW w:w="989" w:type="dxa"/>
              </w:tcPr>
              <w:p w14:paraId="59E437EE"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344532642"/>
            <w:placeholder>
              <w:docPart w:val="997654F6C5424880838A412CC5B5881F"/>
            </w:placeholder>
            <w:showingPlcHdr/>
            <w:text/>
          </w:sdtPr>
          <w:sdtEndPr/>
          <w:sdtContent>
            <w:tc>
              <w:tcPr>
                <w:tcW w:w="3757" w:type="dxa"/>
              </w:tcPr>
              <w:p w14:paraId="0B521261"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tr>
      <w:tr w:rsidR="00502D9B" w:rsidRPr="00E549DE" w14:paraId="6B1A47C2" w14:textId="77777777" w:rsidTr="00502D9B">
        <w:sdt>
          <w:sdtPr>
            <w:rPr>
              <w:rFonts w:ascii="Georgia" w:hAnsi="Georgia"/>
              <w:sz w:val="20"/>
              <w:szCs w:val="20"/>
            </w:rPr>
            <w:id w:val="1894849928"/>
            <w:placeholder>
              <w:docPart w:val="143997AF50D149C3A8A9B268BBC62F11"/>
            </w:placeholder>
            <w:showingPlcHdr/>
            <w:text/>
          </w:sdtPr>
          <w:sdtEndPr/>
          <w:sdtContent>
            <w:tc>
              <w:tcPr>
                <w:tcW w:w="4650" w:type="dxa"/>
              </w:tcPr>
              <w:p w14:paraId="3B9B6ABF" w14:textId="77777777" w:rsidR="00502D9B" w:rsidRPr="00E549DE" w:rsidRDefault="00502D9B"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871654906"/>
            <w:placeholder>
              <w:docPart w:val="143997AF50D149C3A8A9B268BBC62F11"/>
            </w:placeholder>
            <w:showingPlcHdr/>
            <w:text/>
          </w:sdtPr>
          <w:sdtEndPr/>
          <w:sdtContent>
            <w:tc>
              <w:tcPr>
                <w:tcW w:w="989" w:type="dxa"/>
              </w:tcPr>
              <w:p w14:paraId="53F18E65"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830737796"/>
            <w:placeholder>
              <w:docPart w:val="143997AF50D149C3A8A9B268BBC62F11"/>
            </w:placeholder>
            <w:showingPlcHdr/>
            <w:text/>
          </w:sdtPr>
          <w:sdtEndPr/>
          <w:sdtContent>
            <w:tc>
              <w:tcPr>
                <w:tcW w:w="3757" w:type="dxa"/>
              </w:tcPr>
              <w:p w14:paraId="298481D3"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tr>
      <w:tr w:rsidR="00502D9B" w:rsidRPr="00E549DE" w14:paraId="3B9BB2EF" w14:textId="77777777" w:rsidTr="00502D9B">
        <w:sdt>
          <w:sdtPr>
            <w:rPr>
              <w:rFonts w:ascii="Georgia" w:hAnsi="Georgia"/>
              <w:sz w:val="20"/>
              <w:szCs w:val="20"/>
            </w:rPr>
            <w:id w:val="1696647586"/>
            <w:placeholder>
              <w:docPart w:val="421272F9E18A401AB9690B34565E192D"/>
            </w:placeholder>
            <w:showingPlcHdr/>
            <w:text/>
          </w:sdtPr>
          <w:sdtEndPr/>
          <w:sdtContent>
            <w:tc>
              <w:tcPr>
                <w:tcW w:w="4650" w:type="dxa"/>
              </w:tcPr>
              <w:p w14:paraId="3DCAF6A6" w14:textId="77777777" w:rsidR="00502D9B" w:rsidRPr="00E549DE" w:rsidRDefault="00502D9B"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204325306"/>
            <w:placeholder>
              <w:docPart w:val="421272F9E18A401AB9690B34565E192D"/>
            </w:placeholder>
            <w:showingPlcHdr/>
            <w:text/>
          </w:sdtPr>
          <w:sdtEndPr/>
          <w:sdtContent>
            <w:tc>
              <w:tcPr>
                <w:tcW w:w="989" w:type="dxa"/>
              </w:tcPr>
              <w:p w14:paraId="0E3E5EDF"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00516422"/>
            <w:placeholder>
              <w:docPart w:val="421272F9E18A401AB9690B34565E192D"/>
            </w:placeholder>
            <w:showingPlcHdr/>
            <w:text/>
          </w:sdtPr>
          <w:sdtEndPr/>
          <w:sdtContent>
            <w:tc>
              <w:tcPr>
                <w:tcW w:w="3757" w:type="dxa"/>
              </w:tcPr>
              <w:p w14:paraId="335E6539"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tr>
      <w:tr w:rsidR="00502D9B" w:rsidRPr="00E549DE" w14:paraId="7AE45E68" w14:textId="77777777" w:rsidTr="00502D9B">
        <w:sdt>
          <w:sdtPr>
            <w:rPr>
              <w:rFonts w:ascii="Georgia" w:hAnsi="Georgia"/>
              <w:sz w:val="20"/>
              <w:szCs w:val="20"/>
            </w:rPr>
            <w:id w:val="392323804"/>
            <w:placeholder>
              <w:docPart w:val="E30CB03BEF73411E844F92DE44646E8C"/>
            </w:placeholder>
            <w:showingPlcHdr/>
            <w:text/>
          </w:sdtPr>
          <w:sdtEndPr/>
          <w:sdtContent>
            <w:tc>
              <w:tcPr>
                <w:tcW w:w="4650" w:type="dxa"/>
              </w:tcPr>
              <w:p w14:paraId="2C2315A5" w14:textId="77777777" w:rsidR="00502D9B" w:rsidRPr="00E549DE" w:rsidRDefault="00502D9B"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578286384"/>
            <w:placeholder>
              <w:docPart w:val="E30CB03BEF73411E844F92DE44646E8C"/>
            </w:placeholder>
            <w:showingPlcHdr/>
            <w:text/>
          </w:sdtPr>
          <w:sdtEndPr/>
          <w:sdtContent>
            <w:tc>
              <w:tcPr>
                <w:tcW w:w="989" w:type="dxa"/>
              </w:tcPr>
              <w:p w14:paraId="404391F3"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014994283"/>
            <w:placeholder>
              <w:docPart w:val="E30CB03BEF73411E844F92DE44646E8C"/>
            </w:placeholder>
            <w:showingPlcHdr/>
            <w:text/>
          </w:sdtPr>
          <w:sdtEndPr/>
          <w:sdtContent>
            <w:tc>
              <w:tcPr>
                <w:tcW w:w="3757" w:type="dxa"/>
              </w:tcPr>
              <w:p w14:paraId="7DABFEB2"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tr>
      <w:tr w:rsidR="00502D9B" w:rsidRPr="00E549DE" w14:paraId="7B0A2FE0" w14:textId="77777777" w:rsidTr="00502D9B">
        <w:sdt>
          <w:sdtPr>
            <w:rPr>
              <w:rFonts w:ascii="Georgia" w:hAnsi="Georgia"/>
              <w:sz w:val="20"/>
              <w:szCs w:val="20"/>
            </w:rPr>
            <w:id w:val="832651331"/>
            <w:placeholder>
              <w:docPart w:val="50CBD77792D24DD8996640EF793AE89A"/>
            </w:placeholder>
            <w:showingPlcHdr/>
            <w:text/>
          </w:sdtPr>
          <w:sdtEndPr/>
          <w:sdtContent>
            <w:tc>
              <w:tcPr>
                <w:tcW w:w="4650" w:type="dxa"/>
              </w:tcPr>
              <w:p w14:paraId="274521A0" w14:textId="77777777" w:rsidR="00502D9B" w:rsidRPr="00E549DE" w:rsidRDefault="00502D9B"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974972074"/>
            <w:placeholder>
              <w:docPart w:val="50CBD77792D24DD8996640EF793AE89A"/>
            </w:placeholder>
            <w:showingPlcHdr/>
            <w:text/>
          </w:sdtPr>
          <w:sdtEndPr/>
          <w:sdtContent>
            <w:tc>
              <w:tcPr>
                <w:tcW w:w="989" w:type="dxa"/>
              </w:tcPr>
              <w:p w14:paraId="28A81841"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509831863"/>
            <w:placeholder>
              <w:docPart w:val="50CBD77792D24DD8996640EF793AE89A"/>
            </w:placeholder>
            <w:showingPlcHdr/>
            <w:text/>
          </w:sdtPr>
          <w:sdtEndPr/>
          <w:sdtContent>
            <w:tc>
              <w:tcPr>
                <w:tcW w:w="3757" w:type="dxa"/>
              </w:tcPr>
              <w:p w14:paraId="17A872D1" w14:textId="77777777" w:rsidR="00502D9B" w:rsidRPr="00E549DE" w:rsidRDefault="002161FE" w:rsidP="000E742A">
                <w:pPr>
                  <w:rPr>
                    <w:rFonts w:ascii="Georgia" w:hAnsi="Georgia"/>
                    <w:sz w:val="20"/>
                    <w:szCs w:val="20"/>
                  </w:rPr>
                </w:pPr>
                <w:r w:rsidRPr="00E549DE">
                  <w:rPr>
                    <w:rStyle w:val="Platshllartext"/>
                    <w:sz w:val="20"/>
                    <w:szCs w:val="20"/>
                  </w:rPr>
                  <w:t>Click or tap here to enter text.</w:t>
                </w:r>
              </w:p>
            </w:tc>
          </w:sdtContent>
        </w:sdt>
      </w:tr>
      <w:tr w:rsidR="00502D9B" w:rsidRPr="00E549DE" w14:paraId="172FA08D" w14:textId="77777777" w:rsidTr="00502D9B">
        <w:tc>
          <w:tcPr>
            <w:tcW w:w="4650" w:type="dxa"/>
          </w:tcPr>
          <w:p w14:paraId="113515B1" w14:textId="77777777" w:rsidR="00502D9B" w:rsidRPr="00E549DE" w:rsidRDefault="00502D9B" w:rsidP="000E742A">
            <w:pPr>
              <w:jc w:val="right"/>
              <w:rPr>
                <w:rFonts w:ascii="Georgia" w:hAnsi="Georgia"/>
                <w:sz w:val="20"/>
                <w:szCs w:val="20"/>
              </w:rPr>
            </w:pPr>
            <w:r w:rsidRPr="00E549DE">
              <w:rPr>
                <w:rFonts w:ascii="Georgia" w:hAnsi="Georgia"/>
                <w:sz w:val="20"/>
                <w:szCs w:val="20"/>
              </w:rPr>
              <w:t>Total:</w:t>
            </w:r>
          </w:p>
        </w:tc>
        <w:tc>
          <w:tcPr>
            <w:tcW w:w="989" w:type="dxa"/>
          </w:tcPr>
          <w:p w14:paraId="3DEEC669" w14:textId="77777777" w:rsidR="00502D9B" w:rsidRPr="00E549DE" w:rsidRDefault="00502D9B" w:rsidP="000E742A">
            <w:pPr>
              <w:rPr>
                <w:rFonts w:ascii="Georgia" w:hAnsi="Georgia"/>
                <w:sz w:val="20"/>
                <w:szCs w:val="20"/>
              </w:rPr>
            </w:pPr>
          </w:p>
        </w:tc>
        <w:tc>
          <w:tcPr>
            <w:tcW w:w="3757" w:type="dxa"/>
          </w:tcPr>
          <w:p w14:paraId="3656B9AB" w14:textId="77777777" w:rsidR="00502D9B" w:rsidRPr="00E549DE" w:rsidRDefault="00502D9B" w:rsidP="000E742A">
            <w:pPr>
              <w:rPr>
                <w:rFonts w:ascii="Georgia" w:hAnsi="Georgia"/>
                <w:sz w:val="20"/>
                <w:szCs w:val="20"/>
              </w:rPr>
            </w:pPr>
          </w:p>
        </w:tc>
      </w:tr>
    </w:tbl>
    <w:p w14:paraId="45FB0818" w14:textId="77777777" w:rsidR="00874706" w:rsidRPr="00E549DE" w:rsidRDefault="00874706" w:rsidP="00874706">
      <w:pPr>
        <w:rPr>
          <w:rFonts w:ascii="Georgia" w:hAnsi="Georgia"/>
          <w:sz w:val="20"/>
          <w:szCs w:val="20"/>
        </w:rPr>
      </w:pPr>
    </w:p>
    <w:p w14:paraId="483B3340" w14:textId="77777777" w:rsidR="00874706" w:rsidRPr="00E549DE" w:rsidRDefault="00874706" w:rsidP="00874706">
      <w:pPr>
        <w:rPr>
          <w:rFonts w:ascii="Georgia" w:hAnsi="Georgia"/>
          <w:b/>
          <w:szCs w:val="20"/>
        </w:rPr>
      </w:pPr>
      <w:r w:rsidRPr="00E549DE">
        <w:rPr>
          <w:rFonts w:ascii="Georgia" w:hAnsi="Georgia"/>
          <w:b/>
          <w:szCs w:val="20"/>
        </w:rPr>
        <w:t>Alternative 3</w:t>
      </w:r>
    </w:p>
    <w:p w14:paraId="428BECEA" w14:textId="77777777" w:rsidR="00874706" w:rsidRPr="00E549DE" w:rsidRDefault="00874706" w:rsidP="00874706">
      <w:pPr>
        <w:rPr>
          <w:rFonts w:ascii="Georgia" w:hAnsi="Georgia"/>
          <w:sz w:val="20"/>
          <w:szCs w:val="20"/>
        </w:rPr>
      </w:pPr>
      <w:r w:rsidRPr="00E549DE">
        <w:rPr>
          <w:rFonts w:ascii="Georgia" w:hAnsi="Georgia"/>
          <w:sz w:val="20"/>
          <w:szCs w:val="20"/>
        </w:rPr>
        <w:t xml:space="preserve">University: </w:t>
      </w:r>
      <w:sdt>
        <w:sdtPr>
          <w:rPr>
            <w:rFonts w:ascii="Georgia" w:hAnsi="Georgia"/>
            <w:sz w:val="20"/>
            <w:szCs w:val="20"/>
          </w:rPr>
          <w:id w:val="2069913002"/>
          <w:placeholder>
            <w:docPart w:val="B6BA319786B0443FAF9A06D40E31620C"/>
          </w:placeholder>
          <w:showingPlcHdr/>
          <w:text/>
        </w:sdtPr>
        <w:sdtEndPr/>
        <w:sdtContent>
          <w:r w:rsidR="00502D9B" w:rsidRPr="00E549DE">
            <w:rPr>
              <w:rStyle w:val="Platshllartext"/>
              <w:sz w:val="20"/>
              <w:szCs w:val="20"/>
            </w:rPr>
            <w:t>Click or tap here to enter text.</w:t>
          </w:r>
        </w:sdtContent>
      </w:sdt>
    </w:p>
    <w:p w14:paraId="20451DA1"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Does the university offer a </w:t>
      </w:r>
      <w:proofErr w:type="spellStart"/>
      <w:r w:rsidRPr="00E549DE">
        <w:rPr>
          <w:rFonts w:ascii="Georgia" w:hAnsi="Georgia"/>
          <w:sz w:val="20"/>
          <w:szCs w:val="20"/>
          <w:lang w:val="en-US"/>
        </w:rPr>
        <w:t>programme</w:t>
      </w:r>
      <w:proofErr w:type="spellEnd"/>
      <w:r w:rsidRPr="00E549DE">
        <w:rPr>
          <w:rFonts w:ascii="Georgia" w:hAnsi="Georgia"/>
          <w:sz w:val="20"/>
          <w:szCs w:val="20"/>
          <w:lang w:val="en-US"/>
        </w:rPr>
        <w:t xml:space="preserve"> similar to your KTH-</w:t>
      </w:r>
      <w:proofErr w:type="spellStart"/>
      <w:r w:rsidRPr="00E549DE">
        <w:rPr>
          <w:rFonts w:ascii="Georgia" w:hAnsi="Georgia"/>
          <w:sz w:val="20"/>
          <w:szCs w:val="20"/>
          <w:lang w:val="en-US"/>
        </w:rPr>
        <w:t>programme</w:t>
      </w:r>
      <w:proofErr w:type="spellEnd"/>
      <w:r w:rsidRPr="00E549DE">
        <w:rPr>
          <w:rFonts w:ascii="Georgia" w:hAnsi="Georgia"/>
          <w:sz w:val="20"/>
          <w:szCs w:val="20"/>
          <w:lang w:val="en-US"/>
        </w:rPr>
        <w:t>?</w:t>
      </w:r>
    </w:p>
    <w:p w14:paraId="03583C7B"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YES   </w:t>
      </w:r>
      <w:r w:rsidRPr="00E549DE">
        <w:rPr>
          <w:rFonts w:ascii="Segoe UI Symbol" w:hAnsi="Segoe UI Symbol" w:cs="Segoe UI Symbol"/>
          <w:sz w:val="20"/>
          <w:szCs w:val="20"/>
          <w:lang w:val="en-US"/>
        </w:rPr>
        <w:t>☐</w:t>
      </w:r>
    </w:p>
    <w:p w14:paraId="556A92CF"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but I could find elective and/or relevant courses</w:t>
      </w:r>
    </w:p>
    <w:p w14:paraId="688283E3" w14:textId="77777777" w:rsidR="004F4FC5" w:rsidRPr="00E549DE" w:rsidRDefault="004F4FC5" w:rsidP="004F4FC5">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and I could not find any relevant courses either</w:t>
      </w:r>
    </w:p>
    <w:p w14:paraId="049F31CB" w14:textId="77777777" w:rsidR="004B3D97" w:rsidRPr="00E549DE" w:rsidRDefault="004B3D97" w:rsidP="004F4FC5">
      <w:pPr>
        <w:pStyle w:val="Oformateradtext"/>
        <w:rPr>
          <w:rFonts w:ascii="Georgia" w:hAnsi="Georgia"/>
          <w:sz w:val="20"/>
          <w:szCs w:val="20"/>
          <w:lang w:val="en-US"/>
        </w:rPr>
      </w:pPr>
    </w:p>
    <w:tbl>
      <w:tblPr>
        <w:tblStyle w:val="Tabellrutnt"/>
        <w:tblW w:w="0" w:type="auto"/>
        <w:tblLook w:val="04A0" w:firstRow="1" w:lastRow="0" w:firstColumn="1" w:lastColumn="0" w:noHBand="0" w:noVBand="1"/>
      </w:tblPr>
      <w:tblGrid>
        <w:gridCol w:w="4650"/>
        <w:gridCol w:w="989"/>
        <w:gridCol w:w="3757"/>
      </w:tblGrid>
      <w:tr w:rsidR="004B3D97" w:rsidRPr="00E549DE" w14:paraId="3D718344" w14:textId="77777777" w:rsidTr="00C51C0E">
        <w:tc>
          <w:tcPr>
            <w:tcW w:w="4650" w:type="dxa"/>
          </w:tcPr>
          <w:p w14:paraId="454214CC" w14:textId="77777777" w:rsidR="004B3D97" w:rsidRPr="00E549DE" w:rsidRDefault="004B3D97" w:rsidP="00C51C0E">
            <w:pPr>
              <w:rPr>
                <w:rFonts w:ascii="Georgia" w:hAnsi="Georgia"/>
                <w:sz w:val="20"/>
                <w:szCs w:val="20"/>
              </w:rPr>
            </w:pPr>
            <w:r w:rsidRPr="00E549DE">
              <w:rPr>
                <w:rFonts w:ascii="Georgia" w:hAnsi="Georgia"/>
                <w:sz w:val="20"/>
                <w:szCs w:val="20"/>
              </w:rPr>
              <w:t>Course title</w:t>
            </w:r>
          </w:p>
        </w:tc>
        <w:tc>
          <w:tcPr>
            <w:tcW w:w="989" w:type="dxa"/>
          </w:tcPr>
          <w:p w14:paraId="615873D0" w14:textId="77777777" w:rsidR="004B3D97" w:rsidRPr="00E549DE" w:rsidRDefault="004B3D97" w:rsidP="00C51C0E">
            <w:pPr>
              <w:rPr>
                <w:rFonts w:ascii="Georgia" w:hAnsi="Georgia"/>
                <w:sz w:val="20"/>
                <w:szCs w:val="20"/>
              </w:rPr>
            </w:pPr>
            <w:r w:rsidRPr="00E549DE">
              <w:rPr>
                <w:rFonts w:ascii="Georgia" w:hAnsi="Georgia"/>
                <w:sz w:val="20"/>
                <w:szCs w:val="20"/>
              </w:rPr>
              <w:t>Credits (local)</w:t>
            </w:r>
          </w:p>
        </w:tc>
        <w:tc>
          <w:tcPr>
            <w:tcW w:w="3757" w:type="dxa"/>
          </w:tcPr>
          <w:p w14:paraId="75FB5B22" w14:textId="77777777" w:rsidR="004B3D97" w:rsidRPr="00E549DE" w:rsidRDefault="004B3D97" w:rsidP="00C51C0E">
            <w:pPr>
              <w:rPr>
                <w:rFonts w:ascii="Georgia" w:hAnsi="Georgia"/>
                <w:sz w:val="20"/>
                <w:szCs w:val="20"/>
              </w:rPr>
            </w:pPr>
            <w:r w:rsidRPr="00E549DE">
              <w:rPr>
                <w:rFonts w:ascii="Georgia" w:hAnsi="Georgia"/>
                <w:sz w:val="20"/>
                <w:szCs w:val="20"/>
              </w:rPr>
              <w:t>Relevance to your KTH-</w:t>
            </w:r>
            <w:proofErr w:type="spellStart"/>
            <w:r w:rsidRPr="00E549DE">
              <w:rPr>
                <w:rFonts w:ascii="Georgia" w:hAnsi="Georgia"/>
                <w:sz w:val="20"/>
                <w:szCs w:val="20"/>
              </w:rPr>
              <w:t>programme</w:t>
            </w:r>
            <w:proofErr w:type="spellEnd"/>
          </w:p>
        </w:tc>
      </w:tr>
      <w:tr w:rsidR="004B3D97" w:rsidRPr="00E549DE" w14:paraId="6A39A941" w14:textId="77777777" w:rsidTr="00C51C0E">
        <w:sdt>
          <w:sdtPr>
            <w:rPr>
              <w:rFonts w:ascii="Georgia" w:hAnsi="Georgia"/>
              <w:sz w:val="20"/>
              <w:szCs w:val="20"/>
            </w:rPr>
            <w:id w:val="1318222069"/>
            <w:placeholder>
              <w:docPart w:val="FCE1DA266B75492ABE604126A8D0CB47"/>
            </w:placeholder>
            <w:showingPlcHdr/>
            <w:text/>
          </w:sdtPr>
          <w:sdtEndPr/>
          <w:sdtContent>
            <w:tc>
              <w:tcPr>
                <w:tcW w:w="4650" w:type="dxa"/>
              </w:tcPr>
              <w:p w14:paraId="67E8F13D"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645724692"/>
            <w:placeholder>
              <w:docPart w:val="FCE1DA266B75492ABE604126A8D0CB47"/>
            </w:placeholder>
            <w:showingPlcHdr/>
            <w:text/>
          </w:sdtPr>
          <w:sdtEndPr/>
          <w:sdtContent>
            <w:tc>
              <w:tcPr>
                <w:tcW w:w="989" w:type="dxa"/>
              </w:tcPr>
              <w:p w14:paraId="71732CEE"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747612995"/>
            <w:placeholder>
              <w:docPart w:val="FCE1DA266B75492ABE604126A8D0CB47"/>
            </w:placeholder>
            <w:showingPlcHdr/>
            <w:text/>
          </w:sdtPr>
          <w:sdtEndPr/>
          <w:sdtContent>
            <w:tc>
              <w:tcPr>
                <w:tcW w:w="3757" w:type="dxa"/>
              </w:tcPr>
              <w:p w14:paraId="3E5ADB0E"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tr>
      <w:tr w:rsidR="004B3D97" w:rsidRPr="00E549DE" w14:paraId="109D6E7B" w14:textId="77777777" w:rsidTr="00C51C0E">
        <w:sdt>
          <w:sdtPr>
            <w:rPr>
              <w:rFonts w:ascii="Georgia" w:hAnsi="Georgia"/>
              <w:sz w:val="20"/>
              <w:szCs w:val="20"/>
            </w:rPr>
            <w:id w:val="-1654211781"/>
            <w:placeholder>
              <w:docPart w:val="55D2EDE3B26D4FAEA8B73438D1D77554"/>
            </w:placeholder>
            <w:showingPlcHdr/>
            <w:text/>
          </w:sdtPr>
          <w:sdtEndPr/>
          <w:sdtContent>
            <w:tc>
              <w:tcPr>
                <w:tcW w:w="4650" w:type="dxa"/>
              </w:tcPr>
              <w:p w14:paraId="028B4902"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014044171"/>
            <w:placeholder>
              <w:docPart w:val="55D2EDE3B26D4FAEA8B73438D1D77554"/>
            </w:placeholder>
            <w:showingPlcHdr/>
            <w:text/>
          </w:sdtPr>
          <w:sdtEndPr/>
          <w:sdtContent>
            <w:tc>
              <w:tcPr>
                <w:tcW w:w="989" w:type="dxa"/>
              </w:tcPr>
              <w:p w14:paraId="7F64F76A"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93143915"/>
            <w:placeholder>
              <w:docPart w:val="55D2EDE3B26D4FAEA8B73438D1D77554"/>
            </w:placeholder>
            <w:showingPlcHdr/>
            <w:text/>
          </w:sdtPr>
          <w:sdtEndPr/>
          <w:sdtContent>
            <w:tc>
              <w:tcPr>
                <w:tcW w:w="3757" w:type="dxa"/>
              </w:tcPr>
              <w:p w14:paraId="4D16E59E"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tr>
      <w:tr w:rsidR="004B3D97" w:rsidRPr="00E549DE" w14:paraId="335D6599" w14:textId="77777777" w:rsidTr="00C51C0E">
        <w:sdt>
          <w:sdtPr>
            <w:rPr>
              <w:rFonts w:ascii="Georgia" w:hAnsi="Georgia"/>
              <w:sz w:val="20"/>
              <w:szCs w:val="20"/>
            </w:rPr>
            <w:id w:val="-2010286294"/>
            <w:placeholder>
              <w:docPart w:val="601FADB2D9304CBFB32DA0565C9C9155"/>
            </w:placeholder>
            <w:showingPlcHdr/>
            <w:text/>
          </w:sdtPr>
          <w:sdtEndPr/>
          <w:sdtContent>
            <w:tc>
              <w:tcPr>
                <w:tcW w:w="4650" w:type="dxa"/>
              </w:tcPr>
              <w:p w14:paraId="3C60D1DD"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763458072"/>
            <w:placeholder>
              <w:docPart w:val="601FADB2D9304CBFB32DA0565C9C9155"/>
            </w:placeholder>
            <w:showingPlcHdr/>
            <w:text/>
          </w:sdtPr>
          <w:sdtEndPr/>
          <w:sdtContent>
            <w:tc>
              <w:tcPr>
                <w:tcW w:w="989" w:type="dxa"/>
              </w:tcPr>
              <w:p w14:paraId="0295A0EA"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509015188"/>
            <w:placeholder>
              <w:docPart w:val="601FADB2D9304CBFB32DA0565C9C9155"/>
            </w:placeholder>
            <w:showingPlcHdr/>
            <w:text/>
          </w:sdtPr>
          <w:sdtEndPr/>
          <w:sdtContent>
            <w:tc>
              <w:tcPr>
                <w:tcW w:w="3757" w:type="dxa"/>
              </w:tcPr>
              <w:p w14:paraId="4D68BDB2"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tr>
      <w:tr w:rsidR="004B3D97" w:rsidRPr="00E549DE" w14:paraId="4B36FF27" w14:textId="77777777" w:rsidTr="00C51C0E">
        <w:sdt>
          <w:sdtPr>
            <w:rPr>
              <w:rFonts w:ascii="Georgia" w:hAnsi="Georgia"/>
              <w:sz w:val="20"/>
              <w:szCs w:val="20"/>
            </w:rPr>
            <w:id w:val="-1431582201"/>
            <w:placeholder>
              <w:docPart w:val="58B16F6EAFD74023A1BE09E85831C7DB"/>
            </w:placeholder>
            <w:showingPlcHdr/>
            <w:text/>
          </w:sdtPr>
          <w:sdtEndPr/>
          <w:sdtContent>
            <w:tc>
              <w:tcPr>
                <w:tcW w:w="4650" w:type="dxa"/>
              </w:tcPr>
              <w:p w14:paraId="4685FD2C"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439603929"/>
            <w:placeholder>
              <w:docPart w:val="58B16F6EAFD74023A1BE09E85831C7DB"/>
            </w:placeholder>
            <w:showingPlcHdr/>
            <w:text/>
          </w:sdtPr>
          <w:sdtEndPr/>
          <w:sdtContent>
            <w:tc>
              <w:tcPr>
                <w:tcW w:w="989" w:type="dxa"/>
              </w:tcPr>
              <w:p w14:paraId="33A4DAFF"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071412918"/>
            <w:placeholder>
              <w:docPart w:val="58B16F6EAFD74023A1BE09E85831C7DB"/>
            </w:placeholder>
            <w:showingPlcHdr/>
            <w:text/>
          </w:sdtPr>
          <w:sdtEndPr/>
          <w:sdtContent>
            <w:tc>
              <w:tcPr>
                <w:tcW w:w="3757" w:type="dxa"/>
              </w:tcPr>
              <w:p w14:paraId="37FA4336"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tr>
      <w:tr w:rsidR="004B3D97" w:rsidRPr="00E549DE" w14:paraId="1EC4129F" w14:textId="77777777" w:rsidTr="00C51C0E">
        <w:sdt>
          <w:sdtPr>
            <w:rPr>
              <w:rFonts w:ascii="Georgia" w:hAnsi="Georgia"/>
              <w:sz w:val="20"/>
              <w:szCs w:val="20"/>
            </w:rPr>
            <w:id w:val="-399601905"/>
            <w:placeholder>
              <w:docPart w:val="32E3B46F2C334EAFA3C55DCC40F1C944"/>
            </w:placeholder>
            <w:showingPlcHdr/>
            <w:text/>
          </w:sdtPr>
          <w:sdtEndPr/>
          <w:sdtContent>
            <w:tc>
              <w:tcPr>
                <w:tcW w:w="4650" w:type="dxa"/>
              </w:tcPr>
              <w:p w14:paraId="073A9C42"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118629580"/>
            <w:placeholder>
              <w:docPart w:val="32E3B46F2C334EAFA3C55DCC40F1C944"/>
            </w:placeholder>
            <w:showingPlcHdr/>
            <w:text/>
          </w:sdtPr>
          <w:sdtEndPr/>
          <w:sdtContent>
            <w:tc>
              <w:tcPr>
                <w:tcW w:w="989" w:type="dxa"/>
              </w:tcPr>
              <w:p w14:paraId="5160CFB4" w14:textId="77777777" w:rsidR="004B3D97" w:rsidRPr="00E549DE" w:rsidRDefault="004B3D97" w:rsidP="00C51C0E">
                <w:pPr>
                  <w:rPr>
                    <w:rFonts w:ascii="Georgia" w:hAnsi="Georgia"/>
                    <w:sz w:val="20"/>
                    <w:szCs w:val="20"/>
                  </w:rPr>
                </w:pPr>
                <w:r w:rsidRPr="00E549DE">
                  <w:rPr>
                    <w:rStyle w:val="Platshllartext"/>
                    <w:sz w:val="20"/>
                    <w:szCs w:val="20"/>
                  </w:rPr>
                  <w:t xml:space="preserve">Click or tap here </w:t>
                </w:r>
                <w:r w:rsidRPr="00E549DE">
                  <w:rPr>
                    <w:rStyle w:val="Platshllartext"/>
                    <w:sz w:val="20"/>
                    <w:szCs w:val="20"/>
                  </w:rPr>
                  <w:lastRenderedPageBreak/>
                  <w:t>to enter text.</w:t>
                </w:r>
              </w:p>
            </w:tc>
          </w:sdtContent>
        </w:sdt>
        <w:sdt>
          <w:sdtPr>
            <w:rPr>
              <w:rFonts w:ascii="Georgia" w:hAnsi="Georgia"/>
              <w:sz w:val="20"/>
              <w:szCs w:val="20"/>
            </w:rPr>
            <w:id w:val="-886721709"/>
            <w:placeholder>
              <w:docPart w:val="32E3B46F2C334EAFA3C55DCC40F1C944"/>
            </w:placeholder>
            <w:showingPlcHdr/>
            <w:text/>
          </w:sdtPr>
          <w:sdtEndPr/>
          <w:sdtContent>
            <w:tc>
              <w:tcPr>
                <w:tcW w:w="3757" w:type="dxa"/>
              </w:tcPr>
              <w:p w14:paraId="0159EB95"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tr>
      <w:tr w:rsidR="004B3D97" w:rsidRPr="00E549DE" w14:paraId="0D4BCD96" w14:textId="77777777" w:rsidTr="00C51C0E">
        <w:sdt>
          <w:sdtPr>
            <w:rPr>
              <w:rFonts w:ascii="Georgia" w:hAnsi="Georgia"/>
              <w:sz w:val="20"/>
              <w:szCs w:val="20"/>
            </w:rPr>
            <w:id w:val="-727685950"/>
            <w:placeholder>
              <w:docPart w:val="C9783C8266C9489B96D9BC664BB4EA85"/>
            </w:placeholder>
            <w:showingPlcHdr/>
            <w:text/>
          </w:sdtPr>
          <w:sdtEndPr/>
          <w:sdtContent>
            <w:tc>
              <w:tcPr>
                <w:tcW w:w="4650" w:type="dxa"/>
              </w:tcPr>
              <w:p w14:paraId="2921A7C0"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194761117"/>
            <w:placeholder>
              <w:docPart w:val="C9783C8266C9489B96D9BC664BB4EA85"/>
            </w:placeholder>
            <w:showingPlcHdr/>
            <w:text/>
          </w:sdtPr>
          <w:sdtEndPr/>
          <w:sdtContent>
            <w:tc>
              <w:tcPr>
                <w:tcW w:w="989" w:type="dxa"/>
              </w:tcPr>
              <w:p w14:paraId="2325E16C"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143996732"/>
            <w:placeholder>
              <w:docPart w:val="C9783C8266C9489B96D9BC664BB4EA85"/>
            </w:placeholder>
            <w:showingPlcHdr/>
            <w:text/>
          </w:sdtPr>
          <w:sdtEndPr/>
          <w:sdtContent>
            <w:tc>
              <w:tcPr>
                <w:tcW w:w="3757" w:type="dxa"/>
              </w:tcPr>
              <w:p w14:paraId="06A9A900" w14:textId="77777777" w:rsidR="004B3D97" w:rsidRPr="00E549DE" w:rsidRDefault="004B3D97" w:rsidP="00C51C0E">
                <w:pPr>
                  <w:rPr>
                    <w:rFonts w:ascii="Georgia" w:hAnsi="Georgia"/>
                    <w:sz w:val="20"/>
                    <w:szCs w:val="20"/>
                  </w:rPr>
                </w:pPr>
                <w:r w:rsidRPr="00E549DE">
                  <w:rPr>
                    <w:rStyle w:val="Platshllartext"/>
                    <w:sz w:val="20"/>
                    <w:szCs w:val="20"/>
                  </w:rPr>
                  <w:t>Click or tap here to enter text.</w:t>
                </w:r>
              </w:p>
            </w:tc>
          </w:sdtContent>
        </w:sdt>
      </w:tr>
      <w:tr w:rsidR="004B3D97" w:rsidRPr="00E549DE" w14:paraId="33DD4CDB" w14:textId="77777777" w:rsidTr="00C51C0E">
        <w:tc>
          <w:tcPr>
            <w:tcW w:w="4650" w:type="dxa"/>
          </w:tcPr>
          <w:p w14:paraId="16E481AC" w14:textId="77777777" w:rsidR="004B3D97" w:rsidRPr="00E549DE" w:rsidRDefault="004B3D97" w:rsidP="00C51C0E">
            <w:pPr>
              <w:jc w:val="right"/>
              <w:rPr>
                <w:rFonts w:ascii="Georgia" w:hAnsi="Georgia"/>
                <w:sz w:val="20"/>
                <w:szCs w:val="20"/>
              </w:rPr>
            </w:pPr>
            <w:r w:rsidRPr="00E549DE">
              <w:rPr>
                <w:rFonts w:ascii="Georgia" w:hAnsi="Georgia"/>
                <w:sz w:val="20"/>
                <w:szCs w:val="20"/>
              </w:rPr>
              <w:t>Total:</w:t>
            </w:r>
          </w:p>
        </w:tc>
        <w:tc>
          <w:tcPr>
            <w:tcW w:w="989" w:type="dxa"/>
          </w:tcPr>
          <w:p w14:paraId="53128261" w14:textId="77777777" w:rsidR="004B3D97" w:rsidRPr="00E549DE" w:rsidRDefault="004B3D97" w:rsidP="00C51C0E">
            <w:pPr>
              <w:rPr>
                <w:rFonts w:ascii="Georgia" w:hAnsi="Georgia"/>
                <w:sz w:val="20"/>
                <w:szCs w:val="20"/>
              </w:rPr>
            </w:pPr>
          </w:p>
        </w:tc>
        <w:tc>
          <w:tcPr>
            <w:tcW w:w="3757" w:type="dxa"/>
          </w:tcPr>
          <w:p w14:paraId="62486C05" w14:textId="77777777" w:rsidR="004B3D97" w:rsidRPr="00E549DE" w:rsidRDefault="004B3D97" w:rsidP="00C51C0E">
            <w:pPr>
              <w:rPr>
                <w:rFonts w:ascii="Georgia" w:hAnsi="Georgia"/>
                <w:sz w:val="20"/>
                <w:szCs w:val="20"/>
              </w:rPr>
            </w:pPr>
          </w:p>
        </w:tc>
      </w:tr>
    </w:tbl>
    <w:p w14:paraId="4101652C" w14:textId="77777777" w:rsidR="004B3D97" w:rsidRPr="00E549DE" w:rsidRDefault="004B3D97" w:rsidP="004F4FC5">
      <w:pPr>
        <w:pStyle w:val="Oformateradtext"/>
        <w:rPr>
          <w:rFonts w:ascii="Georgia" w:hAnsi="Georgia"/>
          <w:sz w:val="20"/>
          <w:szCs w:val="20"/>
          <w:lang w:val="en-US"/>
        </w:rPr>
      </w:pPr>
    </w:p>
    <w:p w14:paraId="0C64829E" w14:textId="77777777" w:rsidR="00D640C1" w:rsidRPr="00E549DE" w:rsidRDefault="00D640C1" w:rsidP="00D640C1">
      <w:pPr>
        <w:rPr>
          <w:rFonts w:ascii="Georgia" w:hAnsi="Georgia"/>
          <w:b/>
          <w:szCs w:val="20"/>
        </w:rPr>
      </w:pPr>
      <w:r w:rsidRPr="00E549DE">
        <w:rPr>
          <w:rFonts w:ascii="Georgia" w:hAnsi="Georgia"/>
          <w:b/>
          <w:szCs w:val="20"/>
        </w:rPr>
        <w:t>Alternative 4</w:t>
      </w:r>
    </w:p>
    <w:p w14:paraId="103EE109" w14:textId="77777777" w:rsidR="00D640C1" w:rsidRPr="00E549DE" w:rsidRDefault="00D640C1" w:rsidP="00D640C1">
      <w:pPr>
        <w:rPr>
          <w:rFonts w:ascii="Georgia" w:hAnsi="Georgia"/>
          <w:sz w:val="20"/>
          <w:szCs w:val="20"/>
        </w:rPr>
      </w:pPr>
      <w:r w:rsidRPr="00E549DE">
        <w:rPr>
          <w:rFonts w:ascii="Georgia" w:hAnsi="Georgia"/>
          <w:sz w:val="20"/>
          <w:szCs w:val="20"/>
        </w:rPr>
        <w:t xml:space="preserve">University: </w:t>
      </w:r>
      <w:sdt>
        <w:sdtPr>
          <w:rPr>
            <w:rFonts w:ascii="Georgia" w:hAnsi="Georgia"/>
            <w:sz w:val="20"/>
            <w:szCs w:val="20"/>
          </w:rPr>
          <w:id w:val="-1641032128"/>
          <w:placeholder>
            <w:docPart w:val="B8FA747666CE4BC6B7A2D93911F277E0"/>
          </w:placeholder>
          <w:showingPlcHdr/>
          <w:text/>
        </w:sdtPr>
        <w:sdtEndPr/>
        <w:sdtContent>
          <w:r w:rsidRPr="00E549DE">
            <w:rPr>
              <w:rStyle w:val="Platshllartext"/>
              <w:sz w:val="20"/>
              <w:szCs w:val="20"/>
            </w:rPr>
            <w:t>Click or tap here to enter text.</w:t>
          </w:r>
        </w:sdtContent>
      </w:sdt>
    </w:p>
    <w:p w14:paraId="7AD3A006" w14:textId="77777777" w:rsidR="00D640C1" w:rsidRPr="00E549DE" w:rsidRDefault="00D640C1" w:rsidP="00D640C1">
      <w:pPr>
        <w:pStyle w:val="Oformateradtext"/>
        <w:rPr>
          <w:rFonts w:ascii="Georgia" w:hAnsi="Georgia"/>
          <w:sz w:val="20"/>
          <w:szCs w:val="20"/>
          <w:lang w:val="en-US"/>
        </w:rPr>
      </w:pPr>
      <w:r w:rsidRPr="00E549DE">
        <w:rPr>
          <w:rFonts w:ascii="Georgia" w:hAnsi="Georgia"/>
          <w:sz w:val="20"/>
          <w:szCs w:val="20"/>
          <w:lang w:val="en-US"/>
        </w:rPr>
        <w:t xml:space="preserve">Does the university offer a </w:t>
      </w:r>
      <w:proofErr w:type="spellStart"/>
      <w:r w:rsidRPr="00E549DE">
        <w:rPr>
          <w:rFonts w:ascii="Georgia" w:hAnsi="Georgia"/>
          <w:sz w:val="20"/>
          <w:szCs w:val="20"/>
          <w:lang w:val="en-US"/>
        </w:rPr>
        <w:t>programme</w:t>
      </w:r>
      <w:proofErr w:type="spellEnd"/>
      <w:r w:rsidRPr="00E549DE">
        <w:rPr>
          <w:rFonts w:ascii="Georgia" w:hAnsi="Georgia"/>
          <w:sz w:val="20"/>
          <w:szCs w:val="20"/>
          <w:lang w:val="en-US"/>
        </w:rPr>
        <w:t xml:space="preserve"> similar to your KTH-</w:t>
      </w:r>
      <w:proofErr w:type="spellStart"/>
      <w:r w:rsidRPr="00E549DE">
        <w:rPr>
          <w:rFonts w:ascii="Georgia" w:hAnsi="Georgia"/>
          <w:sz w:val="20"/>
          <w:szCs w:val="20"/>
          <w:lang w:val="en-US"/>
        </w:rPr>
        <w:t>programme</w:t>
      </w:r>
      <w:proofErr w:type="spellEnd"/>
      <w:r w:rsidRPr="00E549DE">
        <w:rPr>
          <w:rFonts w:ascii="Georgia" w:hAnsi="Georgia"/>
          <w:sz w:val="20"/>
          <w:szCs w:val="20"/>
          <w:lang w:val="en-US"/>
        </w:rPr>
        <w:t>?</w:t>
      </w:r>
    </w:p>
    <w:p w14:paraId="6717D724" w14:textId="77777777" w:rsidR="00D640C1" w:rsidRPr="00E549DE" w:rsidRDefault="00D640C1" w:rsidP="00D640C1">
      <w:pPr>
        <w:pStyle w:val="Oformateradtext"/>
        <w:rPr>
          <w:rFonts w:ascii="Georgia" w:hAnsi="Georgia"/>
          <w:sz w:val="20"/>
          <w:szCs w:val="20"/>
          <w:lang w:val="en-US"/>
        </w:rPr>
      </w:pPr>
      <w:r w:rsidRPr="00E549DE">
        <w:rPr>
          <w:rFonts w:ascii="Georgia" w:hAnsi="Georgia"/>
          <w:sz w:val="20"/>
          <w:szCs w:val="20"/>
          <w:lang w:val="en-US"/>
        </w:rPr>
        <w:t xml:space="preserve">YES   </w:t>
      </w:r>
      <w:r w:rsidRPr="00E549DE">
        <w:rPr>
          <w:rFonts w:ascii="Segoe UI Symbol" w:hAnsi="Segoe UI Symbol" w:cs="Segoe UI Symbol"/>
          <w:sz w:val="20"/>
          <w:szCs w:val="20"/>
          <w:lang w:val="en-US"/>
        </w:rPr>
        <w:t>☐</w:t>
      </w:r>
    </w:p>
    <w:p w14:paraId="421EC65C" w14:textId="77777777" w:rsidR="00D640C1" w:rsidRPr="00E549DE" w:rsidRDefault="00D640C1" w:rsidP="00D640C1">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but I could find elective and/or relevant courses</w:t>
      </w:r>
    </w:p>
    <w:p w14:paraId="1A8B402B" w14:textId="77777777" w:rsidR="00D640C1" w:rsidRPr="00E549DE" w:rsidRDefault="00D640C1" w:rsidP="00D640C1">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and I could not find any relevant courses either</w:t>
      </w:r>
    </w:p>
    <w:p w14:paraId="4B99056E" w14:textId="77777777" w:rsidR="00D640C1" w:rsidRPr="00E549DE" w:rsidRDefault="00D640C1" w:rsidP="00D640C1">
      <w:pPr>
        <w:pStyle w:val="Oformateradtext"/>
        <w:rPr>
          <w:rFonts w:ascii="Georgia" w:hAnsi="Georgia"/>
          <w:sz w:val="20"/>
          <w:szCs w:val="20"/>
          <w:lang w:val="en-US"/>
        </w:rPr>
      </w:pPr>
    </w:p>
    <w:tbl>
      <w:tblPr>
        <w:tblStyle w:val="Tabellrutnt"/>
        <w:tblW w:w="0" w:type="auto"/>
        <w:tblLook w:val="04A0" w:firstRow="1" w:lastRow="0" w:firstColumn="1" w:lastColumn="0" w:noHBand="0" w:noVBand="1"/>
      </w:tblPr>
      <w:tblGrid>
        <w:gridCol w:w="4650"/>
        <w:gridCol w:w="989"/>
        <w:gridCol w:w="3757"/>
      </w:tblGrid>
      <w:tr w:rsidR="00D640C1" w:rsidRPr="00E549DE" w14:paraId="343E795B" w14:textId="77777777" w:rsidTr="00080804">
        <w:tc>
          <w:tcPr>
            <w:tcW w:w="4650" w:type="dxa"/>
          </w:tcPr>
          <w:p w14:paraId="10A097C2" w14:textId="77777777" w:rsidR="00D640C1" w:rsidRPr="00E549DE" w:rsidRDefault="00D640C1" w:rsidP="00080804">
            <w:pPr>
              <w:rPr>
                <w:rFonts w:ascii="Georgia" w:hAnsi="Georgia"/>
                <w:sz w:val="20"/>
                <w:szCs w:val="20"/>
              </w:rPr>
            </w:pPr>
            <w:r w:rsidRPr="00E549DE">
              <w:rPr>
                <w:rFonts w:ascii="Georgia" w:hAnsi="Georgia"/>
                <w:sz w:val="20"/>
                <w:szCs w:val="20"/>
              </w:rPr>
              <w:t>Course title</w:t>
            </w:r>
          </w:p>
        </w:tc>
        <w:tc>
          <w:tcPr>
            <w:tcW w:w="989" w:type="dxa"/>
          </w:tcPr>
          <w:p w14:paraId="255FFA36" w14:textId="77777777" w:rsidR="00D640C1" w:rsidRPr="00E549DE" w:rsidRDefault="00D640C1" w:rsidP="00080804">
            <w:pPr>
              <w:rPr>
                <w:rFonts w:ascii="Georgia" w:hAnsi="Georgia"/>
                <w:sz w:val="20"/>
                <w:szCs w:val="20"/>
              </w:rPr>
            </w:pPr>
            <w:r w:rsidRPr="00E549DE">
              <w:rPr>
                <w:rFonts w:ascii="Georgia" w:hAnsi="Georgia"/>
                <w:sz w:val="20"/>
                <w:szCs w:val="20"/>
              </w:rPr>
              <w:t>Credits (local)</w:t>
            </w:r>
          </w:p>
        </w:tc>
        <w:tc>
          <w:tcPr>
            <w:tcW w:w="3757" w:type="dxa"/>
          </w:tcPr>
          <w:p w14:paraId="50FC9C5F" w14:textId="77777777" w:rsidR="00D640C1" w:rsidRPr="00E549DE" w:rsidRDefault="00D640C1" w:rsidP="00080804">
            <w:pPr>
              <w:rPr>
                <w:rFonts w:ascii="Georgia" w:hAnsi="Georgia"/>
                <w:sz w:val="20"/>
                <w:szCs w:val="20"/>
              </w:rPr>
            </w:pPr>
            <w:r w:rsidRPr="00E549DE">
              <w:rPr>
                <w:rFonts w:ascii="Georgia" w:hAnsi="Georgia"/>
                <w:sz w:val="20"/>
                <w:szCs w:val="20"/>
              </w:rPr>
              <w:t>Relevance to your KTH-</w:t>
            </w:r>
            <w:proofErr w:type="spellStart"/>
            <w:r w:rsidRPr="00E549DE">
              <w:rPr>
                <w:rFonts w:ascii="Georgia" w:hAnsi="Georgia"/>
                <w:sz w:val="20"/>
                <w:szCs w:val="20"/>
              </w:rPr>
              <w:t>programme</w:t>
            </w:r>
            <w:proofErr w:type="spellEnd"/>
          </w:p>
        </w:tc>
      </w:tr>
      <w:tr w:rsidR="00D640C1" w:rsidRPr="00E549DE" w14:paraId="0366DAA2" w14:textId="77777777" w:rsidTr="00080804">
        <w:sdt>
          <w:sdtPr>
            <w:rPr>
              <w:rFonts w:ascii="Georgia" w:hAnsi="Georgia"/>
              <w:sz w:val="20"/>
              <w:szCs w:val="20"/>
            </w:rPr>
            <w:id w:val="-924263576"/>
            <w:placeholder>
              <w:docPart w:val="79140A19D8624552849F776EF36508E8"/>
            </w:placeholder>
            <w:showingPlcHdr/>
            <w:text/>
          </w:sdtPr>
          <w:sdtEndPr/>
          <w:sdtContent>
            <w:tc>
              <w:tcPr>
                <w:tcW w:w="4650" w:type="dxa"/>
              </w:tcPr>
              <w:p w14:paraId="2E0F7BA6"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690907460"/>
            <w:placeholder>
              <w:docPart w:val="79140A19D8624552849F776EF36508E8"/>
            </w:placeholder>
            <w:showingPlcHdr/>
            <w:text/>
          </w:sdtPr>
          <w:sdtEndPr/>
          <w:sdtContent>
            <w:tc>
              <w:tcPr>
                <w:tcW w:w="989" w:type="dxa"/>
              </w:tcPr>
              <w:p w14:paraId="567D29D7"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128159435"/>
            <w:placeholder>
              <w:docPart w:val="79140A19D8624552849F776EF36508E8"/>
            </w:placeholder>
            <w:showingPlcHdr/>
            <w:text/>
          </w:sdtPr>
          <w:sdtEndPr/>
          <w:sdtContent>
            <w:tc>
              <w:tcPr>
                <w:tcW w:w="3757" w:type="dxa"/>
              </w:tcPr>
              <w:p w14:paraId="78595CC5"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453BF8CF" w14:textId="77777777" w:rsidTr="00080804">
        <w:sdt>
          <w:sdtPr>
            <w:rPr>
              <w:rFonts w:ascii="Georgia" w:hAnsi="Georgia"/>
              <w:sz w:val="20"/>
              <w:szCs w:val="20"/>
            </w:rPr>
            <w:id w:val="-219834555"/>
            <w:placeholder>
              <w:docPart w:val="BF751F977E3E4D08B0A06B974ECD4498"/>
            </w:placeholder>
            <w:showingPlcHdr/>
            <w:text/>
          </w:sdtPr>
          <w:sdtEndPr/>
          <w:sdtContent>
            <w:tc>
              <w:tcPr>
                <w:tcW w:w="4650" w:type="dxa"/>
              </w:tcPr>
              <w:p w14:paraId="4B770B3D"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080044442"/>
            <w:placeholder>
              <w:docPart w:val="BF751F977E3E4D08B0A06B974ECD4498"/>
            </w:placeholder>
            <w:showingPlcHdr/>
            <w:text/>
          </w:sdtPr>
          <w:sdtEndPr/>
          <w:sdtContent>
            <w:tc>
              <w:tcPr>
                <w:tcW w:w="989" w:type="dxa"/>
              </w:tcPr>
              <w:p w14:paraId="4B145559"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825102886"/>
            <w:placeholder>
              <w:docPart w:val="BF751F977E3E4D08B0A06B974ECD4498"/>
            </w:placeholder>
            <w:showingPlcHdr/>
            <w:text/>
          </w:sdtPr>
          <w:sdtEndPr/>
          <w:sdtContent>
            <w:tc>
              <w:tcPr>
                <w:tcW w:w="3757" w:type="dxa"/>
              </w:tcPr>
              <w:p w14:paraId="586A6C4A"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2453782D" w14:textId="77777777" w:rsidTr="00080804">
        <w:sdt>
          <w:sdtPr>
            <w:rPr>
              <w:rFonts w:ascii="Georgia" w:hAnsi="Georgia"/>
              <w:sz w:val="20"/>
              <w:szCs w:val="20"/>
            </w:rPr>
            <w:id w:val="-1876691495"/>
            <w:placeholder>
              <w:docPart w:val="C61BC88D6C2E4BF0973867BE54D040C1"/>
            </w:placeholder>
            <w:showingPlcHdr/>
            <w:text/>
          </w:sdtPr>
          <w:sdtEndPr/>
          <w:sdtContent>
            <w:tc>
              <w:tcPr>
                <w:tcW w:w="4650" w:type="dxa"/>
              </w:tcPr>
              <w:p w14:paraId="42D7514D"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49677213"/>
            <w:placeholder>
              <w:docPart w:val="C61BC88D6C2E4BF0973867BE54D040C1"/>
            </w:placeholder>
            <w:showingPlcHdr/>
            <w:text/>
          </w:sdtPr>
          <w:sdtEndPr/>
          <w:sdtContent>
            <w:tc>
              <w:tcPr>
                <w:tcW w:w="989" w:type="dxa"/>
              </w:tcPr>
              <w:p w14:paraId="63B24F6B"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300620722"/>
            <w:placeholder>
              <w:docPart w:val="C61BC88D6C2E4BF0973867BE54D040C1"/>
            </w:placeholder>
            <w:showingPlcHdr/>
            <w:text/>
          </w:sdtPr>
          <w:sdtEndPr/>
          <w:sdtContent>
            <w:tc>
              <w:tcPr>
                <w:tcW w:w="3757" w:type="dxa"/>
              </w:tcPr>
              <w:p w14:paraId="00C1A2A2"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6210F469" w14:textId="77777777" w:rsidTr="00080804">
        <w:sdt>
          <w:sdtPr>
            <w:rPr>
              <w:rFonts w:ascii="Georgia" w:hAnsi="Georgia"/>
              <w:sz w:val="20"/>
              <w:szCs w:val="20"/>
            </w:rPr>
            <w:id w:val="-44290110"/>
            <w:placeholder>
              <w:docPart w:val="889D591BA5DA413FBCA63A4677C27EFD"/>
            </w:placeholder>
            <w:showingPlcHdr/>
            <w:text/>
          </w:sdtPr>
          <w:sdtEndPr/>
          <w:sdtContent>
            <w:tc>
              <w:tcPr>
                <w:tcW w:w="4650" w:type="dxa"/>
              </w:tcPr>
              <w:p w14:paraId="374E36A3"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709987945"/>
            <w:placeholder>
              <w:docPart w:val="889D591BA5DA413FBCA63A4677C27EFD"/>
            </w:placeholder>
            <w:showingPlcHdr/>
            <w:text/>
          </w:sdtPr>
          <w:sdtEndPr/>
          <w:sdtContent>
            <w:tc>
              <w:tcPr>
                <w:tcW w:w="989" w:type="dxa"/>
              </w:tcPr>
              <w:p w14:paraId="3892ACBE"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20267850"/>
            <w:placeholder>
              <w:docPart w:val="889D591BA5DA413FBCA63A4677C27EFD"/>
            </w:placeholder>
            <w:showingPlcHdr/>
            <w:text/>
          </w:sdtPr>
          <w:sdtEndPr/>
          <w:sdtContent>
            <w:tc>
              <w:tcPr>
                <w:tcW w:w="3757" w:type="dxa"/>
              </w:tcPr>
              <w:p w14:paraId="03213397"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4BF28132" w14:textId="77777777" w:rsidTr="00080804">
        <w:sdt>
          <w:sdtPr>
            <w:rPr>
              <w:rFonts w:ascii="Georgia" w:hAnsi="Georgia"/>
              <w:sz w:val="20"/>
              <w:szCs w:val="20"/>
            </w:rPr>
            <w:id w:val="1120183126"/>
            <w:placeholder>
              <w:docPart w:val="01F9DC83C4F34E789EAE9F06B73B6061"/>
            </w:placeholder>
            <w:showingPlcHdr/>
            <w:text/>
          </w:sdtPr>
          <w:sdtEndPr/>
          <w:sdtContent>
            <w:tc>
              <w:tcPr>
                <w:tcW w:w="4650" w:type="dxa"/>
              </w:tcPr>
              <w:p w14:paraId="4BFFB68D"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2076579028"/>
            <w:placeholder>
              <w:docPart w:val="01F9DC83C4F34E789EAE9F06B73B6061"/>
            </w:placeholder>
            <w:showingPlcHdr/>
            <w:text/>
          </w:sdtPr>
          <w:sdtEndPr/>
          <w:sdtContent>
            <w:tc>
              <w:tcPr>
                <w:tcW w:w="989" w:type="dxa"/>
              </w:tcPr>
              <w:p w14:paraId="7E0F50D0"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777129465"/>
            <w:placeholder>
              <w:docPart w:val="01F9DC83C4F34E789EAE9F06B73B6061"/>
            </w:placeholder>
            <w:showingPlcHdr/>
            <w:text/>
          </w:sdtPr>
          <w:sdtEndPr/>
          <w:sdtContent>
            <w:tc>
              <w:tcPr>
                <w:tcW w:w="3757" w:type="dxa"/>
              </w:tcPr>
              <w:p w14:paraId="546EB08D"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37C522C5" w14:textId="77777777" w:rsidTr="00080804">
        <w:sdt>
          <w:sdtPr>
            <w:rPr>
              <w:rFonts w:ascii="Georgia" w:hAnsi="Georgia"/>
              <w:sz w:val="20"/>
              <w:szCs w:val="20"/>
            </w:rPr>
            <w:id w:val="-667480834"/>
            <w:placeholder>
              <w:docPart w:val="14137735D20A4361B04B9FADADB743CF"/>
            </w:placeholder>
            <w:showingPlcHdr/>
            <w:text/>
          </w:sdtPr>
          <w:sdtEndPr/>
          <w:sdtContent>
            <w:tc>
              <w:tcPr>
                <w:tcW w:w="4650" w:type="dxa"/>
              </w:tcPr>
              <w:p w14:paraId="49BFEFEE"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011062785"/>
            <w:placeholder>
              <w:docPart w:val="14137735D20A4361B04B9FADADB743CF"/>
            </w:placeholder>
            <w:showingPlcHdr/>
            <w:text/>
          </w:sdtPr>
          <w:sdtEndPr/>
          <w:sdtContent>
            <w:tc>
              <w:tcPr>
                <w:tcW w:w="989" w:type="dxa"/>
              </w:tcPr>
              <w:p w14:paraId="79B89094"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51276576"/>
            <w:placeholder>
              <w:docPart w:val="14137735D20A4361B04B9FADADB743CF"/>
            </w:placeholder>
            <w:showingPlcHdr/>
            <w:text/>
          </w:sdtPr>
          <w:sdtEndPr/>
          <w:sdtContent>
            <w:tc>
              <w:tcPr>
                <w:tcW w:w="3757" w:type="dxa"/>
              </w:tcPr>
              <w:p w14:paraId="3BB8C5A9"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4099B280" w14:textId="77777777" w:rsidTr="00080804">
        <w:tc>
          <w:tcPr>
            <w:tcW w:w="4650" w:type="dxa"/>
          </w:tcPr>
          <w:p w14:paraId="17645CFB" w14:textId="77777777" w:rsidR="00D640C1" w:rsidRPr="00E549DE" w:rsidRDefault="00D640C1" w:rsidP="00080804">
            <w:pPr>
              <w:jc w:val="right"/>
              <w:rPr>
                <w:rFonts w:ascii="Georgia" w:hAnsi="Georgia"/>
                <w:sz w:val="20"/>
                <w:szCs w:val="20"/>
              </w:rPr>
            </w:pPr>
            <w:r w:rsidRPr="00E549DE">
              <w:rPr>
                <w:rFonts w:ascii="Georgia" w:hAnsi="Georgia"/>
                <w:sz w:val="20"/>
                <w:szCs w:val="20"/>
              </w:rPr>
              <w:t>Total:</w:t>
            </w:r>
          </w:p>
        </w:tc>
        <w:tc>
          <w:tcPr>
            <w:tcW w:w="989" w:type="dxa"/>
          </w:tcPr>
          <w:p w14:paraId="1299C43A" w14:textId="77777777" w:rsidR="00D640C1" w:rsidRPr="00E549DE" w:rsidRDefault="00D640C1" w:rsidP="00080804">
            <w:pPr>
              <w:rPr>
                <w:rFonts w:ascii="Georgia" w:hAnsi="Georgia"/>
                <w:sz w:val="20"/>
                <w:szCs w:val="20"/>
              </w:rPr>
            </w:pPr>
          </w:p>
        </w:tc>
        <w:tc>
          <w:tcPr>
            <w:tcW w:w="3757" w:type="dxa"/>
          </w:tcPr>
          <w:p w14:paraId="4DDBEF00" w14:textId="77777777" w:rsidR="00D640C1" w:rsidRPr="00E549DE" w:rsidRDefault="00D640C1" w:rsidP="00080804">
            <w:pPr>
              <w:rPr>
                <w:rFonts w:ascii="Georgia" w:hAnsi="Georgia"/>
                <w:sz w:val="20"/>
                <w:szCs w:val="20"/>
              </w:rPr>
            </w:pPr>
          </w:p>
        </w:tc>
      </w:tr>
    </w:tbl>
    <w:p w14:paraId="3461D779" w14:textId="77777777" w:rsidR="0094456A" w:rsidRDefault="0094456A" w:rsidP="00D640C1">
      <w:pPr>
        <w:rPr>
          <w:rFonts w:ascii="Georgia" w:hAnsi="Georgia"/>
          <w:b/>
          <w:sz w:val="20"/>
          <w:szCs w:val="20"/>
        </w:rPr>
      </w:pPr>
    </w:p>
    <w:p w14:paraId="3CF2D8B6" w14:textId="77777777" w:rsidR="00E549DE" w:rsidRDefault="00E549DE" w:rsidP="00D640C1">
      <w:pPr>
        <w:rPr>
          <w:rFonts w:ascii="Georgia" w:hAnsi="Georgia"/>
          <w:b/>
          <w:sz w:val="20"/>
          <w:szCs w:val="20"/>
        </w:rPr>
      </w:pPr>
    </w:p>
    <w:p w14:paraId="0FB78278" w14:textId="77777777" w:rsidR="00E549DE" w:rsidRDefault="00E549DE" w:rsidP="00D640C1">
      <w:pPr>
        <w:rPr>
          <w:rFonts w:ascii="Georgia" w:hAnsi="Georgia"/>
          <w:b/>
          <w:sz w:val="20"/>
          <w:szCs w:val="20"/>
        </w:rPr>
      </w:pPr>
    </w:p>
    <w:p w14:paraId="1FC39945" w14:textId="77777777" w:rsidR="00E549DE" w:rsidRDefault="00E549DE" w:rsidP="00D640C1">
      <w:pPr>
        <w:rPr>
          <w:rFonts w:ascii="Georgia" w:hAnsi="Georgia"/>
          <w:b/>
          <w:sz w:val="20"/>
          <w:szCs w:val="20"/>
        </w:rPr>
      </w:pPr>
    </w:p>
    <w:p w14:paraId="0562CB0E" w14:textId="77777777" w:rsidR="00E549DE" w:rsidRDefault="00E549DE" w:rsidP="00D640C1">
      <w:pPr>
        <w:rPr>
          <w:rFonts w:ascii="Georgia" w:hAnsi="Georgia"/>
          <w:b/>
          <w:sz w:val="20"/>
          <w:szCs w:val="20"/>
        </w:rPr>
      </w:pPr>
    </w:p>
    <w:p w14:paraId="34CE0A41" w14:textId="77777777" w:rsidR="00E549DE" w:rsidRDefault="00E549DE" w:rsidP="00D640C1">
      <w:pPr>
        <w:rPr>
          <w:rFonts w:ascii="Georgia" w:hAnsi="Georgia"/>
          <w:b/>
          <w:sz w:val="20"/>
          <w:szCs w:val="20"/>
        </w:rPr>
      </w:pPr>
    </w:p>
    <w:p w14:paraId="62EBF3C5" w14:textId="77777777" w:rsidR="00E549DE" w:rsidRDefault="00E549DE" w:rsidP="00D640C1">
      <w:pPr>
        <w:rPr>
          <w:rFonts w:ascii="Georgia" w:hAnsi="Georgia"/>
          <w:b/>
          <w:sz w:val="20"/>
          <w:szCs w:val="20"/>
        </w:rPr>
      </w:pPr>
    </w:p>
    <w:p w14:paraId="6D98A12B" w14:textId="77777777" w:rsidR="00E549DE" w:rsidRDefault="00E549DE" w:rsidP="00D640C1">
      <w:pPr>
        <w:rPr>
          <w:rFonts w:ascii="Georgia" w:hAnsi="Georgia"/>
          <w:b/>
          <w:sz w:val="20"/>
          <w:szCs w:val="20"/>
        </w:rPr>
      </w:pPr>
    </w:p>
    <w:p w14:paraId="2946DB82" w14:textId="77777777" w:rsidR="00E549DE" w:rsidRPr="00E549DE" w:rsidRDefault="00E549DE" w:rsidP="00D640C1">
      <w:pPr>
        <w:rPr>
          <w:rFonts w:ascii="Georgia" w:hAnsi="Georgia"/>
          <w:b/>
          <w:sz w:val="20"/>
          <w:szCs w:val="20"/>
        </w:rPr>
      </w:pPr>
    </w:p>
    <w:p w14:paraId="34F566B6" w14:textId="77777777" w:rsidR="00D640C1" w:rsidRPr="00E549DE" w:rsidRDefault="00D640C1" w:rsidP="00D640C1">
      <w:pPr>
        <w:rPr>
          <w:rFonts w:ascii="Georgia" w:hAnsi="Georgia"/>
          <w:b/>
          <w:szCs w:val="20"/>
        </w:rPr>
      </w:pPr>
      <w:r w:rsidRPr="00E549DE">
        <w:rPr>
          <w:rFonts w:ascii="Georgia" w:hAnsi="Georgia"/>
          <w:b/>
          <w:szCs w:val="20"/>
        </w:rPr>
        <w:t>Alternative 5</w:t>
      </w:r>
    </w:p>
    <w:p w14:paraId="6E04E879" w14:textId="77777777" w:rsidR="00D640C1" w:rsidRPr="00E549DE" w:rsidRDefault="00D640C1" w:rsidP="00D640C1">
      <w:pPr>
        <w:rPr>
          <w:rFonts w:ascii="Georgia" w:hAnsi="Georgia"/>
          <w:sz w:val="20"/>
          <w:szCs w:val="20"/>
        </w:rPr>
      </w:pPr>
      <w:r w:rsidRPr="00E549DE">
        <w:rPr>
          <w:rFonts w:ascii="Georgia" w:hAnsi="Georgia"/>
          <w:sz w:val="20"/>
          <w:szCs w:val="20"/>
        </w:rPr>
        <w:t xml:space="preserve">University: </w:t>
      </w:r>
      <w:sdt>
        <w:sdtPr>
          <w:rPr>
            <w:rFonts w:ascii="Georgia" w:hAnsi="Georgia"/>
            <w:sz w:val="20"/>
            <w:szCs w:val="20"/>
          </w:rPr>
          <w:id w:val="-1329600257"/>
          <w:placeholder>
            <w:docPart w:val="C3F9CA61743A489B8BA6A9FD991D8A33"/>
          </w:placeholder>
          <w:showingPlcHdr/>
          <w:text/>
        </w:sdtPr>
        <w:sdtEndPr/>
        <w:sdtContent>
          <w:r w:rsidRPr="00E549DE">
            <w:rPr>
              <w:rStyle w:val="Platshllartext"/>
              <w:sz w:val="20"/>
              <w:szCs w:val="20"/>
            </w:rPr>
            <w:t>Click or tap here to enter text.</w:t>
          </w:r>
        </w:sdtContent>
      </w:sdt>
    </w:p>
    <w:p w14:paraId="3FDA50BD" w14:textId="77777777" w:rsidR="00D640C1" w:rsidRPr="00E549DE" w:rsidRDefault="00D640C1" w:rsidP="00D640C1">
      <w:pPr>
        <w:pStyle w:val="Oformateradtext"/>
        <w:rPr>
          <w:rFonts w:ascii="Georgia" w:hAnsi="Georgia"/>
          <w:sz w:val="20"/>
          <w:szCs w:val="20"/>
          <w:lang w:val="en-US"/>
        </w:rPr>
      </w:pPr>
      <w:r w:rsidRPr="00E549DE">
        <w:rPr>
          <w:rFonts w:ascii="Georgia" w:hAnsi="Georgia"/>
          <w:sz w:val="20"/>
          <w:szCs w:val="20"/>
          <w:lang w:val="en-US"/>
        </w:rPr>
        <w:t xml:space="preserve">Does the university offer a </w:t>
      </w:r>
      <w:proofErr w:type="spellStart"/>
      <w:r w:rsidRPr="00E549DE">
        <w:rPr>
          <w:rFonts w:ascii="Georgia" w:hAnsi="Georgia"/>
          <w:sz w:val="20"/>
          <w:szCs w:val="20"/>
          <w:lang w:val="en-US"/>
        </w:rPr>
        <w:t>programme</w:t>
      </w:r>
      <w:proofErr w:type="spellEnd"/>
      <w:r w:rsidRPr="00E549DE">
        <w:rPr>
          <w:rFonts w:ascii="Georgia" w:hAnsi="Georgia"/>
          <w:sz w:val="20"/>
          <w:szCs w:val="20"/>
          <w:lang w:val="en-US"/>
        </w:rPr>
        <w:t xml:space="preserve"> similar to your KTH-</w:t>
      </w:r>
      <w:proofErr w:type="spellStart"/>
      <w:r w:rsidRPr="00E549DE">
        <w:rPr>
          <w:rFonts w:ascii="Georgia" w:hAnsi="Georgia"/>
          <w:sz w:val="20"/>
          <w:szCs w:val="20"/>
          <w:lang w:val="en-US"/>
        </w:rPr>
        <w:t>programme</w:t>
      </w:r>
      <w:proofErr w:type="spellEnd"/>
      <w:r w:rsidRPr="00E549DE">
        <w:rPr>
          <w:rFonts w:ascii="Georgia" w:hAnsi="Georgia"/>
          <w:sz w:val="20"/>
          <w:szCs w:val="20"/>
          <w:lang w:val="en-US"/>
        </w:rPr>
        <w:t>?</w:t>
      </w:r>
    </w:p>
    <w:p w14:paraId="144BF6D6" w14:textId="77777777" w:rsidR="00D640C1" w:rsidRPr="00E549DE" w:rsidRDefault="00D640C1" w:rsidP="00D640C1">
      <w:pPr>
        <w:pStyle w:val="Oformateradtext"/>
        <w:rPr>
          <w:rFonts w:ascii="Georgia" w:hAnsi="Georgia"/>
          <w:sz w:val="20"/>
          <w:szCs w:val="20"/>
          <w:lang w:val="en-US"/>
        </w:rPr>
      </w:pPr>
      <w:r w:rsidRPr="00E549DE">
        <w:rPr>
          <w:rFonts w:ascii="Georgia" w:hAnsi="Georgia"/>
          <w:sz w:val="20"/>
          <w:szCs w:val="20"/>
          <w:lang w:val="en-US"/>
        </w:rPr>
        <w:t xml:space="preserve">YES   </w:t>
      </w:r>
      <w:r w:rsidRPr="00E549DE">
        <w:rPr>
          <w:rFonts w:ascii="Segoe UI Symbol" w:hAnsi="Segoe UI Symbol" w:cs="Segoe UI Symbol"/>
          <w:sz w:val="20"/>
          <w:szCs w:val="20"/>
          <w:lang w:val="en-US"/>
        </w:rPr>
        <w:t>☐</w:t>
      </w:r>
    </w:p>
    <w:p w14:paraId="73CB7E92" w14:textId="77777777" w:rsidR="00D640C1" w:rsidRPr="00E549DE" w:rsidRDefault="00D640C1" w:rsidP="00D640C1">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but I could find elective and/or relevant courses</w:t>
      </w:r>
    </w:p>
    <w:p w14:paraId="50D7CEF7" w14:textId="77777777" w:rsidR="00D640C1" w:rsidRPr="00E549DE" w:rsidRDefault="00D640C1" w:rsidP="00D640C1">
      <w:pPr>
        <w:pStyle w:val="Oformateradtext"/>
        <w:rPr>
          <w:rFonts w:ascii="Georgia" w:hAnsi="Georgia"/>
          <w:sz w:val="20"/>
          <w:szCs w:val="20"/>
          <w:lang w:val="en-US"/>
        </w:rPr>
      </w:pPr>
      <w:r w:rsidRPr="00E549DE">
        <w:rPr>
          <w:rFonts w:ascii="Georgia" w:hAnsi="Georgia"/>
          <w:sz w:val="20"/>
          <w:szCs w:val="20"/>
          <w:lang w:val="en-US"/>
        </w:rPr>
        <w:t xml:space="preserve">NO    </w:t>
      </w:r>
      <w:r w:rsidRPr="00E549DE">
        <w:rPr>
          <w:rFonts w:ascii="Segoe UI Symbol" w:hAnsi="Segoe UI Symbol" w:cs="Segoe UI Symbol"/>
          <w:sz w:val="20"/>
          <w:szCs w:val="20"/>
          <w:lang w:val="en-US"/>
        </w:rPr>
        <w:t>☐</w:t>
      </w:r>
      <w:r w:rsidRPr="00E549DE">
        <w:rPr>
          <w:rFonts w:ascii="Georgia" w:hAnsi="Georgia"/>
          <w:sz w:val="20"/>
          <w:szCs w:val="20"/>
          <w:lang w:val="en-US"/>
        </w:rPr>
        <w:t xml:space="preserve"> and I could not find any relevant courses either</w:t>
      </w:r>
    </w:p>
    <w:p w14:paraId="5997CC1D" w14:textId="77777777" w:rsidR="00D640C1" w:rsidRPr="00E549DE" w:rsidRDefault="00D640C1" w:rsidP="00D640C1">
      <w:pPr>
        <w:pStyle w:val="Oformateradtext"/>
        <w:rPr>
          <w:rFonts w:ascii="Georgia" w:hAnsi="Georgia"/>
          <w:sz w:val="20"/>
          <w:szCs w:val="20"/>
          <w:lang w:val="en-US"/>
        </w:rPr>
      </w:pPr>
    </w:p>
    <w:tbl>
      <w:tblPr>
        <w:tblStyle w:val="Tabellrutnt"/>
        <w:tblW w:w="0" w:type="auto"/>
        <w:tblLook w:val="04A0" w:firstRow="1" w:lastRow="0" w:firstColumn="1" w:lastColumn="0" w:noHBand="0" w:noVBand="1"/>
      </w:tblPr>
      <w:tblGrid>
        <w:gridCol w:w="4650"/>
        <w:gridCol w:w="989"/>
        <w:gridCol w:w="3757"/>
      </w:tblGrid>
      <w:tr w:rsidR="00D640C1" w:rsidRPr="00E549DE" w14:paraId="4D76160E" w14:textId="77777777" w:rsidTr="00080804">
        <w:tc>
          <w:tcPr>
            <w:tcW w:w="4650" w:type="dxa"/>
          </w:tcPr>
          <w:p w14:paraId="6D1CF33B" w14:textId="77777777" w:rsidR="00D640C1" w:rsidRPr="00E549DE" w:rsidRDefault="00D640C1" w:rsidP="00080804">
            <w:pPr>
              <w:rPr>
                <w:rFonts w:ascii="Georgia" w:hAnsi="Georgia"/>
                <w:sz w:val="20"/>
                <w:szCs w:val="20"/>
              </w:rPr>
            </w:pPr>
            <w:r w:rsidRPr="00E549DE">
              <w:rPr>
                <w:rFonts w:ascii="Georgia" w:hAnsi="Georgia"/>
                <w:sz w:val="20"/>
                <w:szCs w:val="20"/>
              </w:rPr>
              <w:t>Course title</w:t>
            </w:r>
          </w:p>
        </w:tc>
        <w:tc>
          <w:tcPr>
            <w:tcW w:w="989" w:type="dxa"/>
          </w:tcPr>
          <w:p w14:paraId="37849154" w14:textId="77777777" w:rsidR="00D640C1" w:rsidRPr="00E549DE" w:rsidRDefault="00D640C1" w:rsidP="00080804">
            <w:pPr>
              <w:rPr>
                <w:rFonts w:ascii="Georgia" w:hAnsi="Georgia"/>
                <w:sz w:val="20"/>
                <w:szCs w:val="20"/>
              </w:rPr>
            </w:pPr>
            <w:r w:rsidRPr="00E549DE">
              <w:rPr>
                <w:rFonts w:ascii="Georgia" w:hAnsi="Georgia"/>
                <w:sz w:val="20"/>
                <w:szCs w:val="20"/>
              </w:rPr>
              <w:t>Credits (local)</w:t>
            </w:r>
          </w:p>
        </w:tc>
        <w:tc>
          <w:tcPr>
            <w:tcW w:w="3757" w:type="dxa"/>
          </w:tcPr>
          <w:p w14:paraId="2603C701" w14:textId="77777777" w:rsidR="00D640C1" w:rsidRPr="00E549DE" w:rsidRDefault="00D640C1" w:rsidP="00080804">
            <w:pPr>
              <w:rPr>
                <w:rFonts w:ascii="Georgia" w:hAnsi="Georgia"/>
                <w:sz w:val="20"/>
                <w:szCs w:val="20"/>
              </w:rPr>
            </w:pPr>
            <w:r w:rsidRPr="00E549DE">
              <w:rPr>
                <w:rFonts w:ascii="Georgia" w:hAnsi="Georgia"/>
                <w:sz w:val="20"/>
                <w:szCs w:val="20"/>
              </w:rPr>
              <w:t>Relevance to your KTH-</w:t>
            </w:r>
            <w:proofErr w:type="spellStart"/>
            <w:r w:rsidRPr="00E549DE">
              <w:rPr>
                <w:rFonts w:ascii="Georgia" w:hAnsi="Georgia"/>
                <w:sz w:val="20"/>
                <w:szCs w:val="20"/>
              </w:rPr>
              <w:t>programme</w:t>
            </w:r>
            <w:proofErr w:type="spellEnd"/>
          </w:p>
        </w:tc>
      </w:tr>
      <w:tr w:rsidR="00D640C1" w:rsidRPr="00E549DE" w14:paraId="297C71E3" w14:textId="77777777" w:rsidTr="00080804">
        <w:sdt>
          <w:sdtPr>
            <w:rPr>
              <w:rFonts w:ascii="Georgia" w:hAnsi="Georgia"/>
              <w:sz w:val="20"/>
              <w:szCs w:val="20"/>
            </w:rPr>
            <w:id w:val="-496413669"/>
            <w:placeholder>
              <w:docPart w:val="71EE59E4491648B3A4638FB7D68DE28E"/>
            </w:placeholder>
            <w:showingPlcHdr/>
            <w:text/>
          </w:sdtPr>
          <w:sdtEndPr/>
          <w:sdtContent>
            <w:tc>
              <w:tcPr>
                <w:tcW w:w="4650" w:type="dxa"/>
              </w:tcPr>
              <w:p w14:paraId="615A8E1F"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391125070"/>
            <w:placeholder>
              <w:docPart w:val="71EE59E4491648B3A4638FB7D68DE28E"/>
            </w:placeholder>
            <w:showingPlcHdr/>
            <w:text/>
          </w:sdtPr>
          <w:sdtEndPr/>
          <w:sdtContent>
            <w:tc>
              <w:tcPr>
                <w:tcW w:w="989" w:type="dxa"/>
              </w:tcPr>
              <w:p w14:paraId="212AA63E"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35203590"/>
            <w:placeholder>
              <w:docPart w:val="71EE59E4491648B3A4638FB7D68DE28E"/>
            </w:placeholder>
            <w:showingPlcHdr/>
            <w:text/>
          </w:sdtPr>
          <w:sdtEndPr/>
          <w:sdtContent>
            <w:tc>
              <w:tcPr>
                <w:tcW w:w="3757" w:type="dxa"/>
              </w:tcPr>
              <w:p w14:paraId="731A0EEB"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0B69CD1D" w14:textId="77777777" w:rsidTr="00080804">
        <w:sdt>
          <w:sdtPr>
            <w:rPr>
              <w:rFonts w:ascii="Georgia" w:hAnsi="Georgia"/>
              <w:sz w:val="20"/>
              <w:szCs w:val="20"/>
            </w:rPr>
            <w:id w:val="1303888094"/>
            <w:placeholder>
              <w:docPart w:val="DA83BCC242DA4FD8A0C5C2B3F33101C8"/>
            </w:placeholder>
            <w:showingPlcHdr/>
            <w:text/>
          </w:sdtPr>
          <w:sdtEndPr/>
          <w:sdtContent>
            <w:tc>
              <w:tcPr>
                <w:tcW w:w="4650" w:type="dxa"/>
              </w:tcPr>
              <w:p w14:paraId="2CA32A47"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834647187"/>
            <w:placeholder>
              <w:docPart w:val="DA83BCC242DA4FD8A0C5C2B3F33101C8"/>
            </w:placeholder>
            <w:showingPlcHdr/>
            <w:text/>
          </w:sdtPr>
          <w:sdtEndPr/>
          <w:sdtContent>
            <w:tc>
              <w:tcPr>
                <w:tcW w:w="989" w:type="dxa"/>
              </w:tcPr>
              <w:p w14:paraId="19560B5E"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475731019"/>
            <w:placeholder>
              <w:docPart w:val="DA83BCC242DA4FD8A0C5C2B3F33101C8"/>
            </w:placeholder>
            <w:showingPlcHdr/>
            <w:text/>
          </w:sdtPr>
          <w:sdtEndPr/>
          <w:sdtContent>
            <w:tc>
              <w:tcPr>
                <w:tcW w:w="3757" w:type="dxa"/>
              </w:tcPr>
              <w:p w14:paraId="71873FF6"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7884029D" w14:textId="77777777" w:rsidTr="00CF1F35">
        <w:sdt>
          <w:sdtPr>
            <w:rPr>
              <w:rFonts w:ascii="Georgia" w:hAnsi="Georgia"/>
              <w:sz w:val="20"/>
              <w:szCs w:val="20"/>
            </w:rPr>
            <w:id w:val="-888960967"/>
            <w:placeholder>
              <w:docPart w:val="17DE18E58F584AC89C90173CF56359F9"/>
            </w:placeholder>
            <w:showingPlcHdr/>
            <w:text/>
          </w:sdtPr>
          <w:sdtEndPr/>
          <w:sdtContent>
            <w:tc>
              <w:tcPr>
                <w:tcW w:w="4650" w:type="dxa"/>
                <w:tcBorders>
                  <w:bottom w:val="single" w:sz="4" w:space="0" w:color="auto"/>
                </w:tcBorders>
              </w:tcPr>
              <w:p w14:paraId="26128113"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568994510"/>
            <w:placeholder>
              <w:docPart w:val="17DE18E58F584AC89C90173CF56359F9"/>
            </w:placeholder>
            <w:showingPlcHdr/>
            <w:text/>
          </w:sdtPr>
          <w:sdtEndPr/>
          <w:sdtContent>
            <w:tc>
              <w:tcPr>
                <w:tcW w:w="989" w:type="dxa"/>
                <w:tcBorders>
                  <w:bottom w:val="single" w:sz="4" w:space="0" w:color="auto"/>
                </w:tcBorders>
              </w:tcPr>
              <w:p w14:paraId="6B90C913"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508447673"/>
            <w:placeholder>
              <w:docPart w:val="17DE18E58F584AC89C90173CF56359F9"/>
            </w:placeholder>
            <w:showingPlcHdr/>
            <w:text/>
          </w:sdtPr>
          <w:sdtEndPr/>
          <w:sdtContent>
            <w:tc>
              <w:tcPr>
                <w:tcW w:w="3757" w:type="dxa"/>
                <w:tcBorders>
                  <w:bottom w:val="single" w:sz="4" w:space="0" w:color="auto"/>
                </w:tcBorders>
              </w:tcPr>
              <w:p w14:paraId="1DF78C4E"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48626F96" w14:textId="77777777" w:rsidTr="00CF1F35">
        <w:sdt>
          <w:sdtPr>
            <w:rPr>
              <w:rFonts w:ascii="Georgia" w:hAnsi="Georgia"/>
              <w:sz w:val="20"/>
              <w:szCs w:val="20"/>
            </w:rPr>
            <w:id w:val="2015878173"/>
            <w:placeholder>
              <w:docPart w:val="BDE69CE5A0604678AA7841BEE1702028"/>
            </w:placeholder>
            <w:showingPlcHdr/>
            <w:text/>
          </w:sdtPr>
          <w:sdtEndPr/>
          <w:sdtContent>
            <w:tc>
              <w:tcPr>
                <w:tcW w:w="4650" w:type="dxa"/>
                <w:tcBorders>
                  <w:bottom w:val="single" w:sz="4" w:space="0" w:color="auto"/>
                </w:tcBorders>
              </w:tcPr>
              <w:p w14:paraId="5A7265B3"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395039995"/>
            <w:placeholder>
              <w:docPart w:val="BDE69CE5A0604678AA7841BEE1702028"/>
            </w:placeholder>
            <w:showingPlcHdr/>
            <w:text/>
          </w:sdtPr>
          <w:sdtEndPr/>
          <w:sdtContent>
            <w:tc>
              <w:tcPr>
                <w:tcW w:w="989" w:type="dxa"/>
                <w:tcBorders>
                  <w:bottom w:val="single" w:sz="4" w:space="0" w:color="auto"/>
                </w:tcBorders>
              </w:tcPr>
              <w:p w14:paraId="0DEE8A8F"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426383644"/>
            <w:placeholder>
              <w:docPart w:val="BDE69CE5A0604678AA7841BEE1702028"/>
            </w:placeholder>
            <w:showingPlcHdr/>
            <w:text/>
          </w:sdtPr>
          <w:sdtEndPr/>
          <w:sdtContent>
            <w:tc>
              <w:tcPr>
                <w:tcW w:w="3757" w:type="dxa"/>
                <w:tcBorders>
                  <w:bottom w:val="single" w:sz="4" w:space="0" w:color="auto"/>
                </w:tcBorders>
              </w:tcPr>
              <w:p w14:paraId="34BFBC18"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3F17A0E6" w14:textId="77777777" w:rsidTr="00CF1F35">
        <w:sdt>
          <w:sdtPr>
            <w:rPr>
              <w:rFonts w:ascii="Georgia" w:hAnsi="Georgia"/>
              <w:sz w:val="20"/>
              <w:szCs w:val="20"/>
            </w:rPr>
            <w:id w:val="408586878"/>
            <w:placeholder>
              <w:docPart w:val="0868DA036D9B45919057252CA68E6E5F"/>
            </w:placeholder>
            <w:showingPlcHdr/>
            <w:text/>
          </w:sdtPr>
          <w:sdtEndPr/>
          <w:sdtContent>
            <w:tc>
              <w:tcPr>
                <w:tcW w:w="4650" w:type="dxa"/>
                <w:tcBorders>
                  <w:top w:val="single" w:sz="4" w:space="0" w:color="auto"/>
                  <w:left w:val="single" w:sz="4" w:space="0" w:color="auto"/>
                  <w:bottom w:val="single" w:sz="4" w:space="0" w:color="auto"/>
                  <w:right w:val="single" w:sz="4" w:space="0" w:color="auto"/>
                </w:tcBorders>
              </w:tcPr>
              <w:p w14:paraId="009896FB"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490522279"/>
            <w:placeholder>
              <w:docPart w:val="0868DA036D9B45919057252CA68E6E5F"/>
            </w:placeholder>
            <w:showingPlcHdr/>
            <w:text/>
          </w:sdtPr>
          <w:sdtEndPr/>
          <w:sdtContent>
            <w:tc>
              <w:tcPr>
                <w:tcW w:w="989" w:type="dxa"/>
                <w:tcBorders>
                  <w:top w:val="single" w:sz="4" w:space="0" w:color="auto"/>
                  <w:left w:val="single" w:sz="4" w:space="0" w:color="auto"/>
                  <w:bottom w:val="single" w:sz="4" w:space="0" w:color="auto"/>
                  <w:right w:val="single" w:sz="4" w:space="0" w:color="auto"/>
                </w:tcBorders>
              </w:tcPr>
              <w:p w14:paraId="7969BABA"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546364579"/>
            <w:placeholder>
              <w:docPart w:val="0868DA036D9B45919057252CA68E6E5F"/>
            </w:placeholder>
            <w:showingPlcHdr/>
            <w:text/>
          </w:sdtPr>
          <w:sdtEndPr/>
          <w:sdtContent>
            <w:tc>
              <w:tcPr>
                <w:tcW w:w="3757" w:type="dxa"/>
                <w:tcBorders>
                  <w:top w:val="single" w:sz="4" w:space="0" w:color="auto"/>
                  <w:left w:val="single" w:sz="4" w:space="0" w:color="auto"/>
                  <w:bottom w:val="single" w:sz="4" w:space="0" w:color="auto"/>
                  <w:right w:val="single" w:sz="4" w:space="0" w:color="auto"/>
                </w:tcBorders>
              </w:tcPr>
              <w:p w14:paraId="665A4CF5"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2FBE95C9" w14:textId="77777777" w:rsidTr="00CF1F35">
        <w:sdt>
          <w:sdtPr>
            <w:rPr>
              <w:rFonts w:ascii="Georgia" w:hAnsi="Georgia"/>
              <w:sz w:val="20"/>
              <w:szCs w:val="20"/>
            </w:rPr>
            <w:id w:val="-1808772512"/>
            <w:placeholder>
              <w:docPart w:val="2D3644FB52F145A7B374B571B6053A5D"/>
            </w:placeholder>
            <w:showingPlcHdr/>
            <w:text/>
          </w:sdtPr>
          <w:sdtEndPr/>
          <w:sdtContent>
            <w:tc>
              <w:tcPr>
                <w:tcW w:w="4650" w:type="dxa"/>
                <w:tcBorders>
                  <w:top w:val="single" w:sz="4" w:space="0" w:color="auto"/>
                </w:tcBorders>
              </w:tcPr>
              <w:p w14:paraId="7F942F33"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1954516000"/>
            <w:placeholder>
              <w:docPart w:val="2D3644FB52F145A7B374B571B6053A5D"/>
            </w:placeholder>
            <w:showingPlcHdr/>
            <w:text/>
          </w:sdtPr>
          <w:sdtEndPr/>
          <w:sdtContent>
            <w:tc>
              <w:tcPr>
                <w:tcW w:w="989" w:type="dxa"/>
                <w:tcBorders>
                  <w:top w:val="single" w:sz="4" w:space="0" w:color="auto"/>
                </w:tcBorders>
              </w:tcPr>
              <w:p w14:paraId="7951373D"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sdt>
          <w:sdtPr>
            <w:rPr>
              <w:rFonts w:ascii="Georgia" w:hAnsi="Georgia"/>
              <w:sz w:val="20"/>
              <w:szCs w:val="20"/>
            </w:rPr>
            <w:id w:val="69940376"/>
            <w:placeholder>
              <w:docPart w:val="2D3644FB52F145A7B374B571B6053A5D"/>
            </w:placeholder>
            <w:showingPlcHdr/>
            <w:text/>
          </w:sdtPr>
          <w:sdtEndPr/>
          <w:sdtContent>
            <w:tc>
              <w:tcPr>
                <w:tcW w:w="3757" w:type="dxa"/>
                <w:tcBorders>
                  <w:top w:val="single" w:sz="4" w:space="0" w:color="auto"/>
                </w:tcBorders>
              </w:tcPr>
              <w:p w14:paraId="799344B3" w14:textId="77777777" w:rsidR="00D640C1" w:rsidRPr="00E549DE" w:rsidRDefault="00D640C1" w:rsidP="00080804">
                <w:pPr>
                  <w:rPr>
                    <w:rFonts w:ascii="Georgia" w:hAnsi="Georgia"/>
                    <w:sz w:val="20"/>
                    <w:szCs w:val="20"/>
                  </w:rPr>
                </w:pPr>
                <w:r w:rsidRPr="00E549DE">
                  <w:rPr>
                    <w:rStyle w:val="Platshllartext"/>
                    <w:sz w:val="20"/>
                    <w:szCs w:val="20"/>
                  </w:rPr>
                  <w:t>Click or tap here to enter text.</w:t>
                </w:r>
              </w:p>
            </w:tc>
          </w:sdtContent>
        </w:sdt>
      </w:tr>
      <w:tr w:rsidR="00D640C1" w:rsidRPr="00E549DE" w14:paraId="66D5EFC4" w14:textId="77777777" w:rsidTr="00080804">
        <w:tc>
          <w:tcPr>
            <w:tcW w:w="4650" w:type="dxa"/>
          </w:tcPr>
          <w:p w14:paraId="57CC531A" w14:textId="77777777" w:rsidR="00D640C1" w:rsidRPr="00E549DE" w:rsidRDefault="00D640C1" w:rsidP="00080804">
            <w:pPr>
              <w:jc w:val="right"/>
              <w:rPr>
                <w:rFonts w:ascii="Georgia" w:hAnsi="Georgia"/>
                <w:sz w:val="20"/>
                <w:szCs w:val="20"/>
              </w:rPr>
            </w:pPr>
            <w:r w:rsidRPr="00E549DE">
              <w:rPr>
                <w:rFonts w:ascii="Georgia" w:hAnsi="Georgia"/>
                <w:sz w:val="20"/>
                <w:szCs w:val="20"/>
              </w:rPr>
              <w:t>Total:</w:t>
            </w:r>
          </w:p>
        </w:tc>
        <w:tc>
          <w:tcPr>
            <w:tcW w:w="989" w:type="dxa"/>
          </w:tcPr>
          <w:p w14:paraId="110FFD37" w14:textId="77777777" w:rsidR="00D640C1" w:rsidRPr="00E549DE" w:rsidRDefault="00D640C1" w:rsidP="00080804">
            <w:pPr>
              <w:rPr>
                <w:rFonts w:ascii="Georgia" w:hAnsi="Georgia"/>
                <w:sz w:val="20"/>
                <w:szCs w:val="20"/>
              </w:rPr>
            </w:pPr>
          </w:p>
        </w:tc>
        <w:tc>
          <w:tcPr>
            <w:tcW w:w="3757" w:type="dxa"/>
          </w:tcPr>
          <w:p w14:paraId="6B699379" w14:textId="77777777" w:rsidR="00D640C1" w:rsidRPr="00E549DE" w:rsidRDefault="00D640C1" w:rsidP="00080804">
            <w:pPr>
              <w:rPr>
                <w:rFonts w:ascii="Georgia" w:hAnsi="Georgia"/>
                <w:sz w:val="20"/>
                <w:szCs w:val="20"/>
              </w:rPr>
            </w:pPr>
          </w:p>
        </w:tc>
      </w:tr>
    </w:tbl>
    <w:p w14:paraId="3FE9F23F" w14:textId="77777777" w:rsidR="00D640C1" w:rsidRPr="00E549DE" w:rsidRDefault="00D640C1" w:rsidP="00134A1D">
      <w:pPr>
        <w:rPr>
          <w:sz w:val="20"/>
          <w:szCs w:val="20"/>
        </w:rPr>
      </w:pPr>
    </w:p>
    <w:sectPr w:rsidR="00D640C1" w:rsidRPr="00E549DE" w:rsidSect="0094456A">
      <w:pgSz w:w="12240" w:h="15840"/>
      <w:pgMar w:top="1276"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334"/>
    <w:rsid w:val="00134A1D"/>
    <w:rsid w:val="00150E9E"/>
    <w:rsid w:val="002161FE"/>
    <w:rsid w:val="00246795"/>
    <w:rsid w:val="00294ADC"/>
    <w:rsid w:val="002B2C0A"/>
    <w:rsid w:val="002D6B7C"/>
    <w:rsid w:val="00382284"/>
    <w:rsid w:val="004776D3"/>
    <w:rsid w:val="00477CB7"/>
    <w:rsid w:val="004B3D97"/>
    <w:rsid w:val="004C737E"/>
    <w:rsid w:val="004F4FC5"/>
    <w:rsid w:val="00502D9B"/>
    <w:rsid w:val="00596B33"/>
    <w:rsid w:val="005B4D3C"/>
    <w:rsid w:val="005F4298"/>
    <w:rsid w:val="006253AB"/>
    <w:rsid w:val="00703BF7"/>
    <w:rsid w:val="007A426D"/>
    <w:rsid w:val="007B35CC"/>
    <w:rsid w:val="007C1334"/>
    <w:rsid w:val="00874706"/>
    <w:rsid w:val="008C27FA"/>
    <w:rsid w:val="0094456A"/>
    <w:rsid w:val="009D41DB"/>
    <w:rsid w:val="009F49C0"/>
    <w:rsid w:val="00A05712"/>
    <w:rsid w:val="00AB3C3C"/>
    <w:rsid w:val="00B164CA"/>
    <w:rsid w:val="00C0644E"/>
    <w:rsid w:val="00C94940"/>
    <w:rsid w:val="00CF1F35"/>
    <w:rsid w:val="00D640C1"/>
    <w:rsid w:val="00E03ED6"/>
    <w:rsid w:val="00E45A0E"/>
    <w:rsid w:val="00E549DE"/>
    <w:rsid w:val="00EC2091"/>
    <w:rsid w:val="00F830AC"/>
    <w:rsid w:val="00FA3315"/>
    <w:rsid w:val="0B6651BB"/>
    <w:rsid w:val="1278A462"/>
    <w:rsid w:val="1602DB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6284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59"/>
    <w:rsid w:val="00E45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shllartext">
    <w:name w:val="Placeholder Text"/>
    <w:basedOn w:val="Standardstycketeckensnitt"/>
    <w:uiPriority w:val="99"/>
    <w:semiHidden/>
    <w:rsid w:val="00E03ED6"/>
    <w:rPr>
      <w:color w:val="808080"/>
    </w:rPr>
  </w:style>
  <w:style w:type="paragraph" w:styleId="Oformateradtext">
    <w:name w:val="Plain Text"/>
    <w:basedOn w:val="Normal"/>
    <w:link w:val="OformateradtextChar"/>
    <w:uiPriority w:val="99"/>
    <w:unhideWhenUsed/>
    <w:rsid w:val="004F4FC5"/>
    <w:pPr>
      <w:spacing w:after="0" w:line="240" w:lineRule="auto"/>
    </w:pPr>
    <w:rPr>
      <w:rFonts w:ascii="Calibri" w:hAnsi="Calibri"/>
      <w:szCs w:val="21"/>
      <w:lang w:val="sv-SE"/>
    </w:rPr>
  </w:style>
  <w:style w:type="character" w:customStyle="1" w:styleId="OformateradtextChar">
    <w:name w:val="Oformaterad text Char"/>
    <w:basedOn w:val="Standardstycketeckensnitt"/>
    <w:link w:val="Oformateradtext"/>
    <w:uiPriority w:val="99"/>
    <w:rsid w:val="004F4FC5"/>
    <w:rPr>
      <w:rFonts w:ascii="Calibri" w:hAnsi="Calibri"/>
      <w:szCs w:val="21"/>
      <w:lang w:val="sv-SE"/>
    </w:rPr>
  </w:style>
  <w:style w:type="paragraph" w:customStyle="1" w:styleId="Default">
    <w:name w:val="Default"/>
    <w:rsid w:val="007B35CC"/>
    <w:pPr>
      <w:autoSpaceDE w:val="0"/>
      <w:autoSpaceDN w:val="0"/>
      <w:adjustRightInd w:val="0"/>
      <w:spacing w:after="0" w:line="240" w:lineRule="auto"/>
    </w:pPr>
    <w:rPr>
      <w:rFonts w:ascii="Georgia" w:hAnsi="Georgia" w:cs="Georgia"/>
      <w:color w:val="000000"/>
      <w:sz w:val="24"/>
      <w:szCs w:val="24"/>
      <w:lang w:val="sv-SE"/>
    </w:rPr>
  </w:style>
  <w:style w:type="character" w:styleId="Hyperlnk">
    <w:name w:val="Hyperlink"/>
    <w:basedOn w:val="Standardstycketeckensnitt"/>
    <w:uiPriority w:val="99"/>
    <w:unhideWhenUsed/>
    <w:rsid w:val="007B35CC"/>
    <w:rPr>
      <w:color w:val="0000FF" w:themeColor="hyperlink"/>
      <w:u w:val="single"/>
    </w:rPr>
  </w:style>
  <w:style w:type="character" w:styleId="AnvndHyperlnk">
    <w:name w:val="FollowedHyperlink"/>
    <w:basedOn w:val="Standardstycketeckensnitt"/>
    <w:uiPriority w:val="99"/>
    <w:semiHidden/>
    <w:unhideWhenUsed/>
    <w:rsid w:val="007B35C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067903">
      <w:bodyDiv w:val="1"/>
      <w:marLeft w:val="0"/>
      <w:marRight w:val="0"/>
      <w:marTop w:val="0"/>
      <w:marBottom w:val="0"/>
      <w:divBdr>
        <w:top w:val="none" w:sz="0" w:space="0" w:color="auto"/>
        <w:left w:val="none" w:sz="0" w:space="0" w:color="auto"/>
        <w:bottom w:val="none" w:sz="0" w:space="0" w:color="auto"/>
        <w:right w:val="none" w:sz="0" w:space="0" w:color="auto"/>
      </w:divBdr>
    </w:div>
    <w:div w:id="481044468">
      <w:bodyDiv w:val="1"/>
      <w:marLeft w:val="0"/>
      <w:marRight w:val="0"/>
      <w:marTop w:val="0"/>
      <w:marBottom w:val="0"/>
      <w:divBdr>
        <w:top w:val="none" w:sz="0" w:space="0" w:color="auto"/>
        <w:left w:val="none" w:sz="0" w:space="0" w:color="auto"/>
        <w:bottom w:val="none" w:sz="0" w:space="0" w:color="auto"/>
        <w:right w:val="none" w:sz="0" w:space="0" w:color="auto"/>
      </w:divBdr>
    </w:div>
    <w:div w:id="2080442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kth.se/student/kurser/kurser-inom-program?l=en"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57527552FAA4E3E920AB45C473C99AB"/>
        <w:category>
          <w:name w:val="General"/>
          <w:gallery w:val="placeholder"/>
        </w:category>
        <w:types>
          <w:type w:val="bbPlcHdr"/>
        </w:types>
        <w:behaviors>
          <w:behavior w:val="content"/>
        </w:behaviors>
        <w:guid w:val="{D20D238D-7CAF-41B2-8984-0614A7A74D26}"/>
      </w:docPartPr>
      <w:docPartBody>
        <w:p w:rsidR="00E33D0D" w:rsidRDefault="00E33D0D" w:rsidP="00E33D0D">
          <w:pPr>
            <w:pStyle w:val="157527552FAA4E3E920AB45C473C99AB1"/>
          </w:pPr>
          <w:r w:rsidRPr="00B126A9">
            <w:rPr>
              <w:rStyle w:val="Platshllartext"/>
            </w:rPr>
            <w:t>Click or tap here to enter text.</w:t>
          </w:r>
        </w:p>
      </w:docPartBody>
    </w:docPart>
    <w:docPart>
      <w:docPartPr>
        <w:name w:val="868529F575A04106AF7FC519245A2835"/>
        <w:category>
          <w:name w:val="General"/>
          <w:gallery w:val="placeholder"/>
        </w:category>
        <w:types>
          <w:type w:val="bbPlcHdr"/>
        </w:types>
        <w:behaviors>
          <w:behavior w:val="content"/>
        </w:behaviors>
        <w:guid w:val="{AE4BFBD1-4567-40C5-BF4F-B637A7141584}"/>
      </w:docPartPr>
      <w:docPartBody>
        <w:p w:rsidR="00E33D0D" w:rsidRDefault="00E33D0D" w:rsidP="00E33D0D">
          <w:pPr>
            <w:pStyle w:val="868529F575A04106AF7FC519245A28351"/>
          </w:pPr>
          <w:r w:rsidRPr="00B126A9">
            <w:rPr>
              <w:rStyle w:val="Platshllartext"/>
            </w:rPr>
            <w:t>Click or tap here to enter text.</w:t>
          </w:r>
        </w:p>
      </w:docPartBody>
    </w:docPart>
    <w:docPart>
      <w:docPartPr>
        <w:name w:val="E63CD6CE09C5420E990EEE4BD9CC5C6B"/>
        <w:category>
          <w:name w:val="General"/>
          <w:gallery w:val="placeholder"/>
        </w:category>
        <w:types>
          <w:type w:val="bbPlcHdr"/>
        </w:types>
        <w:behaviors>
          <w:behavior w:val="content"/>
        </w:behaviors>
        <w:guid w:val="{A9272CCB-72EC-4D22-9499-369ECD65571A}"/>
      </w:docPartPr>
      <w:docPartBody>
        <w:p w:rsidR="00E33D0D" w:rsidRDefault="00E33D0D" w:rsidP="00E33D0D">
          <w:pPr>
            <w:pStyle w:val="E63CD6CE09C5420E990EEE4BD9CC5C6B1"/>
          </w:pPr>
          <w:r w:rsidRPr="00B126A9">
            <w:rPr>
              <w:rStyle w:val="Platshllartext"/>
            </w:rPr>
            <w:t>Click or tap here to enter text.</w:t>
          </w:r>
        </w:p>
      </w:docPartBody>
    </w:docPart>
    <w:docPart>
      <w:docPartPr>
        <w:name w:val="4A54EFE202544C2BA4346FFF17603E9E"/>
        <w:category>
          <w:name w:val="General"/>
          <w:gallery w:val="placeholder"/>
        </w:category>
        <w:types>
          <w:type w:val="bbPlcHdr"/>
        </w:types>
        <w:behaviors>
          <w:behavior w:val="content"/>
        </w:behaviors>
        <w:guid w:val="{3244C9A0-3387-452E-81D3-0025751A5F26}"/>
      </w:docPartPr>
      <w:docPartBody>
        <w:p w:rsidR="00E33D0D" w:rsidRDefault="00E33D0D" w:rsidP="00E33D0D">
          <w:pPr>
            <w:pStyle w:val="4A54EFE202544C2BA4346FFF17603E9E1"/>
          </w:pPr>
          <w:r w:rsidRPr="00B126A9">
            <w:rPr>
              <w:rStyle w:val="Platshllartext"/>
            </w:rPr>
            <w:t>Click or tap here to enter text.</w:t>
          </w:r>
        </w:p>
      </w:docPartBody>
    </w:docPart>
    <w:docPart>
      <w:docPartPr>
        <w:name w:val="00F833AAF4AA433FAFFCB63E1211E6D1"/>
        <w:category>
          <w:name w:val="General"/>
          <w:gallery w:val="placeholder"/>
        </w:category>
        <w:types>
          <w:type w:val="bbPlcHdr"/>
        </w:types>
        <w:behaviors>
          <w:behavior w:val="content"/>
        </w:behaviors>
        <w:guid w:val="{D3CF9494-F9CD-4D55-82A0-8486D6D80399}"/>
      </w:docPartPr>
      <w:docPartBody>
        <w:p w:rsidR="00E33D0D" w:rsidRDefault="00E33D0D" w:rsidP="00E33D0D">
          <w:pPr>
            <w:pStyle w:val="00F833AAF4AA433FAFFCB63E1211E6D11"/>
          </w:pPr>
          <w:r w:rsidRPr="00B126A9">
            <w:rPr>
              <w:rStyle w:val="Platshllartext"/>
            </w:rPr>
            <w:t>Click or tap here to enter text.</w:t>
          </w:r>
        </w:p>
      </w:docPartBody>
    </w:docPart>
    <w:docPart>
      <w:docPartPr>
        <w:name w:val="075E6AF078124631BD461BF3EA0EA369"/>
        <w:category>
          <w:name w:val="General"/>
          <w:gallery w:val="placeholder"/>
        </w:category>
        <w:types>
          <w:type w:val="bbPlcHdr"/>
        </w:types>
        <w:behaviors>
          <w:behavior w:val="content"/>
        </w:behaviors>
        <w:guid w:val="{757330DF-4FFC-4569-B540-15FAD0B854DC}"/>
      </w:docPartPr>
      <w:docPartBody>
        <w:p w:rsidR="00E33D0D" w:rsidRDefault="00E33D0D" w:rsidP="00E33D0D">
          <w:pPr>
            <w:pStyle w:val="075E6AF078124631BD461BF3EA0EA3691"/>
          </w:pPr>
          <w:r w:rsidRPr="00B126A9">
            <w:rPr>
              <w:rStyle w:val="Platshllartext"/>
            </w:rPr>
            <w:t>Click or tap here to enter text.</w:t>
          </w:r>
        </w:p>
      </w:docPartBody>
    </w:docPart>
    <w:docPart>
      <w:docPartPr>
        <w:name w:val="138A4160007E468788EFAE925A67A213"/>
        <w:category>
          <w:name w:val="General"/>
          <w:gallery w:val="placeholder"/>
        </w:category>
        <w:types>
          <w:type w:val="bbPlcHdr"/>
        </w:types>
        <w:behaviors>
          <w:behavior w:val="content"/>
        </w:behaviors>
        <w:guid w:val="{A8642C3D-390B-4598-A82F-5A92D12152E3}"/>
      </w:docPartPr>
      <w:docPartBody>
        <w:p w:rsidR="00E33D0D" w:rsidRDefault="00E33D0D" w:rsidP="00E33D0D">
          <w:pPr>
            <w:pStyle w:val="138A4160007E468788EFAE925A67A2131"/>
          </w:pPr>
          <w:r w:rsidRPr="00B126A9">
            <w:rPr>
              <w:rStyle w:val="Platshllartext"/>
            </w:rPr>
            <w:t>Click or tap here to enter text.</w:t>
          </w:r>
        </w:p>
      </w:docPartBody>
    </w:docPart>
    <w:docPart>
      <w:docPartPr>
        <w:name w:val="997654F6C5424880838A412CC5B5881F"/>
        <w:category>
          <w:name w:val="General"/>
          <w:gallery w:val="placeholder"/>
        </w:category>
        <w:types>
          <w:type w:val="bbPlcHdr"/>
        </w:types>
        <w:behaviors>
          <w:behavior w:val="content"/>
        </w:behaviors>
        <w:guid w:val="{D57F6FDC-74A0-44C9-8940-08075293F04B}"/>
      </w:docPartPr>
      <w:docPartBody>
        <w:p w:rsidR="00E33D0D" w:rsidRDefault="00E33D0D" w:rsidP="00E33D0D">
          <w:pPr>
            <w:pStyle w:val="997654F6C5424880838A412CC5B5881F1"/>
          </w:pPr>
          <w:r w:rsidRPr="00B126A9">
            <w:rPr>
              <w:rStyle w:val="Platshllartext"/>
            </w:rPr>
            <w:t>Click or tap here to enter text.</w:t>
          </w:r>
        </w:p>
      </w:docPartBody>
    </w:docPart>
    <w:docPart>
      <w:docPartPr>
        <w:name w:val="143997AF50D149C3A8A9B268BBC62F11"/>
        <w:category>
          <w:name w:val="General"/>
          <w:gallery w:val="placeholder"/>
        </w:category>
        <w:types>
          <w:type w:val="bbPlcHdr"/>
        </w:types>
        <w:behaviors>
          <w:behavior w:val="content"/>
        </w:behaviors>
        <w:guid w:val="{B92CA0A7-69C1-43BF-926D-513F5D626754}"/>
      </w:docPartPr>
      <w:docPartBody>
        <w:p w:rsidR="00E33D0D" w:rsidRDefault="00E33D0D" w:rsidP="00E33D0D">
          <w:pPr>
            <w:pStyle w:val="143997AF50D149C3A8A9B268BBC62F111"/>
          </w:pPr>
          <w:r w:rsidRPr="00B126A9">
            <w:rPr>
              <w:rStyle w:val="Platshllartext"/>
            </w:rPr>
            <w:t>Click or tap here to enter text.</w:t>
          </w:r>
        </w:p>
      </w:docPartBody>
    </w:docPart>
    <w:docPart>
      <w:docPartPr>
        <w:name w:val="421272F9E18A401AB9690B34565E192D"/>
        <w:category>
          <w:name w:val="General"/>
          <w:gallery w:val="placeholder"/>
        </w:category>
        <w:types>
          <w:type w:val="bbPlcHdr"/>
        </w:types>
        <w:behaviors>
          <w:behavior w:val="content"/>
        </w:behaviors>
        <w:guid w:val="{72DBC670-5CE5-458A-98C4-AE9985628374}"/>
      </w:docPartPr>
      <w:docPartBody>
        <w:p w:rsidR="00E33D0D" w:rsidRDefault="00E33D0D" w:rsidP="00E33D0D">
          <w:pPr>
            <w:pStyle w:val="421272F9E18A401AB9690B34565E192D1"/>
          </w:pPr>
          <w:r w:rsidRPr="00B126A9">
            <w:rPr>
              <w:rStyle w:val="Platshllartext"/>
            </w:rPr>
            <w:t>Click or tap here to enter text.</w:t>
          </w:r>
        </w:p>
      </w:docPartBody>
    </w:docPart>
    <w:docPart>
      <w:docPartPr>
        <w:name w:val="E30CB03BEF73411E844F92DE44646E8C"/>
        <w:category>
          <w:name w:val="General"/>
          <w:gallery w:val="placeholder"/>
        </w:category>
        <w:types>
          <w:type w:val="bbPlcHdr"/>
        </w:types>
        <w:behaviors>
          <w:behavior w:val="content"/>
        </w:behaviors>
        <w:guid w:val="{00AD9913-0915-4DC2-814E-3B0B8E550D8C}"/>
      </w:docPartPr>
      <w:docPartBody>
        <w:p w:rsidR="00E33D0D" w:rsidRDefault="00E33D0D" w:rsidP="00E33D0D">
          <w:pPr>
            <w:pStyle w:val="E30CB03BEF73411E844F92DE44646E8C1"/>
          </w:pPr>
          <w:r w:rsidRPr="00B126A9">
            <w:rPr>
              <w:rStyle w:val="Platshllartext"/>
            </w:rPr>
            <w:t>Click or tap here to enter text.</w:t>
          </w:r>
        </w:p>
      </w:docPartBody>
    </w:docPart>
    <w:docPart>
      <w:docPartPr>
        <w:name w:val="50CBD77792D24DD8996640EF793AE89A"/>
        <w:category>
          <w:name w:val="General"/>
          <w:gallery w:val="placeholder"/>
        </w:category>
        <w:types>
          <w:type w:val="bbPlcHdr"/>
        </w:types>
        <w:behaviors>
          <w:behavior w:val="content"/>
        </w:behaviors>
        <w:guid w:val="{6C021E71-9BE8-4593-9044-21BBAED11A8D}"/>
      </w:docPartPr>
      <w:docPartBody>
        <w:p w:rsidR="00E33D0D" w:rsidRDefault="00E33D0D" w:rsidP="00E33D0D">
          <w:pPr>
            <w:pStyle w:val="50CBD77792D24DD8996640EF793AE89A1"/>
          </w:pPr>
          <w:r w:rsidRPr="00B126A9">
            <w:rPr>
              <w:rStyle w:val="Platshllartext"/>
            </w:rPr>
            <w:t>Click or tap here to enter text.</w:t>
          </w:r>
        </w:p>
      </w:docPartBody>
    </w:docPart>
    <w:docPart>
      <w:docPartPr>
        <w:name w:val="1648CA306AF140D386380B8F25A7D496"/>
        <w:category>
          <w:name w:val="General"/>
          <w:gallery w:val="placeholder"/>
        </w:category>
        <w:types>
          <w:type w:val="bbPlcHdr"/>
        </w:types>
        <w:behaviors>
          <w:behavior w:val="content"/>
        </w:behaviors>
        <w:guid w:val="{396A20FB-A0F3-4D84-994A-021979D05F78}"/>
      </w:docPartPr>
      <w:docPartBody>
        <w:p w:rsidR="00E33D0D" w:rsidRDefault="00E33D0D" w:rsidP="00E33D0D">
          <w:pPr>
            <w:pStyle w:val="1648CA306AF140D386380B8F25A7D4961"/>
          </w:pPr>
          <w:r>
            <w:rPr>
              <w:rStyle w:val="Platshllartext"/>
            </w:rPr>
            <w:t>master prm in mecanichs</w:t>
          </w:r>
        </w:p>
      </w:docPartBody>
    </w:docPart>
    <w:docPart>
      <w:docPartPr>
        <w:name w:val="ADE3C62641BD46129BA8356AEFC21826"/>
        <w:category>
          <w:name w:val="General"/>
          <w:gallery w:val="placeholder"/>
        </w:category>
        <w:types>
          <w:type w:val="bbPlcHdr"/>
        </w:types>
        <w:behaviors>
          <w:behavior w:val="content"/>
        </w:behaviors>
        <w:guid w:val="{135D82B1-3515-42EB-A01F-DDA4EFC62F30}"/>
      </w:docPartPr>
      <w:docPartBody>
        <w:p w:rsidR="00A76341" w:rsidRDefault="00E33D0D" w:rsidP="00E33D0D">
          <w:pPr>
            <w:pStyle w:val="ADE3C62641BD46129BA8356AEFC21826"/>
          </w:pPr>
          <w:r>
            <w:rPr>
              <w:rStyle w:val="Platshllartext"/>
            </w:rPr>
            <w:t>djuetkhjkh</w:t>
          </w:r>
        </w:p>
      </w:docPartBody>
    </w:docPart>
    <w:docPart>
      <w:docPartPr>
        <w:name w:val="8E9E66D6479E40A7AAD984052D0BEEF1"/>
        <w:category>
          <w:name w:val="General"/>
          <w:gallery w:val="placeholder"/>
        </w:category>
        <w:types>
          <w:type w:val="bbPlcHdr"/>
        </w:types>
        <w:behaviors>
          <w:behavior w:val="content"/>
        </w:behaviors>
        <w:guid w:val="{E0161D4B-2C4B-4985-B7A7-EF43837C97EE}"/>
      </w:docPartPr>
      <w:docPartBody>
        <w:p w:rsidR="00A76341" w:rsidRDefault="00E33D0D" w:rsidP="00E33D0D">
          <w:pPr>
            <w:pStyle w:val="8E9E66D6479E40A7AAD984052D0BEEF1"/>
          </w:pPr>
          <w:r>
            <w:rPr>
              <w:rFonts w:ascii="Georgia" w:hAnsi="Georgia"/>
              <w:sz w:val="20"/>
              <w:szCs w:val="20"/>
            </w:rPr>
            <w:t>Souteast university, China</w:t>
          </w:r>
        </w:p>
      </w:docPartBody>
    </w:docPart>
    <w:docPart>
      <w:docPartPr>
        <w:name w:val="5214B63D371A49AA8F5779CCE87D33ED"/>
        <w:category>
          <w:name w:val="General"/>
          <w:gallery w:val="placeholder"/>
        </w:category>
        <w:types>
          <w:type w:val="bbPlcHdr"/>
        </w:types>
        <w:behaviors>
          <w:behavior w:val="content"/>
        </w:behaviors>
        <w:guid w:val="{9D87688F-87CB-464C-A1B3-9FAC11CE9F7C}"/>
      </w:docPartPr>
      <w:docPartBody>
        <w:p w:rsidR="00A76341" w:rsidRDefault="00E33D0D" w:rsidP="00E33D0D">
          <w:pPr>
            <w:pStyle w:val="5214B63D371A49AA8F5779CCE87D33ED"/>
          </w:pPr>
          <w:r w:rsidRPr="00B126A9">
            <w:rPr>
              <w:rStyle w:val="Platshllartext"/>
            </w:rPr>
            <w:t>Click or tap here to enter text.</w:t>
          </w:r>
        </w:p>
      </w:docPartBody>
    </w:docPart>
    <w:docPart>
      <w:docPartPr>
        <w:name w:val="B6BA319786B0443FAF9A06D40E31620C"/>
        <w:category>
          <w:name w:val="General"/>
          <w:gallery w:val="placeholder"/>
        </w:category>
        <w:types>
          <w:type w:val="bbPlcHdr"/>
        </w:types>
        <w:behaviors>
          <w:behavior w:val="content"/>
        </w:behaviors>
        <w:guid w:val="{3DD6B994-9CF4-4965-A76F-29EA8A50D834}"/>
      </w:docPartPr>
      <w:docPartBody>
        <w:p w:rsidR="00A76341" w:rsidRDefault="00E33D0D" w:rsidP="00E33D0D">
          <w:pPr>
            <w:pStyle w:val="B6BA319786B0443FAF9A06D40E31620C"/>
          </w:pPr>
          <w:r w:rsidRPr="00B126A9">
            <w:rPr>
              <w:rStyle w:val="Platshllartext"/>
            </w:rPr>
            <w:t>Click or tap here to enter text.</w:t>
          </w:r>
        </w:p>
      </w:docPartBody>
    </w:docPart>
    <w:docPart>
      <w:docPartPr>
        <w:name w:val="FCE1DA266B75492ABE604126A8D0CB47"/>
        <w:category>
          <w:name w:val="General"/>
          <w:gallery w:val="placeholder"/>
        </w:category>
        <w:types>
          <w:type w:val="bbPlcHdr"/>
        </w:types>
        <w:behaviors>
          <w:behavior w:val="content"/>
        </w:behaviors>
        <w:guid w:val="{F71E3E14-DFC3-4CAF-A66A-E705DA3C60FC}"/>
      </w:docPartPr>
      <w:docPartBody>
        <w:p w:rsidR="00BE3096" w:rsidRDefault="00E47467" w:rsidP="00E47467">
          <w:pPr>
            <w:pStyle w:val="FCE1DA266B75492ABE604126A8D0CB47"/>
          </w:pPr>
          <w:r w:rsidRPr="00B126A9">
            <w:rPr>
              <w:rStyle w:val="Platshllartext"/>
            </w:rPr>
            <w:t>Click or tap here to enter text.</w:t>
          </w:r>
        </w:p>
      </w:docPartBody>
    </w:docPart>
    <w:docPart>
      <w:docPartPr>
        <w:name w:val="55D2EDE3B26D4FAEA8B73438D1D77554"/>
        <w:category>
          <w:name w:val="General"/>
          <w:gallery w:val="placeholder"/>
        </w:category>
        <w:types>
          <w:type w:val="bbPlcHdr"/>
        </w:types>
        <w:behaviors>
          <w:behavior w:val="content"/>
        </w:behaviors>
        <w:guid w:val="{8BFD8516-A08B-4A3B-943E-2947E8BD1B7B}"/>
      </w:docPartPr>
      <w:docPartBody>
        <w:p w:rsidR="00BE3096" w:rsidRDefault="00E47467" w:rsidP="00E47467">
          <w:pPr>
            <w:pStyle w:val="55D2EDE3B26D4FAEA8B73438D1D77554"/>
          </w:pPr>
          <w:r w:rsidRPr="00B126A9">
            <w:rPr>
              <w:rStyle w:val="Platshllartext"/>
            </w:rPr>
            <w:t>Click or tap here to enter text.</w:t>
          </w:r>
        </w:p>
      </w:docPartBody>
    </w:docPart>
    <w:docPart>
      <w:docPartPr>
        <w:name w:val="601FADB2D9304CBFB32DA0565C9C9155"/>
        <w:category>
          <w:name w:val="General"/>
          <w:gallery w:val="placeholder"/>
        </w:category>
        <w:types>
          <w:type w:val="bbPlcHdr"/>
        </w:types>
        <w:behaviors>
          <w:behavior w:val="content"/>
        </w:behaviors>
        <w:guid w:val="{EE485CEF-ADAA-4A84-B5DD-155DF6F71E50}"/>
      </w:docPartPr>
      <w:docPartBody>
        <w:p w:rsidR="00BE3096" w:rsidRDefault="00E47467" w:rsidP="00E47467">
          <w:pPr>
            <w:pStyle w:val="601FADB2D9304CBFB32DA0565C9C9155"/>
          </w:pPr>
          <w:r w:rsidRPr="00B126A9">
            <w:rPr>
              <w:rStyle w:val="Platshllartext"/>
            </w:rPr>
            <w:t>Click or tap here to enter text.</w:t>
          </w:r>
        </w:p>
      </w:docPartBody>
    </w:docPart>
    <w:docPart>
      <w:docPartPr>
        <w:name w:val="58B16F6EAFD74023A1BE09E85831C7DB"/>
        <w:category>
          <w:name w:val="General"/>
          <w:gallery w:val="placeholder"/>
        </w:category>
        <w:types>
          <w:type w:val="bbPlcHdr"/>
        </w:types>
        <w:behaviors>
          <w:behavior w:val="content"/>
        </w:behaviors>
        <w:guid w:val="{BE8E3E2A-481D-45DC-BA42-047DE5DFB947}"/>
      </w:docPartPr>
      <w:docPartBody>
        <w:p w:rsidR="00BE3096" w:rsidRDefault="00E47467" w:rsidP="00E47467">
          <w:pPr>
            <w:pStyle w:val="58B16F6EAFD74023A1BE09E85831C7DB"/>
          </w:pPr>
          <w:r w:rsidRPr="00B126A9">
            <w:rPr>
              <w:rStyle w:val="Platshllartext"/>
            </w:rPr>
            <w:t>Click or tap here to enter text.</w:t>
          </w:r>
        </w:p>
      </w:docPartBody>
    </w:docPart>
    <w:docPart>
      <w:docPartPr>
        <w:name w:val="32E3B46F2C334EAFA3C55DCC40F1C944"/>
        <w:category>
          <w:name w:val="General"/>
          <w:gallery w:val="placeholder"/>
        </w:category>
        <w:types>
          <w:type w:val="bbPlcHdr"/>
        </w:types>
        <w:behaviors>
          <w:behavior w:val="content"/>
        </w:behaviors>
        <w:guid w:val="{40DD073D-FEE1-42D6-BA73-FFB6835A13D8}"/>
      </w:docPartPr>
      <w:docPartBody>
        <w:p w:rsidR="00BE3096" w:rsidRDefault="00E47467" w:rsidP="00E47467">
          <w:pPr>
            <w:pStyle w:val="32E3B46F2C334EAFA3C55DCC40F1C944"/>
          </w:pPr>
          <w:r w:rsidRPr="00B126A9">
            <w:rPr>
              <w:rStyle w:val="Platshllartext"/>
            </w:rPr>
            <w:t>Click or tap here to enter text.</w:t>
          </w:r>
        </w:p>
      </w:docPartBody>
    </w:docPart>
    <w:docPart>
      <w:docPartPr>
        <w:name w:val="C9783C8266C9489B96D9BC664BB4EA85"/>
        <w:category>
          <w:name w:val="General"/>
          <w:gallery w:val="placeholder"/>
        </w:category>
        <w:types>
          <w:type w:val="bbPlcHdr"/>
        </w:types>
        <w:behaviors>
          <w:behavior w:val="content"/>
        </w:behaviors>
        <w:guid w:val="{B11B5208-EEE2-4540-BE8E-FB32E344339F}"/>
      </w:docPartPr>
      <w:docPartBody>
        <w:p w:rsidR="00BE3096" w:rsidRDefault="00E47467" w:rsidP="00E47467">
          <w:pPr>
            <w:pStyle w:val="C9783C8266C9489B96D9BC664BB4EA85"/>
          </w:pPr>
          <w:r w:rsidRPr="00B126A9">
            <w:rPr>
              <w:rStyle w:val="Platshllartext"/>
            </w:rPr>
            <w:t>Click or tap here to enter text.</w:t>
          </w:r>
        </w:p>
      </w:docPartBody>
    </w:docPart>
    <w:docPart>
      <w:docPartPr>
        <w:name w:val="B8FA747666CE4BC6B7A2D93911F277E0"/>
        <w:category>
          <w:name w:val="General"/>
          <w:gallery w:val="placeholder"/>
        </w:category>
        <w:types>
          <w:type w:val="bbPlcHdr"/>
        </w:types>
        <w:behaviors>
          <w:behavior w:val="content"/>
        </w:behaviors>
        <w:guid w:val="{5B819881-B36A-44E4-BF26-1621D7A8529D}"/>
      </w:docPartPr>
      <w:docPartBody>
        <w:p w:rsidR="00E01EF0" w:rsidRDefault="002033F8" w:rsidP="002033F8">
          <w:pPr>
            <w:pStyle w:val="B8FA747666CE4BC6B7A2D93911F277E0"/>
          </w:pPr>
          <w:r w:rsidRPr="00B126A9">
            <w:rPr>
              <w:rStyle w:val="Platshllartext"/>
            </w:rPr>
            <w:t>Click or tap here to enter text.</w:t>
          </w:r>
        </w:p>
      </w:docPartBody>
    </w:docPart>
    <w:docPart>
      <w:docPartPr>
        <w:name w:val="79140A19D8624552849F776EF36508E8"/>
        <w:category>
          <w:name w:val="General"/>
          <w:gallery w:val="placeholder"/>
        </w:category>
        <w:types>
          <w:type w:val="bbPlcHdr"/>
        </w:types>
        <w:behaviors>
          <w:behavior w:val="content"/>
        </w:behaviors>
        <w:guid w:val="{3001259E-BDB6-44D6-ABC4-0655B20B1EAB}"/>
      </w:docPartPr>
      <w:docPartBody>
        <w:p w:rsidR="00E01EF0" w:rsidRDefault="002033F8" w:rsidP="002033F8">
          <w:pPr>
            <w:pStyle w:val="79140A19D8624552849F776EF36508E8"/>
          </w:pPr>
          <w:r w:rsidRPr="00B126A9">
            <w:rPr>
              <w:rStyle w:val="Platshllartext"/>
            </w:rPr>
            <w:t>Click or tap here to enter text.</w:t>
          </w:r>
        </w:p>
      </w:docPartBody>
    </w:docPart>
    <w:docPart>
      <w:docPartPr>
        <w:name w:val="BF751F977E3E4D08B0A06B974ECD4498"/>
        <w:category>
          <w:name w:val="General"/>
          <w:gallery w:val="placeholder"/>
        </w:category>
        <w:types>
          <w:type w:val="bbPlcHdr"/>
        </w:types>
        <w:behaviors>
          <w:behavior w:val="content"/>
        </w:behaviors>
        <w:guid w:val="{4D728A97-A6ED-4F2A-BAF4-0CAF3B95874C}"/>
      </w:docPartPr>
      <w:docPartBody>
        <w:p w:rsidR="00E01EF0" w:rsidRDefault="002033F8" w:rsidP="002033F8">
          <w:pPr>
            <w:pStyle w:val="BF751F977E3E4D08B0A06B974ECD4498"/>
          </w:pPr>
          <w:r w:rsidRPr="00B126A9">
            <w:rPr>
              <w:rStyle w:val="Platshllartext"/>
            </w:rPr>
            <w:t>Click or tap here to enter text.</w:t>
          </w:r>
        </w:p>
      </w:docPartBody>
    </w:docPart>
    <w:docPart>
      <w:docPartPr>
        <w:name w:val="C61BC88D6C2E4BF0973867BE54D040C1"/>
        <w:category>
          <w:name w:val="General"/>
          <w:gallery w:val="placeholder"/>
        </w:category>
        <w:types>
          <w:type w:val="bbPlcHdr"/>
        </w:types>
        <w:behaviors>
          <w:behavior w:val="content"/>
        </w:behaviors>
        <w:guid w:val="{42A72F9E-6315-40BF-8418-6315A67177E1}"/>
      </w:docPartPr>
      <w:docPartBody>
        <w:p w:rsidR="00E01EF0" w:rsidRDefault="002033F8" w:rsidP="002033F8">
          <w:pPr>
            <w:pStyle w:val="C61BC88D6C2E4BF0973867BE54D040C1"/>
          </w:pPr>
          <w:r w:rsidRPr="00B126A9">
            <w:rPr>
              <w:rStyle w:val="Platshllartext"/>
            </w:rPr>
            <w:t>Click or tap here to enter text.</w:t>
          </w:r>
        </w:p>
      </w:docPartBody>
    </w:docPart>
    <w:docPart>
      <w:docPartPr>
        <w:name w:val="889D591BA5DA413FBCA63A4677C27EFD"/>
        <w:category>
          <w:name w:val="General"/>
          <w:gallery w:val="placeholder"/>
        </w:category>
        <w:types>
          <w:type w:val="bbPlcHdr"/>
        </w:types>
        <w:behaviors>
          <w:behavior w:val="content"/>
        </w:behaviors>
        <w:guid w:val="{C2C12A56-72BD-490C-AD1F-E6D21787E768}"/>
      </w:docPartPr>
      <w:docPartBody>
        <w:p w:rsidR="00E01EF0" w:rsidRDefault="002033F8" w:rsidP="002033F8">
          <w:pPr>
            <w:pStyle w:val="889D591BA5DA413FBCA63A4677C27EFD"/>
          </w:pPr>
          <w:r w:rsidRPr="00B126A9">
            <w:rPr>
              <w:rStyle w:val="Platshllartext"/>
            </w:rPr>
            <w:t>Click or tap here to enter text.</w:t>
          </w:r>
        </w:p>
      </w:docPartBody>
    </w:docPart>
    <w:docPart>
      <w:docPartPr>
        <w:name w:val="01F9DC83C4F34E789EAE9F06B73B6061"/>
        <w:category>
          <w:name w:val="General"/>
          <w:gallery w:val="placeholder"/>
        </w:category>
        <w:types>
          <w:type w:val="bbPlcHdr"/>
        </w:types>
        <w:behaviors>
          <w:behavior w:val="content"/>
        </w:behaviors>
        <w:guid w:val="{594F3961-935A-48DF-9B8C-7917E7948B52}"/>
      </w:docPartPr>
      <w:docPartBody>
        <w:p w:rsidR="00E01EF0" w:rsidRDefault="002033F8" w:rsidP="002033F8">
          <w:pPr>
            <w:pStyle w:val="01F9DC83C4F34E789EAE9F06B73B6061"/>
          </w:pPr>
          <w:r w:rsidRPr="00B126A9">
            <w:rPr>
              <w:rStyle w:val="Platshllartext"/>
            </w:rPr>
            <w:t>Click or tap here to enter text.</w:t>
          </w:r>
        </w:p>
      </w:docPartBody>
    </w:docPart>
    <w:docPart>
      <w:docPartPr>
        <w:name w:val="14137735D20A4361B04B9FADADB743CF"/>
        <w:category>
          <w:name w:val="General"/>
          <w:gallery w:val="placeholder"/>
        </w:category>
        <w:types>
          <w:type w:val="bbPlcHdr"/>
        </w:types>
        <w:behaviors>
          <w:behavior w:val="content"/>
        </w:behaviors>
        <w:guid w:val="{5A057201-C877-43E6-8E60-649823D957DA}"/>
      </w:docPartPr>
      <w:docPartBody>
        <w:p w:rsidR="00E01EF0" w:rsidRDefault="002033F8" w:rsidP="002033F8">
          <w:pPr>
            <w:pStyle w:val="14137735D20A4361B04B9FADADB743CF"/>
          </w:pPr>
          <w:r w:rsidRPr="00B126A9">
            <w:rPr>
              <w:rStyle w:val="Platshllartext"/>
            </w:rPr>
            <w:t>Click or tap here to enter text.</w:t>
          </w:r>
        </w:p>
      </w:docPartBody>
    </w:docPart>
    <w:docPart>
      <w:docPartPr>
        <w:name w:val="C3F9CA61743A489B8BA6A9FD991D8A33"/>
        <w:category>
          <w:name w:val="General"/>
          <w:gallery w:val="placeholder"/>
        </w:category>
        <w:types>
          <w:type w:val="bbPlcHdr"/>
        </w:types>
        <w:behaviors>
          <w:behavior w:val="content"/>
        </w:behaviors>
        <w:guid w:val="{7788D97D-D57D-4E08-8AAF-A9651B7CC271}"/>
      </w:docPartPr>
      <w:docPartBody>
        <w:p w:rsidR="00E01EF0" w:rsidRDefault="002033F8" w:rsidP="002033F8">
          <w:pPr>
            <w:pStyle w:val="C3F9CA61743A489B8BA6A9FD991D8A33"/>
          </w:pPr>
          <w:r w:rsidRPr="00B126A9">
            <w:rPr>
              <w:rStyle w:val="Platshllartext"/>
            </w:rPr>
            <w:t>Click or tap here to enter text.</w:t>
          </w:r>
        </w:p>
      </w:docPartBody>
    </w:docPart>
    <w:docPart>
      <w:docPartPr>
        <w:name w:val="71EE59E4491648B3A4638FB7D68DE28E"/>
        <w:category>
          <w:name w:val="General"/>
          <w:gallery w:val="placeholder"/>
        </w:category>
        <w:types>
          <w:type w:val="bbPlcHdr"/>
        </w:types>
        <w:behaviors>
          <w:behavior w:val="content"/>
        </w:behaviors>
        <w:guid w:val="{D2C25748-7F74-4FA3-9049-3EC41F66FB68}"/>
      </w:docPartPr>
      <w:docPartBody>
        <w:p w:rsidR="00E01EF0" w:rsidRDefault="002033F8" w:rsidP="002033F8">
          <w:pPr>
            <w:pStyle w:val="71EE59E4491648B3A4638FB7D68DE28E"/>
          </w:pPr>
          <w:r w:rsidRPr="00B126A9">
            <w:rPr>
              <w:rStyle w:val="Platshllartext"/>
            </w:rPr>
            <w:t>Click or tap here to enter text.</w:t>
          </w:r>
        </w:p>
      </w:docPartBody>
    </w:docPart>
    <w:docPart>
      <w:docPartPr>
        <w:name w:val="DA83BCC242DA4FD8A0C5C2B3F33101C8"/>
        <w:category>
          <w:name w:val="General"/>
          <w:gallery w:val="placeholder"/>
        </w:category>
        <w:types>
          <w:type w:val="bbPlcHdr"/>
        </w:types>
        <w:behaviors>
          <w:behavior w:val="content"/>
        </w:behaviors>
        <w:guid w:val="{612BE363-B034-4725-88E9-8B87C135C281}"/>
      </w:docPartPr>
      <w:docPartBody>
        <w:p w:rsidR="00E01EF0" w:rsidRDefault="002033F8" w:rsidP="002033F8">
          <w:pPr>
            <w:pStyle w:val="DA83BCC242DA4FD8A0C5C2B3F33101C8"/>
          </w:pPr>
          <w:r w:rsidRPr="00B126A9">
            <w:rPr>
              <w:rStyle w:val="Platshllartext"/>
            </w:rPr>
            <w:t>Click or tap here to enter text.</w:t>
          </w:r>
        </w:p>
      </w:docPartBody>
    </w:docPart>
    <w:docPart>
      <w:docPartPr>
        <w:name w:val="17DE18E58F584AC89C90173CF56359F9"/>
        <w:category>
          <w:name w:val="General"/>
          <w:gallery w:val="placeholder"/>
        </w:category>
        <w:types>
          <w:type w:val="bbPlcHdr"/>
        </w:types>
        <w:behaviors>
          <w:behavior w:val="content"/>
        </w:behaviors>
        <w:guid w:val="{B9F9610C-7B66-44E4-9C6D-CFB1C47562FE}"/>
      </w:docPartPr>
      <w:docPartBody>
        <w:p w:rsidR="00E01EF0" w:rsidRDefault="002033F8" w:rsidP="002033F8">
          <w:pPr>
            <w:pStyle w:val="17DE18E58F584AC89C90173CF56359F9"/>
          </w:pPr>
          <w:r w:rsidRPr="00B126A9">
            <w:rPr>
              <w:rStyle w:val="Platshllartext"/>
            </w:rPr>
            <w:t>Click or tap here to enter text.</w:t>
          </w:r>
        </w:p>
      </w:docPartBody>
    </w:docPart>
    <w:docPart>
      <w:docPartPr>
        <w:name w:val="BDE69CE5A0604678AA7841BEE1702028"/>
        <w:category>
          <w:name w:val="General"/>
          <w:gallery w:val="placeholder"/>
        </w:category>
        <w:types>
          <w:type w:val="bbPlcHdr"/>
        </w:types>
        <w:behaviors>
          <w:behavior w:val="content"/>
        </w:behaviors>
        <w:guid w:val="{357496E7-2033-4529-B654-03F1B1096FAE}"/>
      </w:docPartPr>
      <w:docPartBody>
        <w:p w:rsidR="00E01EF0" w:rsidRDefault="002033F8" w:rsidP="002033F8">
          <w:pPr>
            <w:pStyle w:val="BDE69CE5A0604678AA7841BEE1702028"/>
          </w:pPr>
          <w:r w:rsidRPr="00B126A9">
            <w:rPr>
              <w:rStyle w:val="Platshllartext"/>
            </w:rPr>
            <w:t>Click or tap here to enter text.</w:t>
          </w:r>
        </w:p>
      </w:docPartBody>
    </w:docPart>
    <w:docPart>
      <w:docPartPr>
        <w:name w:val="0868DA036D9B45919057252CA68E6E5F"/>
        <w:category>
          <w:name w:val="General"/>
          <w:gallery w:val="placeholder"/>
        </w:category>
        <w:types>
          <w:type w:val="bbPlcHdr"/>
        </w:types>
        <w:behaviors>
          <w:behavior w:val="content"/>
        </w:behaviors>
        <w:guid w:val="{394E5A6E-95A1-4F06-9295-AC29F439C7D6}"/>
      </w:docPartPr>
      <w:docPartBody>
        <w:p w:rsidR="00E01EF0" w:rsidRDefault="002033F8" w:rsidP="002033F8">
          <w:pPr>
            <w:pStyle w:val="0868DA036D9B45919057252CA68E6E5F"/>
          </w:pPr>
          <w:r w:rsidRPr="00B126A9">
            <w:rPr>
              <w:rStyle w:val="Platshllartext"/>
            </w:rPr>
            <w:t>Click or tap here to enter text.</w:t>
          </w:r>
        </w:p>
      </w:docPartBody>
    </w:docPart>
    <w:docPart>
      <w:docPartPr>
        <w:name w:val="2D3644FB52F145A7B374B571B6053A5D"/>
        <w:category>
          <w:name w:val="General"/>
          <w:gallery w:val="placeholder"/>
        </w:category>
        <w:types>
          <w:type w:val="bbPlcHdr"/>
        </w:types>
        <w:behaviors>
          <w:behavior w:val="content"/>
        </w:behaviors>
        <w:guid w:val="{174C077F-C3DA-4691-B960-913B9B94F72B}"/>
      </w:docPartPr>
      <w:docPartBody>
        <w:p w:rsidR="00E01EF0" w:rsidRDefault="002033F8" w:rsidP="002033F8">
          <w:pPr>
            <w:pStyle w:val="2D3644FB52F145A7B374B571B6053A5D"/>
          </w:pPr>
          <w:r w:rsidRPr="00B126A9">
            <w:rPr>
              <w:rStyle w:val="Platshlla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519"/>
    <w:rsid w:val="00045725"/>
    <w:rsid w:val="00086452"/>
    <w:rsid w:val="002033F8"/>
    <w:rsid w:val="00295346"/>
    <w:rsid w:val="004D7ED2"/>
    <w:rsid w:val="00554519"/>
    <w:rsid w:val="00570A34"/>
    <w:rsid w:val="00585921"/>
    <w:rsid w:val="00A76341"/>
    <w:rsid w:val="00BC5AAC"/>
    <w:rsid w:val="00BE3096"/>
    <w:rsid w:val="00E01EF0"/>
    <w:rsid w:val="00E205F5"/>
    <w:rsid w:val="00E33D0D"/>
    <w:rsid w:val="00E4746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2033F8"/>
    <w:rPr>
      <w:color w:val="808080"/>
    </w:rPr>
  </w:style>
  <w:style w:type="paragraph" w:customStyle="1" w:styleId="157527552FAA4E3E920AB45C473C99AB">
    <w:name w:val="157527552FAA4E3E920AB45C473C99AB"/>
    <w:rsid w:val="00554519"/>
  </w:style>
  <w:style w:type="paragraph" w:customStyle="1" w:styleId="868529F575A04106AF7FC519245A2835">
    <w:name w:val="868529F575A04106AF7FC519245A2835"/>
    <w:rsid w:val="00554519"/>
  </w:style>
  <w:style w:type="paragraph" w:customStyle="1" w:styleId="E63CD6CE09C5420E990EEE4BD9CC5C6B">
    <w:name w:val="E63CD6CE09C5420E990EEE4BD9CC5C6B"/>
    <w:rsid w:val="00554519"/>
  </w:style>
  <w:style w:type="paragraph" w:customStyle="1" w:styleId="4A54EFE202544C2BA4346FFF17603E9E">
    <w:name w:val="4A54EFE202544C2BA4346FFF17603E9E"/>
    <w:rsid w:val="00554519"/>
  </w:style>
  <w:style w:type="paragraph" w:customStyle="1" w:styleId="00F833AAF4AA433FAFFCB63E1211E6D1">
    <w:name w:val="00F833AAF4AA433FAFFCB63E1211E6D1"/>
    <w:rsid w:val="00554519"/>
  </w:style>
  <w:style w:type="paragraph" w:customStyle="1" w:styleId="892BC9E658AF482CBF93074E25C55B4B">
    <w:name w:val="892BC9E658AF482CBF93074E25C55B4B"/>
    <w:rsid w:val="00554519"/>
  </w:style>
  <w:style w:type="paragraph" w:customStyle="1" w:styleId="075E6AF078124631BD461BF3EA0EA369">
    <w:name w:val="075E6AF078124631BD461BF3EA0EA369"/>
    <w:rsid w:val="00554519"/>
  </w:style>
  <w:style w:type="paragraph" w:customStyle="1" w:styleId="8DEBE0A68DBD4A7F933990F4CF91C620">
    <w:name w:val="8DEBE0A68DBD4A7F933990F4CF91C620"/>
    <w:rsid w:val="00554519"/>
  </w:style>
  <w:style w:type="paragraph" w:customStyle="1" w:styleId="138A4160007E468788EFAE925A67A213">
    <w:name w:val="138A4160007E468788EFAE925A67A213"/>
    <w:rsid w:val="00554519"/>
  </w:style>
  <w:style w:type="paragraph" w:customStyle="1" w:styleId="997654F6C5424880838A412CC5B5881F">
    <w:name w:val="997654F6C5424880838A412CC5B5881F"/>
    <w:rsid w:val="00554519"/>
  </w:style>
  <w:style w:type="paragraph" w:customStyle="1" w:styleId="143997AF50D149C3A8A9B268BBC62F11">
    <w:name w:val="143997AF50D149C3A8A9B268BBC62F11"/>
    <w:rsid w:val="00554519"/>
  </w:style>
  <w:style w:type="paragraph" w:customStyle="1" w:styleId="421272F9E18A401AB9690B34565E192D">
    <w:name w:val="421272F9E18A401AB9690B34565E192D"/>
    <w:rsid w:val="00554519"/>
  </w:style>
  <w:style w:type="paragraph" w:customStyle="1" w:styleId="E30CB03BEF73411E844F92DE44646E8C">
    <w:name w:val="E30CB03BEF73411E844F92DE44646E8C"/>
    <w:rsid w:val="00554519"/>
  </w:style>
  <w:style w:type="paragraph" w:customStyle="1" w:styleId="50CBD77792D24DD8996640EF793AE89A">
    <w:name w:val="50CBD77792D24DD8996640EF793AE89A"/>
    <w:rsid w:val="00554519"/>
  </w:style>
  <w:style w:type="paragraph" w:customStyle="1" w:styleId="3EB1693CAFCC43008415163C3D466B85">
    <w:name w:val="3EB1693CAFCC43008415163C3D466B85"/>
    <w:rsid w:val="00554519"/>
  </w:style>
  <w:style w:type="paragraph" w:customStyle="1" w:styleId="D43E98BA307A4C3E95E29100AE7D5120">
    <w:name w:val="D43E98BA307A4C3E95E29100AE7D5120"/>
    <w:rsid w:val="00554519"/>
  </w:style>
  <w:style w:type="paragraph" w:customStyle="1" w:styleId="3381886918D54898BECA0C3A7FACE314">
    <w:name w:val="3381886918D54898BECA0C3A7FACE314"/>
    <w:rsid w:val="00554519"/>
  </w:style>
  <w:style w:type="paragraph" w:customStyle="1" w:styleId="367E4EC9570C49758F95DEC9B2D8DC62">
    <w:name w:val="367E4EC9570C49758F95DEC9B2D8DC62"/>
    <w:rsid w:val="00554519"/>
  </w:style>
  <w:style w:type="paragraph" w:customStyle="1" w:styleId="D4A510805536485FA758B3D5CBE04D28">
    <w:name w:val="D4A510805536485FA758B3D5CBE04D28"/>
    <w:rsid w:val="00554519"/>
  </w:style>
  <w:style w:type="paragraph" w:customStyle="1" w:styleId="DAB274B013B0408A82B029746C1B2E5A">
    <w:name w:val="DAB274B013B0408A82B029746C1B2E5A"/>
    <w:rsid w:val="00554519"/>
  </w:style>
  <w:style w:type="paragraph" w:customStyle="1" w:styleId="50FBBD293035453F81676333655BB4F1">
    <w:name w:val="50FBBD293035453F81676333655BB4F1"/>
    <w:rsid w:val="00554519"/>
  </w:style>
  <w:style w:type="paragraph" w:customStyle="1" w:styleId="08EB73291C754D7B865D54BD265A5684">
    <w:name w:val="08EB73291C754D7B865D54BD265A5684"/>
    <w:rsid w:val="00554519"/>
  </w:style>
  <w:style w:type="paragraph" w:customStyle="1" w:styleId="1648CA306AF140D386380B8F25A7D496">
    <w:name w:val="1648CA306AF140D386380B8F25A7D496"/>
    <w:rsid w:val="00554519"/>
  </w:style>
  <w:style w:type="paragraph" w:customStyle="1" w:styleId="ADE3C62641BD46129BA8356AEFC21826">
    <w:name w:val="ADE3C62641BD46129BA8356AEFC21826"/>
    <w:rsid w:val="00E33D0D"/>
    <w:pPr>
      <w:spacing w:after="200" w:line="276" w:lineRule="auto"/>
    </w:pPr>
    <w:rPr>
      <w:rFonts w:eastAsiaTheme="minorHAnsi"/>
      <w:lang w:val="en-US" w:eastAsia="en-US"/>
    </w:rPr>
  </w:style>
  <w:style w:type="paragraph" w:customStyle="1" w:styleId="1648CA306AF140D386380B8F25A7D4961">
    <w:name w:val="1648CA306AF140D386380B8F25A7D4961"/>
    <w:rsid w:val="00E33D0D"/>
    <w:pPr>
      <w:spacing w:after="200" w:line="276" w:lineRule="auto"/>
    </w:pPr>
    <w:rPr>
      <w:rFonts w:eastAsiaTheme="minorHAnsi"/>
      <w:lang w:val="en-US" w:eastAsia="en-US"/>
    </w:rPr>
  </w:style>
  <w:style w:type="paragraph" w:customStyle="1" w:styleId="8E9E66D6479E40A7AAD984052D0BEEF1">
    <w:name w:val="8E9E66D6479E40A7AAD984052D0BEEF1"/>
    <w:rsid w:val="00E33D0D"/>
    <w:pPr>
      <w:spacing w:after="200" w:line="276" w:lineRule="auto"/>
    </w:pPr>
    <w:rPr>
      <w:rFonts w:eastAsiaTheme="minorHAnsi"/>
      <w:lang w:val="en-US" w:eastAsia="en-US"/>
    </w:rPr>
  </w:style>
  <w:style w:type="paragraph" w:customStyle="1" w:styleId="B64E925E02054D43B6006AE6CBD24098">
    <w:name w:val="B64E925E02054D43B6006AE6CBD24098"/>
    <w:rsid w:val="00E33D0D"/>
    <w:pPr>
      <w:spacing w:after="200" w:line="276" w:lineRule="auto"/>
    </w:pPr>
    <w:rPr>
      <w:rFonts w:eastAsiaTheme="minorHAnsi"/>
      <w:lang w:val="en-US" w:eastAsia="en-US"/>
    </w:rPr>
  </w:style>
  <w:style w:type="paragraph" w:customStyle="1" w:styleId="E67E5E31ECE148D0A0BDA6FFEE85BD87">
    <w:name w:val="E67E5E31ECE148D0A0BDA6FFEE85BD87"/>
    <w:rsid w:val="00E33D0D"/>
    <w:pPr>
      <w:spacing w:after="200" w:line="276" w:lineRule="auto"/>
    </w:pPr>
    <w:rPr>
      <w:rFonts w:eastAsiaTheme="minorHAnsi"/>
      <w:lang w:val="en-US" w:eastAsia="en-US"/>
    </w:rPr>
  </w:style>
  <w:style w:type="paragraph" w:customStyle="1" w:styleId="4C65788D23924645A7FD3EBFBBD48163">
    <w:name w:val="4C65788D23924645A7FD3EBFBBD48163"/>
    <w:rsid w:val="00E33D0D"/>
    <w:pPr>
      <w:spacing w:after="200" w:line="276" w:lineRule="auto"/>
    </w:pPr>
    <w:rPr>
      <w:rFonts w:eastAsiaTheme="minorHAnsi"/>
      <w:lang w:val="en-US" w:eastAsia="en-US"/>
    </w:rPr>
  </w:style>
  <w:style w:type="paragraph" w:customStyle="1" w:styleId="157527552FAA4E3E920AB45C473C99AB1">
    <w:name w:val="157527552FAA4E3E920AB45C473C99AB1"/>
    <w:rsid w:val="00E33D0D"/>
    <w:pPr>
      <w:spacing w:after="200" w:line="276" w:lineRule="auto"/>
    </w:pPr>
    <w:rPr>
      <w:rFonts w:eastAsiaTheme="minorHAnsi"/>
      <w:lang w:val="en-US" w:eastAsia="en-US"/>
    </w:rPr>
  </w:style>
  <w:style w:type="paragraph" w:customStyle="1" w:styleId="00F833AAF4AA433FAFFCB63E1211E6D11">
    <w:name w:val="00F833AAF4AA433FAFFCB63E1211E6D11"/>
    <w:rsid w:val="00E33D0D"/>
    <w:pPr>
      <w:spacing w:after="200" w:line="276" w:lineRule="auto"/>
    </w:pPr>
    <w:rPr>
      <w:rFonts w:eastAsiaTheme="minorHAnsi"/>
      <w:lang w:val="en-US" w:eastAsia="en-US"/>
    </w:rPr>
  </w:style>
  <w:style w:type="paragraph" w:customStyle="1" w:styleId="868529F575A04106AF7FC519245A28351">
    <w:name w:val="868529F575A04106AF7FC519245A28351"/>
    <w:rsid w:val="00E33D0D"/>
    <w:pPr>
      <w:spacing w:after="200" w:line="276" w:lineRule="auto"/>
    </w:pPr>
    <w:rPr>
      <w:rFonts w:eastAsiaTheme="minorHAnsi"/>
      <w:lang w:val="en-US" w:eastAsia="en-US"/>
    </w:rPr>
  </w:style>
  <w:style w:type="paragraph" w:customStyle="1" w:styleId="E63CD6CE09C5420E990EEE4BD9CC5C6B1">
    <w:name w:val="E63CD6CE09C5420E990EEE4BD9CC5C6B1"/>
    <w:rsid w:val="00E33D0D"/>
    <w:pPr>
      <w:spacing w:after="200" w:line="276" w:lineRule="auto"/>
    </w:pPr>
    <w:rPr>
      <w:rFonts w:eastAsiaTheme="minorHAnsi"/>
      <w:lang w:val="en-US" w:eastAsia="en-US"/>
    </w:rPr>
  </w:style>
  <w:style w:type="paragraph" w:customStyle="1" w:styleId="4A54EFE202544C2BA4346FFF17603E9E1">
    <w:name w:val="4A54EFE202544C2BA4346FFF17603E9E1"/>
    <w:rsid w:val="00E33D0D"/>
    <w:pPr>
      <w:spacing w:after="200" w:line="276" w:lineRule="auto"/>
    </w:pPr>
    <w:rPr>
      <w:rFonts w:eastAsiaTheme="minorHAnsi"/>
      <w:lang w:val="en-US" w:eastAsia="en-US"/>
    </w:rPr>
  </w:style>
  <w:style w:type="paragraph" w:customStyle="1" w:styleId="075E6AF078124631BD461BF3EA0EA3691">
    <w:name w:val="075E6AF078124631BD461BF3EA0EA3691"/>
    <w:rsid w:val="00E33D0D"/>
    <w:pPr>
      <w:spacing w:after="200" w:line="276" w:lineRule="auto"/>
    </w:pPr>
    <w:rPr>
      <w:rFonts w:eastAsiaTheme="minorHAnsi"/>
      <w:lang w:val="en-US" w:eastAsia="en-US"/>
    </w:rPr>
  </w:style>
  <w:style w:type="paragraph" w:customStyle="1" w:styleId="5214B63D371A49AA8F5779CCE87D33ED">
    <w:name w:val="5214B63D371A49AA8F5779CCE87D33ED"/>
    <w:rsid w:val="00E33D0D"/>
    <w:pPr>
      <w:spacing w:after="200" w:line="276" w:lineRule="auto"/>
    </w:pPr>
    <w:rPr>
      <w:rFonts w:eastAsiaTheme="minorHAnsi"/>
      <w:lang w:val="en-US" w:eastAsia="en-US"/>
    </w:rPr>
  </w:style>
  <w:style w:type="paragraph" w:customStyle="1" w:styleId="8DEBE0A68DBD4A7F933990F4CF91C6201">
    <w:name w:val="8DEBE0A68DBD4A7F933990F4CF91C6201"/>
    <w:rsid w:val="00E33D0D"/>
    <w:pPr>
      <w:spacing w:after="200" w:line="276" w:lineRule="auto"/>
    </w:pPr>
    <w:rPr>
      <w:rFonts w:eastAsiaTheme="minorHAnsi"/>
      <w:lang w:val="en-US" w:eastAsia="en-US"/>
    </w:rPr>
  </w:style>
  <w:style w:type="paragraph" w:customStyle="1" w:styleId="138A4160007E468788EFAE925A67A2131">
    <w:name w:val="138A4160007E468788EFAE925A67A2131"/>
    <w:rsid w:val="00E33D0D"/>
    <w:pPr>
      <w:spacing w:after="200" w:line="276" w:lineRule="auto"/>
    </w:pPr>
    <w:rPr>
      <w:rFonts w:eastAsiaTheme="minorHAnsi"/>
      <w:lang w:val="en-US" w:eastAsia="en-US"/>
    </w:rPr>
  </w:style>
  <w:style w:type="paragraph" w:customStyle="1" w:styleId="997654F6C5424880838A412CC5B5881F1">
    <w:name w:val="997654F6C5424880838A412CC5B5881F1"/>
    <w:rsid w:val="00E33D0D"/>
    <w:pPr>
      <w:spacing w:after="200" w:line="276" w:lineRule="auto"/>
    </w:pPr>
    <w:rPr>
      <w:rFonts w:eastAsiaTheme="minorHAnsi"/>
      <w:lang w:val="en-US" w:eastAsia="en-US"/>
    </w:rPr>
  </w:style>
  <w:style w:type="paragraph" w:customStyle="1" w:styleId="143997AF50D149C3A8A9B268BBC62F111">
    <w:name w:val="143997AF50D149C3A8A9B268BBC62F111"/>
    <w:rsid w:val="00E33D0D"/>
    <w:pPr>
      <w:spacing w:after="200" w:line="276" w:lineRule="auto"/>
    </w:pPr>
    <w:rPr>
      <w:rFonts w:eastAsiaTheme="minorHAnsi"/>
      <w:lang w:val="en-US" w:eastAsia="en-US"/>
    </w:rPr>
  </w:style>
  <w:style w:type="paragraph" w:customStyle="1" w:styleId="421272F9E18A401AB9690B34565E192D1">
    <w:name w:val="421272F9E18A401AB9690B34565E192D1"/>
    <w:rsid w:val="00E33D0D"/>
    <w:pPr>
      <w:spacing w:after="200" w:line="276" w:lineRule="auto"/>
    </w:pPr>
    <w:rPr>
      <w:rFonts w:eastAsiaTheme="minorHAnsi"/>
      <w:lang w:val="en-US" w:eastAsia="en-US"/>
    </w:rPr>
  </w:style>
  <w:style w:type="paragraph" w:customStyle="1" w:styleId="E30CB03BEF73411E844F92DE44646E8C1">
    <w:name w:val="E30CB03BEF73411E844F92DE44646E8C1"/>
    <w:rsid w:val="00E33D0D"/>
    <w:pPr>
      <w:spacing w:after="200" w:line="276" w:lineRule="auto"/>
    </w:pPr>
    <w:rPr>
      <w:rFonts w:eastAsiaTheme="minorHAnsi"/>
      <w:lang w:val="en-US" w:eastAsia="en-US"/>
    </w:rPr>
  </w:style>
  <w:style w:type="paragraph" w:customStyle="1" w:styleId="50CBD77792D24DD8996640EF793AE89A1">
    <w:name w:val="50CBD77792D24DD8996640EF793AE89A1"/>
    <w:rsid w:val="00E33D0D"/>
    <w:pPr>
      <w:spacing w:after="200" w:line="276" w:lineRule="auto"/>
    </w:pPr>
    <w:rPr>
      <w:rFonts w:eastAsiaTheme="minorHAnsi"/>
      <w:lang w:val="en-US" w:eastAsia="en-US"/>
    </w:rPr>
  </w:style>
  <w:style w:type="paragraph" w:customStyle="1" w:styleId="B6BA319786B0443FAF9A06D40E31620C">
    <w:name w:val="B6BA319786B0443FAF9A06D40E31620C"/>
    <w:rsid w:val="00E33D0D"/>
    <w:pPr>
      <w:spacing w:after="200" w:line="276" w:lineRule="auto"/>
    </w:pPr>
    <w:rPr>
      <w:rFonts w:eastAsiaTheme="minorHAnsi"/>
      <w:lang w:val="en-US" w:eastAsia="en-US"/>
    </w:rPr>
  </w:style>
  <w:style w:type="paragraph" w:customStyle="1" w:styleId="08EB73291C754D7B865D54BD265A56841">
    <w:name w:val="08EB73291C754D7B865D54BD265A56841"/>
    <w:rsid w:val="00E33D0D"/>
    <w:pPr>
      <w:spacing w:after="200" w:line="276" w:lineRule="auto"/>
    </w:pPr>
    <w:rPr>
      <w:rFonts w:eastAsiaTheme="minorHAnsi"/>
      <w:lang w:val="en-US" w:eastAsia="en-US"/>
    </w:rPr>
  </w:style>
  <w:style w:type="paragraph" w:customStyle="1" w:styleId="3EB1693CAFCC43008415163C3D466B851">
    <w:name w:val="3EB1693CAFCC43008415163C3D466B851"/>
    <w:rsid w:val="00E33D0D"/>
    <w:pPr>
      <w:spacing w:after="200" w:line="276" w:lineRule="auto"/>
    </w:pPr>
    <w:rPr>
      <w:rFonts w:eastAsiaTheme="minorHAnsi"/>
      <w:lang w:val="en-US" w:eastAsia="en-US"/>
    </w:rPr>
  </w:style>
  <w:style w:type="paragraph" w:customStyle="1" w:styleId="D43E98BA307A4C3E95E29100AE7D51201">
    <w:name w:val="D43E98BA307A4C3E95E29100AE7D51201"/>
    <w:rsid w:val="00E33D0D"/>
    <w:pPr>
      <w:spacing w:after="200" w:line="276" w:lineRule="auto"/>
    </w:pPr>
    <w:rPr>
      <w:rFonts w:eastAsiaTheme="minorHAnsi"/>
      <w:lang w:val="en-US" w:eastAsia="en-US"/>
    </w:rPr>
  </w:style>
  <w:style w:type="paragraph" w:customStyle="1" w:styleId="FCE1DA266B75492ABE604126A8D0CB47">
    <w:name w:val="FCE1DA266B75492ABE604126A8D0CB47"/>
    <w:rsid w:val="00E47467"/>
  </w:style>
  <w:style w:type="paragraph" w:customStyle="1" w:styleId="55D2EDE3B26D4FAEA8B73438D1D77554">
    <w:name w:val="55D2EDE3B26D4FAEA8B73438D1D77554"/>
    <w:rsid w:val="00E47467"/>
  </w:style>
  <w:style w:type="paragraph" w:customStyle="1" w:styleId="601FADB2D9304CBFB32DA0565C9C9155">
    <w:name w:val="601FADB2D9304CBFB32DA0565C9C9155"/>
    <w:rsid w:val="00E47467"/>
  </w:style>
  <w:style w:type="paragraph" w:customStyle="1" w:styleId="58B16F6EAFD74023A1BE09E85831C7DB">
    <w:name w:val="58B16F6EAFD74023A1BE09E85831C7DB"/>
    <w:rsid w:val="00E47467"/>
  </w:style>
  <w:style w:type="paragraph" w:customStyle="1" w:styleId="32E3B46F2C334EAFA3C55DCC40F1C944">
    <w:name w:val="32E3B46F2C334EAFA3C55DCC40F1C944"/>
    <w:rsid w:val="00E47467"/>
  </w:style>
  <w:style w:type="paragraph" w:customStyle="1" w:styleId="C9783C8266C9489B96D9BC664BB4EA85">
    <w:name w:val="C9783C8266C9489B96D9BC664BB4EA85"/>
    <w:rsid w:val="00E47467"/>
  </w:style>
  <w:style w:type="paragraph" w:customStyle="1" w:styleId="B8FA747666CE4BC6B7A2D93911F277E0">
    <w:name w:val="B8FA747666CE4BC6B7A2D93911F277E0"/>
    <w:rsid w:val="002033F8"/>
  </w:style>
  <w:style w:type="paragraph" w:customStyle="1" w:styleId="79140A19D8624552849F776EF36508E8">
    <w:name w:val="79140A19D8624552849F776EF36508E8"/>
    <w:rsid w:val="002033F8"/>
  </w:style>
  <w:style w:type="paragraph" w:customStyle="1" w:styleId="BF751F977E3E4D08B0A06B974ECD4498">
    <w:name w:val="BF751F977E3E4D08B0A06B974ECD4498"/>
    <w:rsid w:val="002033F8"/>
  </w:style>
  <w:style w:type="paragraph" w:customStyle="1" w:styleId="C61BC88D6C2E4BF0973867BE54D040C1">
    <w:name w:val="C61BC88D6C2E4BF0973867BE54D040C1"/>
    <w:rsid w:val="002033F8"/>
  </w:style>
  <w:style w:type="paragraph" w:customStyle="1" w:styleId="889D591BA5DA413FBCA63A4677C27EFD">
    <w:name w:val="889D591BA5DA413FBCA63A4677C27EFD"/>
    <w:rsid w:val="002033F8"/>
  </w:style>
  <w:style w:type="paragraph" w:customStyle="1" w:styleId="01F9DC83C4F34E789EAE9F06B73B6061">
    <w:name w:val="01F9DC83C4F34E789EAE9F06B73B6061"/>
    <w:rsid w:val="002033F8"/>
  </w:style>
  <w:style w:type="paragraph" w:customStyle="1" w:styleId="14137735D20A4361B04B9FADADB743CF">
    <w:name w:val="14137735D20A4361B04B9FADADB743CF"/>
    <w:rsid w:val="002033F8"/>
  </w:style>
  <w:style w:type="paragraph" w:customStyle="1" w:styleId="C3F9CA61743A489B8BA6A9FD991D8A33">
    <w:name w:val="C3F9CA61743A489B8BA6A9FD991D8A33"/>
    <w:rsid w:val="002033F8"/>
  </w:style>
  <w:style w:type="paragraph" w:customStyle="1" w:styleId="71EE59E4491648B3A4638FB7D68DE28E">
    <w:name w:val="71EE59E4491648B3A4638FB7D68DE28E"/>
    <w:rsid w:val="002033F8"/>
  </w:style>
  <w:style w:type="paragraph" w:customStyle="1" w:styleId="DA83BCC242DA4FD8A0C5C2B3F33101C8">
    <w:name w:val="DA83BCC242DA4FD8A0C5C2B3F33101C8"/>
    <w:rsid w:val="002033F8"/>
  </w:style>
  <w:style w:type="paragraph" w:customStyle="1" w:styleId="17DE18E58F584AC89C90173CF56359F9">
    <w:name w:val="17DE18E58F584AC89C90173CF56359F9"/>
    <w:rsid w:val="002033F8"/>
  </w:style>
  <w:style w:type="paragraph" w:customStyle="1" w:styleId="BDE69CE5A0604678AA7841BEE1702028">
    <w:name w:val="BDE69CE5A0604678AA7841BEE1702028"/>
    <w:rsid w:val="002033F8"/>
  </w:style>
  <w:style w:type="paragraph" w:customStyle="1" w:styleId="0868DA036D9B45919057252CA68E6E5F">
    <w:name w:val="0868DA036D9B45919057252CA68E6E5F"/>
    <w:rsid w:val="002033F8"/>
  </w:style>
  <w:style w:type="paragraph" w:customStyle="1" w:styleId="2D3644FB52F145A7B374B571B6053A5D">
    <w:name w:val="2D3644FB52F145A7B374B571B6053A5D"/>
    <w:rsid w:val="002033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ED8DF-A098-4527-AD2A-886E96FB8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Course choice form.dotx</Template>
  <TotalTime>1</TotalTime>
  <Pages>5</Pages>
  <Words>1184</Words>
  <Characters>6279</Characters>
  <Application>Microsoft Office Word</Application>
  <DocSecurity>0</DocSecurity>
  <Lines>52</Lines>
  <Paragraphs>14</Paragraphs>
  <ScaleCrop>false</ScaleCrop>
  <HeadingPairs>
    <vt:vector size="2" baseType="variant">
      <vt:variant>
        <vt:lpstr>Rubrik</vt:lpstr>
      </vt:variant>
      <vt:variant>
        <vt:i4>1</vt:i4>
      </vt:variant>
    </vt:vector>
  </HeadingPairs>
  <TitlesOfParts>
    <vt:vector size="1" baseType="lpstr">
      <vt:lpstr/>
    </vt:vector>
  </TitlesOfParts>
  <Company>KTH</Company>
  <LinksUpToDate>false</LinksUpToDate>
  <CharactersWithSpaces>7449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Manja Schubert</dc:creator>
  <cp:keywords/>
  <dc:description/>
  <cp:lastModifiedBy>Hanna Egelrud</cp:lastModifiedBy>
  <cp:revision>2</cp:revision>
  <dcterms:created xsi:type="dcterms:W3CDTF">2021-09-10T06:27:00Z</dcterms:created>
  <dcterms:modified xsi:type="dcterms:W3CDTF">2021-09-10T06:27:00Z</dcterms:modified>
</cp:coreProperties>
</file>