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9"/>
        <w:gridCol w:w="3969"/>
        <w:gridCol w:w="2973"/>
      </w:tblGrid>
      <w:tr w:rsidR="00F8536C" w:rsidRPr="00583323" w:rsidTr="00D21D5C">
        <w:trPr>
          <w:trHeight w:val="425"/>
        </w:trPr>
        <w:tc>
          <w:tcPr>
            <w:tcW w:w="10311" w:type="dxa"/>
            <w:gridSpan w:val="3"/>
            <w:tcBorders>
              <w:top w:val="nil"/>
              <w:left w:val="nil"/>
              <w:bottom w:val="nil"/>
              <w:right w:val="single" w:sz="8" w:space="0" w:color="FFFFFF" w:themeColor="background1"/>
            </w:tcBorders>
          </w:tcPr>
          <w:p w:rsidR="00F8536C" w:rsidRPr="0087029C" w:rsidRDefault="00F8536C" w:rsidP="005E2384">
            <w:pPr>
              <w:ind w:left="-142"/>
              <w:rPr>
                <w:rStyle w:val="Blhuvudrubrik"/>
                <w:i/>
                <w:sz w:val="2"/>
                <w:szCs w:val="2"/>
                <w:lang w:val="sv-SE"/>
              </w:rPr>
            </w:pPr>
          </w:p>
          <w:p w:rsidR="00F8536C" w:rsidRPr="00F8536C" w:rsidRDefault="00F8536C" w:rsidP="004D2337">
            <w:pPr>
              <w:rPr>
                <w:rStyle w:val="Blledtext"/>
                <w:i/>
                <w:lang w:val="en-US"/>
              </w:rPr>
            </w:pPr>
            <w:r w:rsidRPr="004254E9">
              <w:rPr>
                <w:rStyle w:val="Blhuvudrubrik"/>
                <w:i/>
                <w:lang w:val="en-US"/>
              </w:rPr>
              <w:t xml:space="preserve"> Individual </w:t>
            </w:r>
            <w:r>
              <w:rPr>
                <w:rStyle w:val="Blhuvudrubrik"/>
                <w:i/>
                <w:lang w:val="en-US"/>
              </w:rPr>
              <w:t>s</w:t>
            </w:r>
            <w:r w:rsidRPr="004254E9">
              <w:rPr>
                <w:rStyle w:val="Blhuvudrubrik"/>
                <w:i/>
                <w:lang w:val="en-US"/>
              </w:rPr>
              <w:t xml:space="preserve">tudy </w:t>
            </w:r>
            <w:r>
              <w:rPr>
                <w:rStyle w:val="Blhuvudrubrik"/>
                <w:i/>
                <w:lang w:val="en-US"/>
              </w:rPr>
              <w:t>p</w:t>
            </w:r>
            <w:r w:rsidRPr="004254E9">
              <w:rPr>
                <w:rStyle w:val="Blhuvudrubrik"/>
                <w:i/>
                <w:lang w:val="en-US"/>
              </w:rPr>
              <w:t>lan</w:t>
            </w:r>
            <w:r>
              <w:rPr>
                <w:rStyle w:val="Blhuvudrubrik"/>
                <w:i/>
                <w:lang w:val="en-US"/>
              </w:rPr>
              <w:t xml:space="preserve"> for master students in </w:t>
            </w:r>
            <w:r w:rsidR="004D2337">
              <w:rPr>
                <w:rStyle w:val="Blhuvudrubrik"/>
                <w:i/>
                <w:lang w:val="en-US"/>
              </w:rPr>
              <w:t>Information and Network Engineering</w:t>
            </w:r>
            <w:r>
              <w:rPr>
                <w:rStyle w:val="Blhuvudrubrik"/>
                <w:i/>
                <w:lang w:val="en-US"/>
              </w:rPr>
              <w:t>, T</w:t>
            </w:r>
            <w:r w:rsidR="004D2337">
              <w:rPr>
                <w:rStyle w:val="Blhuvudrubrik"/>
                <w:i/>
                <w:lang w:val="en-US"/>
              </w:rPr>
              <w:t>INN</w:t>
            </w:r>
            <w:r>
              <w:rPr>
                <w:rStyle w:val="Blhuvudrubrik"/>
                <w:i/>
                <w:lang w:val="en-US"/>
              </w:rPr>
              <w:t>M</w:t>
            </w:r>
          </w:p>
        </w:tc>
      </w:tr>
      <w:tr w:rsidR="00704E92" w:rsidRPr="00583323" w:rsidTr="009C50D0">
        <w:trPr>
          <w:trHeight w:val="125"/>
        </w:trPr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8" w:space="0" w:color="auto"/>
            </w:tcBorders>
          </w:tcPr>
          <w:p w:rsidR="00704E92" w:rsidRPr="00CF314F" w:rsidRDefault="00CF314F" w:rsidP="00C962DB">
            <w:pPr>
              <w:rPr>
                <w:rStyle w:val="Blledtext"/>
                <w:lang w:val="sv-SE"/>
              </w:rPr>
            </w:pPr>
            <w:r w:rsidRPr="00CF314F">
              <w:rPr>
                <w:rStyle w:val="Blledtext"/>
                <w:lang w:val="sv-SE"/>
              </w:rPr>
              <w:t>Given name</w:t>
            </w:r>
          </w:p>
        </w:tc>
        <w:tc>
          <w:tcPr>
            <w:tcW w:w="3969" w:type="dxa"/>
            <w:tcBorders>
              <w:top w:val="single" w:sz="2" w:space="0" w:color="auto"/>
              <w:left w:val="single" w:sz="8" w:space="0" w:color="auto"/>
              <w:bottom w:val="nil"/>
              <w:right w:val="single" w:sz="2" w:space="0" w:color="auto"/>
            </w:tcBorders>
          </w:tcPr>
          <w:p w:rsidR="00704E92" w:rsidRPr="00CF314F" w:rsidRDefault="00CF314F" w:rsidP="00704E92">
            <w:pPr>
              <w:rPr>
                <w:rStyle w:val="Blledtext"/>
                <w:lang w:val="sv-SE"/>
              </w:rPr>
            </w:pPr>
            <w:r w:rsidRPr="00CF314F">
              <w:rPr>
                <w:rStyle w:val="Blledtext"/>
                <w:lang w:val="sv-SE"/>
              </w:rPr>
              <w:t>Surname</w:t>
            </w:r>
          </w:p>
        </w:tc>
        <w:tc>
          <w:tcPr>
            <w:tcW w:w="2973" w:type="dxa"/>
            <w:tcBorders>
              <w:top w:val="single" w:sz="2" w:space="0" w:color="auto"/>
              <w:left w:val="single" w:sz="2" w:space="0" w:color="auto"/>
              <w:bottom w:val="nil"/>
              <w:right w:val="single" w:sz="4" w:space="0" w:color="auto"/>
            </w:tcBorders>
          </w:tcPr>
          <w:p w:rsidR="00704E92" w:rsidRPr="00583323" w:rsidRDefault="00704E92" w:rsidP="004A4D99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C</w:t>
            </w:r>
            <w:r>
              <w:rPr>
                <w:rStyle w:val="Blledtext"/>
              </w:rPr>
              <w:t>i</w:t>
            </w:r>
            <w:r w:rsidRPr="00583323">
              <w:rPr>
                <w:rStyle w:val="Blledtext"/>
              </w:rPr>
              <w:t>vic registration number</w:t>
            </w:r>
          </w:p>
        </w:tc>
      </w:tr>
      <w:tr w:rsidR="00704E92" w:rsidRPr="000C4CEC" w:rsidTr="009C50D0">
        <w:trPr>
          <w:trHeight w:val="339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2" w:space="0" w:color="auto"/>
              <w:right w:val="single" w:sz="8" w:space="0" w:color="FFFFFF" w:themeColor="background1"/>
            </w:tcBorders>
            <w:shd w:val="clear" w:color="auto" w:fill="auto"/>
            <w:vAlign w:val="center"/>
          </w:tcPr>
          <w:p w:rsidR="00704E92" w:rsidRPr="009B27C5" w:rsidRDefault="003D7388" w:rsidP="00604276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26FCB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bookmarkStart w:id="0" w:name="_GoBack"/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bookmarkEnd w:id="0"/>
            <w:r>
              <w:rPr>
                <w:rStyle w:val="Blbrdtext"/>
                <w:lang w:val="en-US"/>
              </w:rPr>
              <w:fldChar w:fldCharType="end"/>
            </w:r>
            <w:r>
              <w:rPr>
                <w:rStyle w:val="Blbrdtext"/>
                <w:lang w:val="sv-SE"/>
              </w:rPr>
              <w:fldChar w:fldCharType="begin" w:fldLock="1"/>
            </w:r>
            <w:r w:rsidR="00704E92" w:rsidRPr="000C4CEC">
              <w:rPr>
                <w:rStyle w:val="Blbrdtext"/>
                <w:lang w:val="en-US"/>
              </w:rPr>
              <w:instrText xml:space="preserve">                        </w:instrText>
            </w:r>
            <w:r>
              <w:rPr>
                <w:rStyle w:val="Blbrdtext"/>
                <w:lang w:val="sv-SE"/>
              </w:rPr>
              <w:fldChar w:fldCharType="end"/>
            </w:r>
          </w:p>
        </w:tc>
        <w:tc>
          <w:tcPr>
            <w:tcW w:w="3969" w:type="dxa"/>
            <w:tcBorders>
              <w:top w:val="nil"/>
              <w:left w:val="single" w:sz="8" w:space="0" w:color="FFFFFF" w:themeColor="background1"/>
              <w:bottom w:val="single" w:sz="2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704E92" w:rsidRPr="009B27C5" w:rsidRDefault="003D7388" w:rsidP="00604276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1"/>
          </w:p>
        </w:tc>
        <w:tc>
          <w:tcPr>
            <w:tcW w:w="2973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04E92" w:rsidRPr="009B27C5" w:rsidRDefault="003D7388" w:rsidP="00704E92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="00704E92">
              <w:rPr>
                <w:rStyle w:val="Blbrdtext"/>
                <w:shd w:val="clear" w:color="auto" w:fill="262626" w:themeFill="text1" w:themeFillTint="D9"/>
                <w:lang w:val="en-US"/>
              </w:rPr>
              <w:instrText xml:space="preserve"> FORMTEXT </w:instrText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end"/>
            </w:r>
            <w:bookmarkEnd w:id="2"/>
          </w:p>
        </w:tc>
      </w:tr>
      <w:tr w:rsidR="00E557C8" w:rsidRPr="00583323" w:rsidTr="009C50D0"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E557C8" w:rsidRPr="000C1869" w:rsidRDefault="00E557C8" w:rsidP="005E17DE">
            <w:pPr>
              <w:rPr>
                <w:rStyle w:val="Blledtext"/>
                <w:rFonts w:ascii="Arial" w:hAnsi="Arial"/>
                <w:spacing w:val="0"/>
                <w:sz w:val="20"/>
                <w:szCs w:val="24"/>
                <w:lang w:val="en-US"/>
              </w:rPr>
            </w:pPr>
            <w:r w:rsidRPr="00583323">
              <w:rPr>
                <w:rStyle w:val="Blledtext"/>
              </w:rPr>
              <w:t>e-mail</w:t>
            </w:r>
          </w:p>
        </w:tc>
        <w:tc>
          <w:tcPr>
            <w:tcW w:w="6942" w:type="dxa"/>
            <w:gridSpan w:val="2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</w:tcPr>
          <w:p w:rsidR="00E557C8" w:rsidRPr="00583323" w:rsidRDefault="00E557C8" w:rsidP="005E17DE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Phone day time</w:t>
            </w:r>
          </w:p>
        </w:tc>
      </w:tr>
      <w:tr w:rsidR="000C1869" w:rsidRPr="00583323" w:rsidTr="009C50D0">
        <w:trPr>
          <w:trHeight w:val="369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FFFFFF" w:themeColor="background1"/>
            </w:tcBorders>
            <w:vAlign w:val="center"/>
          </w:tcPr>
          <w:p w:rsidR="000C1869" w:rsidRPr="00583323" w:rsidRDefault="003D7388" w:rsidP="00526FCB">
            <w:pPr>
              <w:tabs>
                <w:tab w:val="left" w:pos="2730"/>
              </w:tabs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3" w:name="Text5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3"/>
            <w:r w:rsidR="000C1869" w:rsidRPr="00583323">
              <w:rPr>
                <w:rStyle w:val="Blbrdtext"/>
                <w:lang w:val="en-US"/>
              </w:rPr>
              <w:tab/>
            </w:r>
          </w:p>
        </w:tc>
        <w:tc>
          <w:tcPr>
            <w:tcW w:w="6942" w:type="dxa"/>
            <w:gridSpan w:val="2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  <w:vAlign w:val="center"/>
          </w:tcPr>
          <w:p w:rsidR="000C1869" w:rsidRPr="00583323" w:rsidRDefault="003D7388" w:rsidP="00E0327B">
            <w:pPr>
              <w:tabs>
                <w:tab w:val="left" w:pos="2730"/>
              </w:tabs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4" w:name="Text6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4"/>
          </w:p>
        </w:tc>
      </w:tr>
      <w:tr w:rsidR="00D811F8" w:rsidRPr="00583323" w:rsidTr="009C50D0">
        <w:trPr>
          <w:trHeight w:val="148"/>
        </w:trPr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2C5F27" w:rsidRPr="004F547A" w:rsidRDefault="000C1869" w:rsidP="00B33808">
            <w:pPr>
              <w:rPr>
                <w:rStyle w:val="Blledtext"/>
                <w:lang w:val="en-US"/>
              </w:rPr>
            </w:pPr>
            <w:r w:rsidRPr="00583323">
              <w:rPr>
                <w:rStyle w:val="Blledtext"/>
              </w:rPr>
              <w:t>Street</w:t>
            </w:r>
            <w:r w:rsidR="00F8536C">
              <w:rPr>
                <w:rStyle w:val="Blledtext"/>
              </w:rPr>
              <w:t xml:space="preserve"> Adress</w:t>
            </w:r>
          </w:p>
        </w:tc>
        <w:tc>
          <w:tcPr>
            <w:tcW w:w="39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2C5F27" w:rsidRPr="00583323" w:rsidRDefault="000C1869" w:rsidP="00B33808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Postcode</w:t>
            </w:r>
          </w:p>
        </w:tc>
        <w:tc>
          <w:tcPr>
            <w:tcW w:w="2973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2C5F27" w:rsidRPr="00583323" w:rsidRDefault="000C1869" w:rsidP="00B33808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City</w:t>
            </w:r>
          </w:p>
        </w:tc>
      </w:tr>
      <w:tr w:rsidR="00704E92" w:rsidRPr="004F547A" w:rsidTr="00452A1A">
        <w:trPr>
          <w:trHeight w:val="391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FFFFFF" w:themeColor="background1"/>
            </w:tcBorders>
          </w:tcPr>
          <w:p w:rsidR="00704E92" w:rsidRPr="004F547A" w:rsidRDefault="003D7388" w:rsidP="003904DD">
            <w:pPr>
              <w:spacing w:before="80"/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5" w:name="Text7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5"/>
          </w:p>
        </w:tc>
        <w:tc>
          <w:tcPr>
            <w:tcW w:w="3969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</w:tcPr>
          <w:p w:rsidR="00704E92" w:rsidRPr="004F547A" w:rsidRDefault="003D7388" w:rsidP="003904DD">
            <w:pPr>
              <w:spacing w:before="80"/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6" w:name="Text8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6"/>
          </w:p>
        </w:tc>
        <w:tc>
          <w:tcPr>
            <w:tcW w:w="2973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</w:tcPr>
          <w:p w:rsidR="00704E92" w:rsidRPr="004F547A" w:rsidRDefault="003D7388" w:rsidP="003904DD">
            <w:pPr>
              <w:spacing w:before="80"/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7" w:name="Text9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7"/>
          </w:p>
        </w:tc>
      </w:tr>
      <w:tr w:rsidR="00F8536C" w:rsidRPr="00583323" w:rsidTr="00D21D5C"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F8536C" w:rsidRPr="00583323" w:rsidRDefault="00F8536C" w:rsidP="00F8536C">
            <w:pPr>
              <w:rPr>
                <w:rStyle w:val="Blledtext"/>
              </w:rPr>
            </w:pPr>
            <w:bookmarkStart w:id="8" w:name="_Hlk301438290"/>
            <w:r>
              <w:rPr>
                <w:rStyle w:val="Blledtext"/>
              </w:rPr>
              <w:t xml:space="preserve">Year </w:t>
            </w:r>
            <w:r w:rsidRPr="00583323">
              <w:rPr>
                <w:rStyle w:val="Blledtext"/>
              </w:rPr>
              <w:t>admitted</w:t>
            </w:r>
          </w:p>
        </w:tc>
        <w:tc>
          <w:tcPr>
            <w:tcW w:w="6942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F8536C" w:rsidRPr="00583323" w:rsidRDefault="00C911F5" w:rsidP="004A4D99">
            <w:pPr>
              <w:ind w:left="-106"/>
              <w:rPr>
                <w:rStyle w:val="Blledtext"/>
              </w:rPr>
            </w:pPr>
            <w:r>
              <w:rPr>
                <w:rStyle w:val="Blledtext"/>
              </w:rPr>
              <w:t>Track</w:t>
            </w:r>
            <w:r w:rsidR="00F8536C">
              <w:rPr>
                <w:rStyle w:val="Blledtext"/>
              </w:rPr>
              <w:t xml:space="preserve"> (specialization)</w:t>
            </w:r>
          </w:p>
          <w:p w:rsidR="00F8536C" w:rsidRPr="00583323" w:rsidRDefault="004D2337" w:rsidP="005E2384">
            <w:pPr>
              <w:spacing w:line="360" w:lineRule="auto"/>
              <w:rPr>
                <w:rStyle w:val="Blledtext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Select your profile!"/>
                    <w:listEntry w:val="Communications Engineering"/>
                    <w:listEntry w:val="Information Engineering"/>
                    <w:listEntry w:val="Multimedia Processing and Analysis"/>
                    <w:listEntry w:val="Networked Systems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F8536C" w:rsidRPr="00583323" w:rsidTr="00D21D5C">
        <w:trPr>
          <w:trHeight w:val="247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FFFFFF" w:themeColor="background1"/>
            </w:tcBorders>
            <w:vAlign w:val="bottom"/>
          </w:tcPr>
          <w:p w:rsidR="00F8536C" w:rsidRPr="00583323" w:rsidRDefault="003D7388" w:rsidP="004D2337">
            <w:pPr>
              <w:spacing w:line="360" w:lineRule="auto"/>
              <w:rPr>
                <w:rStyle w:val="Blbrdtext"/>
                <w:lang w:val="sv-SE"/>
              </w:rPr>
            </w:pPr>
            <w:r>
              <w:rPr>
                <w:rStyle w:val="Blbrdtext"/>
                <w:lang w:val="sv-SE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="00F8536C">
              <w:rPr>
                <w:rStyle w:val="Blbrdtext"/>
                <w:lang w:val="sv-SE"/>
              </w:rPr>
              <w:instrText xml:space="preserve"> FORMTEXT </w:instrText>
            </w:r>
            <w:r>
              <w:rPr>
                <w:rStyle w:val="Blbrdtext"/>
                <w:lang w:val="sv-SE"/>
              </w:rPr>
            </w:r>
            <w:r>
              <w:rPr>
                <w:rStyle w:val="Blbrdtext"/>
                <w:lang w:val="sv-SE"/>
              </w:rPr>
              <w:fldChar w:fldCharType="separate"/>
            </w:r>
            <w:r w:rsidR="002659EA">
              <w:rPr>
                <w:rStyle w:val="Blbrdtext"/>
                <w:noProof/>
                <w:lang w:val="sv-SE"/>
              </w:rPr>
              <w:t>20</w:t>
            </w:r>
            <w:r w:rsidR="00102C4A">
              <w:rPr>
                <w:rStyle w:val="Blbrdtext"/>
                <w:noProof/>
                <w:lang w:val="sv-SE"/>
              </w:rPr>
              <w:t>1</w:t>
            </w:r>
            <w:r w:rsidR="004D2337">
              <w:rPr>
                <w:rStyle w:val="Blbrdtext"/>
                <w:noProof/>
                <w:lang w:val="sv-SE"/>
              </w:rPr>
              <w:t>7</w:t>
            </w:r>
            <w:r>
              <w:rPr>
                <w:rStyle w:val="Blbrdtext"/>
                <w:lang w:val="sv-SE"/>
              </w:rPr>
              <w:fldChar w:fldCharType="end"/>
            </w:r>
          </w:p>
        </w:tc>
        <w:tc>
          <w:tcPr>
            <w:tcW w:w="6942" w:type="dxa"/>
            <w:gridSpan w:val="2"/>
            <w:vMerge/>
            <w:tcBorders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bottom"/>
          </w:tcPr>
          <w:p w:rsidR="00F8536C" w:rsidRPr="00583323" w:rsidRDefault="00F8536C" w:rsidP="005E2384">
            <w:pPr>
              <w:spacing w:line="360" w:lineRule="auto"/>
              <w:rPr>
                <w:rStyle w:val="Blbrdtext"/>
                <w:lang w:val="sv-SE"/>
              </w:rPr>
            </w:pPr>
          </w:p>
        </w:tc>
      </w:tr>
      <w:bookmarkEnd w:id="8"/>
    </w:tbl>
    <w:p w:rsidR="00C00A1A" w:rsidRDefault="00C00A1A">
      <w:pPr>
        <w:rPr>
          <w:rStyle w:val="Blbrdtext"/>
        </w:rPr>
      </w:pPr>
    </w:p>
    <w:p w:rsidR="006179DD" w:rsidRDefault="006179DD" w:rsidP="000E286F">
      <w:pPr>
        <w:spacing w:before="40" w:after="40"/>
        <w:rPr>
          <w:rStyle w:val="Blrubrik"/>
          <w:b w:val="0"/>
          <w:i/>
          <w:sz w:val="12"/>
          <w:szCs w:val="12"/>
        </w:rPr>
      </w:pPr>
    </w:p>
    <w:p w:rsidR="006179DD" w:rsidRPr="007E1F82" w:rsidRDefault="00F8536C" w:rsidP="005E2384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bookmarkStart w:id="9" w:name="OLE_LINK6"/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1,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C1456E" w:rsidRPr="006179DD" w:rsidTr="009C50D0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bookmarkEnd w:id="9"/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456E" w:rsidRPr="006179DD" w:rsidRDefault="00C1456E" w:rsidP="000A7DF5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EQ1220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Signal Theory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0" w:name="Text15"/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7,5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  <w:bookmarkEnd w:id="10"/>
          </w:p>
        </w:tc>
        <w:bookmarkStart w:id="11" w:name="OLE_LINK3"/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  <w:bookmarkEnd w:id="11"/>
          </w:p>
        </w:tc>
        <w:bookmarkStart w:id="12" w:name="Dropdown1"/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  <w:bookmarkEnd w:id="12"/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EP2</w:t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1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</w:t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8F352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Internetworking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8F352D" w:rsidP="002C40D0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7,5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2C40D0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2C4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 w:rsidRP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2C40D0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04699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204699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6179DD" w:rsidRDefault="006179DD" w:rsidP="006179DD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2,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EQ2310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Digital Communications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8F352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t>8,5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74632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t>EQ2222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E93C1F" w:rsidRDefault="00382B5C" w:rsidP="0074632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E93C1F" w:rsidRDefault="00382B5C" w:rsidP="0074632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74632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74632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74632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74632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74632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74632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74632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74632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74632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452A1A" w:rsidRDefault="00452A1A" w:rsidP="00452A1A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3,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="00E93C1F"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 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E93C1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EQ2310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Digital Communications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D800D4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</w:t>
            </w:r>
            <w:r w:rsidR="00D800D4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,3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452A1A" w:rsidRDefault="00452A1A" w:rsidP="00452A1A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4,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D800D4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</w:t>
            </w:r>
            <w:r w:rsidR="00D800D4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64B87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AK2036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E93C1F" w:rsidRDefault="00264B87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Theory and Methodology of Science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E93C1F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7,5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64B87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64B87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bookmarkStart w:id="13" w:name="OLE_LINK7"/>
      <w:r>
        <w:rPr>
          <w:rFonts w:ascii="Verdana" w:hAnsi="Verdana"/>
          <w:b/>
          <w:bCs/>
          <w:spacing w:val="5"/>
          <w:sz w:val="12"/>
          <w:szCs w:val="12"/>
          <w:lang w:val="en-US"/>
        </w:rPr>
        <w:lastRenderedPageBreak/>
        <w:t>Study period 1, 2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nd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bookmarkEnd w:id="13"/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4632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A245F9" w:rsidRDefault="00517A6B" w:rsidP="0074632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A245F9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A245F9" w:rsidRDefault="00517A6B" w:rsidP="0074632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4632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4632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4632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452A1A" w:rsidRDefault="00452A1A" w:rsidP="00452A1A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2, 2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nd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245F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A245F9" w:rsidRDefault="003D7388" w:rsidP="00A245F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A245F9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A245F9" w:rsidRP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A245F9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245F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910F54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9C50D0" w:rsidRDefault="009C50D0" w:rsidP="009C50D0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6179DD" w:rsidRDefault="006179DD" w:rsidP="006179DD">
      <w:pPr>
        <w:spacing w:before="40" w:after="40"/>
        <w:rPr>
          <w:rFonts w:ascii="Verdana" w:hAnsi="Verdana"/>
          <w:i/>
          <w:spacing w:val="5"/>
          <w:sz w:val="12"/>
          <w:szCs w:val="12"/>
          <w:lang w:val="en-US"/>
        </w:rPr>
      </w:pPr>
    </w:p>
    <w:p w:rsidR="004254E9" w:rsidRPr="006179DD" w:rsidRDefault="004254E9" w:rsidP="006179DD">
      <w:pPr>
        <w:spacing w:before="40" w:after="40"/>
        <w:rPr>
          <w:rFonts w:ascii="Verdana" w:hAnsi="Verdana"/>
          <w:i/>
          <w:spacing w:val="5"/>
          <w:sz w:val="12"/>
          <w:szCs w:val="12"/>
          <w:lang w:val="en-US"/>
        </w:rPr>
      </w:pPr>
    </w:p>
    <w:p w:rsidR="006179DD" w:rsidRPr="006179DD" w:rsidRDefault="006179DD" w:rsidP="006179DD">
      <w:pPr>
        <w:spacing w:before="40" w:after="40"/>
        <w:rPr>
          <w:rFonts w:ascii="Verdana" w:hAnsi="Verdana"/>
          <w:i/>
          <w:spacing w:val="5"/>
          <w:sz w:val="12"/>
          <w:szCs w:val="12"/>
          <w:lang w:val="en-US"/>
        </w:rPr>
      </w:pPr>
      <w:r w:rsidRPr="006179DD">
        <w:rPr>
          <w:rFonts w:ascii="Verdana" w:hAnsi="Verdana"/>
          <w:i/>
          <w:spacing w:val="5"/>
          <w:sz w:val="12"/>
          <w:szCs w:val="12"/>
          <w:lang w:val="en-US"/>
        </w:rPr>
        <w:t xml:space="preserve">Hereby I certify that I intend to pursue </w:t>
      </w:r>
      <w:r w:rsidR="004254E9">
        <w:rPr>
          <w:rFonts w:ascii="Verdana" w:hAnsi="Verdana"/>
          <w:i/>
          <w:spacing w:val="5"/>
          <w:sz w:val="12"/>
          <w:szCs w:val="12"/>
          <w:lang w:val="en-US"/>
        </w:rPr>
        <w:t>these courses</w:t>
      </w:r>
      <w:r w:rsidRPr="006179DD">
        <w:rPr>
          <w:rFonts w:ascii="Verdana" w:hAnsi="Verdana"/>
          <w:i/>
          <w:spacing w:val="5"/>
          <w:sz w:val="12"/>
          <w:szCs w:val="12"/>
          <w:lang w:val="en-US"/>
        </w:rPr>
        <w:t xml:space="preserve"> at KTH during the stated period above.</w:t>
      </w:r>
    </w:p>
    <w:p w:rsidR="00B54625" w:rsidRPr="006179DD" w:rsidRDefault="00B54625" w:rsidP="00693A4A">
      <w:pPr>
        <w:autoSpaceDE w:val="0"/>
        <w:autoSpaceDN w:val="0"/>
        <w:adjustRightInd w:val="0"/>
        <w:ind w:firstLine="720"/>
        <w:rPr>
          <w:rFonts w:ascii="Verdana" w:hAnsi="Verdana"/>
          <w:sz w:val="18"/>
        </w:rPr>
      </w:pPr>
    </w:p>
    <w:p w:rsidR="00B54625" w:rsidRPr="002F1C27" w:rsidRDefault="00B54625" w:rsidP="00B54625">
      <w:pPr>
        <w:rPr>
          <w:rFonts w:ascii="Verdana" w:hAnsi="Verdana"/>
          <w:sz w:val="18"/>
          <w:lang w:val="en-US"/>
        </w:rPr>
      </w:pPr>
    </w:p>
    <w:tbl>
      <w:tblPr>
        <w:tblW w:w="103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4038"/>
        <w:gridCol w:w="4038"/>
      </w:tblGrid>
      <w:tr w:rsidR="004254E9" w:rsidRPr="00583323" w:rsidTr="000A7DF5">
        <w:tc>
          <w:tcPr>
            <w:tcW w:w="2235" w:type="dxa"/>
            <w:tcBorders>
              <w:top w:val="single" w:sz="2" w:space="0" w:color="auto"/>
              <w:left w:val="single" w:sz="2" w:space="0" w:color="auto"/>
              <w:bottom w:val="single" w:sz="4" w:space="0" w:color="FFFFFF" w:themeColor="background1"/>
              <w:right w:val="single" w:sz="2" w:space="0" w:color="auto"/>
            </w:tcBorders>
          </w:tcPr>
          <w:p w:rsidR="004254E9" w:rsidRPr="000C1869" w:rsidRDefault="004254E9" w:rsidP="000A7DF5">
            <w:pPr>
              <w:rPr>
                <w:rStyle w:val="Blledtext"/>
                <w:rFonts w:ascii="Arial" w:hAnsi="Arial"/>
                <w:spacing w:val="0"/>
                <w:sz w:val="20"/>
                <w:szCs w:val="24"/>
                <w:lang w:val="en-US"/>
              </w:rPr>
            </w:pPr>
            <w:r>
              <w:rPr>
                <w:rStyle w:val="Blledtext"/>
              </w:rPr>
              <w:t>Datum</w:t>
            </w:r>
            <w:r w:rsidRPr="00583323">
              <w:rPr>
                <w:rStyle w:val="Blledtext"/>
              </w:rPr>
              <w:t xml:space="preserve"> /</w:t>
            </w:r>
            <w:r>
              <w:rPr>
                <w:rStyle w:val="Blledtext"/>
              </w:rPr>
              <w:t>Date</w:t>
            </w:r>
          </w:p>
        </w:tc>
        <w:tc>
          <w:tcPr>
            <w:tcW w:w="4038" w:type="dxa"/>
            <w:tcBorders>
              <w:top w:val="single" w:sz="2" w:space="0" w:color="auto"/>
              <w:left w:val="nil"/>
              <w:bottom w:val="single" w:sz="4" w:space="0" w:color="FFFFFF" w:themeColor="background1"/>
              <w:right w:val="single" w:sz="2" w:space="0" w:color="auto"/>
            </w:tcBorders>
          </w:tcPr>
          <w:p w:rsidR="004254E9" w:rsidRPr="00583323" w:rsidRDefault="004254E9" w:rsidP="000A7DF5">
            <w:pPr>
              <w:rPr>
                <w:rStyle w:val="Blledtext"/>
              </w:rPr>
            </w:pPr>
            <w:r>
              <w:rPr>
                <w:rStyle w:val="Blledtext"/>
              </w:rPr>
              <w:t xml:space="preserve">Studenters underskrift / Student signature </w:t>
            </w:r>
          </w:p>
        </w:tc>
        <w:tc>
          <w:tcPr>
            <w:tcW w:w="4038" w:type="dxa"/>
            <w:tcBorders>
              <w:top w:val="single" w:sz="2" w:space="0" w:color="auto"/>
              <w:left w:val="nil"/>
              <w:bottom w:val="single" w:sz="4" w:space="0" w:color="FFFFFF" w:themeColor="background1"/>
              <w:right w:val="single" w:sz="2" w:space="0" w:color="auto"/>
            </w:tcBorders>
          </w:tcPr>
          <w:p w:rsidR="004254E9" w:rsidRPr="00583323" w:rsidRDefault="004254E9" w:rsidP="000A7DF5">
            <w:pPr>
              <w:rPr>
                <w:rStyle w:val="Blledtext"/>
              </w:rPr>
            </w:pPr>
            <w:r>
              <w:rPr>
                <w:rStyle w:val="Blledtext"/>
              </w:rPr>
              <w:t>Programme directors signature</w:t>
            </w:r>
          </w:p>
        </w:tc>
      </w:tr>
      <w:tr w:rsidR="006179DD" w:rsidRPr="00E43D37" w:rsidTr="004254E9">
        <w:tc>
          <w:tcPr>
            <w:tcW w:w="2235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</w:tcPr>
          <w:p w:rsidR="006179DD" w:rsidRDefault="006179DD" w:rsidP="000A7DF5">
            <w:pPr>
              <w:spacing w:before="40" w:after="40"/>
              <w:ind w:left="-142"/>
              <w:rPr>
                <w:rStyle w:val="Blrubrik"/>
                <w:i/>
              </w:rPr>
            </w:pPr>
            <w:r>
              <w:rPr>
                <w:rStyle w:val="Blrubrik"/>
                <w:i/>
              </w:rPr>
              <w:t xml:space="preserve">  </w:t>
            </w:r>
          </w:p>
          <w:p w:rsidR="006179DD" w:rsidRDefault="006179DD" w:rsidP="000A7DF5">
            <w:pPr>
              <w:spacing w:before="40" w:after="40"/>
              <w:ind w:left="-142"/>
              <w:rPr>
                <w:rStyle w:val="Blrubrik"/>
                <w:i/>
              </w:rPr>
            </w:pPr>
            <w:r>
              <w:rPr>
                <w:rStyle w:val="Blrubrik"/>
                <w:i/>
              </w:rPr>
              <w:t xml:space="preserve">  </w:t>
            </w:r>
            <w:bookmarkStart w:id="14" w:name="Text14"/>
            <w:r w:rsidR="003D7388">
              <w:rPr>
                <w:rStyle w:val="Blrubrik"/>
                <w:i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Style w:val="Blrubrik"/>
                <w:i/>
              </w:rPr>
              <w:instrText xml:space="preserve"> FORMTEXT </w:instrText>
            </w:r>
            <w:r w:rsidR="003D7388">
              <w:rPr>
                <w:rStyle w:val="Blrubrik"/>
                <w:i/>
              </w:rPr>
            </w:r>
            <w:r w:rsidR="003D7388">
              <w:rPr>
                <w:rStyle w:val="Blrubrik"/>
                <w:i/>
              </w:rPr>
              <w:fldChar w:fldCharType="separate"/>
            </w:r>
            <w:r>
              <w:rPr>
                <w:rStyle w:val="Blrubrik"/>
                <w:i/>
                <w:noProof/>
              </w:rPr>
              <w:t> </w:t>
            </w:r>
            <w:r>
              <w:rPr>
                <w:rStyle w:val="Blrubrik"/>
                <w:i/>
                <w:noProof/>
              </w:rPr>
              <w:t> </w:t>
            </w:r>
            <w:r>
              <w:rPr>
                <w:rStyle w:val="Blrubrik"/>
                <w:i/>
                <w:noProof/>
              </w:rPr>
              <w:t> </w:t>
            </w:r>
            <w:r>
              <w:rPr>
                <w:rStyle w:val="Blrubrik"/>
                <w:i/>
                <w:noProof/>
              </w:rPr>
              <w:t> </w:t>
            </w:r>
            <w:r>
              <w:rPr>
                <w:rStyle w:val="Blrubrik"/>
                <w:i/>
                <w:noProof/>
              </w:rPr>
              <w:t> </w:t>
            </w:r>
            <w:r w:rsidR="003D7388">
              <w:rPr>
                <w:rStyle w:val="Blrubrik"/>
                <w:i/>
              </w:rPr>
              <w:fldChar w:fldCharType="end"/>
            </w:r>
            <w:bookmarkEnd w:id="14"/>
          </w:p>
          <w:p w:rsidR="006179DD" w:rsidRPr="00867DE8" w:rsidRDefault="006179DD" w:rsidP="000A7DF5">
            <w:pPr>
              <w:spacing w:before="40" w:after="40"/>
              <w:ind w:left="-142"/>
              <w:rPr>
                <w:rStyle w:val="Blrubrik"/>
                <w:i/>
              </w:rPr>
            </w:pPr>
          </w:p>
        </w:tc>
        <w:tc>
          <w:tcPr>
            <w:tcW w:w="807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</w:tcPr>
          <w:p w:rsidR="006179DD" w:rsidRPr="00867DE8" w:rsidRDefault="006179DD" w:rsidP="000A7DF5">
            <w:pPr>
              <w:spacing w:before="40" w:after="40"/>
              <w:ind w:left="-142"/>
              <w:jc w:val="center"/>
              <w:rPr>
                <w:rStyle w:val="Blrubrik"/>
                <w:i/>
              </w:rPr>
            </w:pPr>
          </w:p>
        </w:tc>
      </w:tr>
    </w:tbl>
    <w:p w:rsidR="00B54625" w:rsidRPr="002F1C27" w:rsidRDefault="00B54625" w:rsidP="00B54625">
      <w:pPr>
        <w:rPr>
          <w:rFonts w:ascii="Verdana" w:hAnsi="Verdana"/>
          <w:sz w:val="18"/>
          <w:lang w:val="en-US"/>
        </w:rPr>
      </w:pPr>
    </w:p>
    <w:p w:rsidR="00B54625" w:rsidRPr="002F1C27" w:rsidRDefault="00B54625" w:rsidP="00B54625">
      <w:pPr>
        <w:rPr>
          <w:rFonts w:ascii="Verdana" w:hAnsi="Verdana"/>
          <w:sz w:val="18"/>
          <w:lang w:val="en-US"/>
        </w:rPr>
      </w:pPr>
    </w:p>
    <w:p w:rsidR="00B54625" w:rsidRPr="002F1C27" w:rsidRDefault="00B54625" w:rsidP="00B54625">
      <w:pPr>
        <w:rPr>
          <w:rFonts w:ascii="Verdana" w:hAnsi="Verdana"/>
          <w:sz w:val="18"/>
          <w:lang w:val="en-US"/>
        </w:rPr>
      </w:pPr>
    </w:p>
    <w:p w:rsidR="00B54625" w:rsidRPr="002F1C27" w:rsidRDefault="00B54625" w:rsidP="00B54625">
      <w:pPr>
        <w:rPr>
          <w:rFonts w:ascii="Verdana" w:hAnsi="Verdana"/>
          <w:sz w:val="18"/>
          <w:lang w:val="en-US"/>
        </w:rPr>
      </w:pPr>
    </w:p>
    <w:p w:rsidR="00B54625" w:rsidRPr="002F1C27" w:rsidRDefault="00B54625" w:rsidP="00B54625">
      <w:pPr>
        <w:rPr>
          <w:rFonts w:ascii="Verdana" w:hAnsi="Verdana"/>
          <w:sz w:val="18"/>
          <w:lang w:val="en-US"/>
        </w:rPr>
      </w:pPr>
    </w:p>
    <w:p w:rsidR="00B54625" w:rsidRPr="002F1C27" w:rsidRDefault="00B54625" w:rsidP="00B54625">
      <w:pPr>
        <w:rPr>
          <w:rFonts w:ascii="Verdana" w:hAnsi="Verdana"/>
          <w:sz w:val="18"/>
          <w:lang w:val="en-US"/>
        </w:rPr>
      </w:pPr>
    </w:p>
    <w:p w:rsidR="00B54625" w:rsidRPr="002F1C27" w:rsidRDefault="00B54625" w:rsidP="00B54625">
      <w:pPr>
        <w:rPr>
          <w:rFonts w:ascii="Verdana" w:hAnsi="Verdana"/>
          <w:sz w:val="18"/>
          <w:lang w:val="en-US"/>
        </w:rPr>
      </w:pPr>
    </w:p>
    <w:p w:rsidR="00B54625" w:rsidRPr="002F1C27" w:rsidRDefault="00B54625" w:rsidP="00B54625">
      <w:pPr>
        <w:tabs>
          <w:tab w:val="left" w:pos="3714"/>
        </w:tabs>
        <w:autoSpaceDE w:val="0"/>
        <w:autoSpaceDN w:val="0"/>
        <w:adjustRightInd w:val="0"/>
        <w:rPr>
          <w:rFonts w:ascii="Verdana" w:hAnsi="Verdana"/>
          <w:sz w:val="18"/>
          <w:lang w:val="en-US"/>
        </w:rPr>
      </w:pPr>
      <w:r w:rsidRPr="002F1C27">
        <w:rPr>
          <w:rFonts w:ascii="Verdana" w:hAnsi="Verdana"/>
          <w:sz w:val="18"/>
          <w:lang w:val="en-US"/>
        </w:rPr>
        <w:tab/>
      </w:r>
    </w:p>
    <w:p w:rsidR="00C00A1A" w:rsidRDefault="0027011F" w:rsidP="005737AB">
      <w:pPr>
        <w:autoSpaceDE w:val="0"/>
        <w:autoSpaceDN w:val="0"/>
        <w:adjustRightInd w:val="0"/>
        <w:rPr>
          <w:rFonts w:ascii="Verdana" w:hAnsi="Verdana"/>
          <w:b/>
          <w:bCs/>
          <w:sz w:val="18"/>
          <w:szCs w:val="18"/>
          <w:lang w:val="sv-SE" w:eastAsia="sv-SE"/>
        </w:rPr>
      </w:pPr>
      <w:r w:rsidRPr="00F759AB">
        <w:rPr>
          <w:rFonts w:ascii="Verdana" w:hAnsi="Verdana"/>
          <w:sz w:val="18"/>
          <w:lang w:val="sv-SE"/>
        </w:rPr>
        <w:br w:type="page"/>
      </w:r>
    </w:p>
    <w:p w:rsidR="00C00A1A" w:rsidRDefault="008D0429" w:rsidP="008D0429">
      <w:pPr>
        <w:pStyle w:val="Heading1"/>
        <w:rPr>
          <w:lang w:val="en-US" w:eastAsia="sv-SE"/>
        </w:rPr>
      </w:pPr>
      <w:r>
        <w:rPr>
          <w:lang w:val="en-US" w:eastAsia="sv-SE"/>
        </w:rPr>
        <w:lastRenderedPageBreak/>
        <w:t xml:space="preserve">Brief Overview of the Program Curriculum, </w:t>
      </w:r>
      <w:r w:rsidR="001E1520">
        <w:rPr>
          <w:lang w:val="en-US" w:eastAsia="sv-SE"/>
        </w:rPr>
        <w:t>Information and Network Engineering</w:t>
      </w:r>
      <w:r>
        <w:rPr>
          <w:lang w:val="en-US" w:eastAsia="sv-SE"/>
        </w:rPr>
        <w:t xml:space="preserve"> (T</w:t>
      </w:r>
      <w:r w:rsidR="001E1520">
        <w:rPr>
          <w:lang w:val="en-US" w:eastAsia="sv-SE"/>
        </w:rPr>
        <w:t>INN</w:t>
      </w:r>
      <w:r>
        <w:rPr>
          <w:lang w:val="en-US" w:eastAsia="sv-SE"/>
        </w:rPr>
        <w:t>M)</w:t>
      </w:r>
      <w:r w:rsidR="001E1520">
        <w:rPr>
          <w:lang w:val="en-US" w:eastAsia="sv-SE"/>
        </w:rPr>
        <w:t xml:space="preserve"> 2017/18</w:t>
      </w:r>
    </w:p>
    <w:p w:rsidR="008D0429" w:rsidRDefault="008D0429" w:rsidP="008D0429">
      <w:pPr>
        <w:pStyle w:val="Subtitle"/>
        <w:rPr>
          <w:lang w:val="en-US" w:eastAsia="sv-SE"/>
        </w:rPr>
      </w:pPr>
      <w:r>
        <w:rPr>
          <w:lang w:val="en-US" w:eastAsia="sv-SE"/>
        </w:rPr>
        <w:t>Degree Requirements</w:t>
      </w:r>
    </w:p>
    <w:p w:rsidR="008D0429" w:rsidRDefault="008D0429" w:rsidP="008D042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>Passed all compulsory courses.</w:t>
      </w:r>
    </w:p>
    <w:p w:rsidR="008D0429" w:rsidRDefault="008D0429" w:rsidP="008D042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 xml:space="preserve">Passed the requirements for </w:t>
      </w:r>
      <w:r w:rsidRPr="008D0429">
        <w:rPr>
          <w:i/>
          <w:lang w:val="en-US" w:eastAsia="sv-SE"/>
        </w:rPr>
        <w:t>at least</w:t>
      </w:r>
      <w:r>
        <w:rPr>
          <w:lang w:val="en-US" w:eastAsia="sv-SE"/>
        </w:rPr>
        <w:t xml:space="preserve"> one of the </w:t>
      </w:r>
      <w:r w:rsidR="001E1520">
        <w:rPr>
          <w:lang w:val="en-US" w:eastAsia="sv-SE"/>
        </w:rPr>
        <w:t>study tracks</w:t>
      </w:r>
      <w:r>
        <w:rPr>
          <w:lang w:val="en-US" w:eastAsia="sv-SE"/>
        </w:rPr>
        <w:t xml:space="preserve"> (see below)</w:t>
      </w:r>
      <w:r w:rsidR="00124A3C">
        <w:rPr>
          <w:lang w:val="en-US" w:eastAsia="sv-SE"/>
        </w:rPr>
        <w:t>:</w:t>
      </w:r>
    </w:p>
    <w:p w:rsidR="001E1520" w:rsidRPr="001E1520" w:rsidRDefault="001E1520" w:rsidP="00124A3C">
      <w:pPr>
        <w:pStyle w:val="ListParagraph"/>
        <w:numPr>
          <w:ilvl w:val="1"/>
          <w:numId w:val="1"/>
        </w:numPr>
        <w:rPr>
          <w:lang w:val="en-US" w:eastAsia="sv-SE"/>
        </w:rPr>
      </w:pPr>
      <w:bookmarkStart w:id="15" w:name="OLE_LINK8"/>
      <w:r>
        <w:rPr>
          <w:lang w:val="en-US" w:eastAsia="sv-SE"/>
        </w:rPr>
        <w:t>Communications Engineering</w:t>
      </w:r>
    </w:p>
    <w:p w:rsidR="001E1520" w:rsidRPr="008D0429" w:rsidRDefault="00124A3C" w:rsidP="001E1520">
      <w:pPr>
        <w:pStyle w:val="ListParagraph"/>
        <w:numPr>
          <w:ilvl w:val="1"/>
          <w:numId w:val="1"/>
        </w:numPr>
        <w:rPr>
          <w:lang w:val="en-US" w:eastAsia="sv-SE"/>
        </w:rPr>
      </w:pPr>
      <w:r>
        <w:t xml:space="preserve">Information </w:t>
      </w:r>
      <w:r w:rsidR="001E1520">
        <w:t>Engineering.</w:t>
      </w:r>
      <w:r w:rsidR="001E1520" w:rsidRPr="001E1520">
        <w:rPr>
          <w:lang w:val="en-US" w:eastAsia="sv-SE"/>
        </w:rPr>
        <w:t xml:space="preserve"> </w:t>
      </w:r>
    </w:p>
    <w:p w:rsidR="00124A3C" w:rsidRPr="001E1520" w:rsidRDefault="001E1520" w:rsidP="001E1520">
      <w:pPr>
        <w:pStyle w:val="ListParagraph"/>
        <w:numPr>
          <w:ilvl w:val="1"/>
          <w:numId w:val="1"/>
        </w:numPr>
        <w:rPr>
          <w:lang w:val="en-US" w:eastAsia="sv-SE"/>
        </w:rPr>
      </w:pPr>
      <w:r>
        <w:t>Multimedia Processing and Analysis</w:t>
      </w:r>
    </w:p>
    <w:bookmarkEnd w:id="15"/>
    <w:p w:rsidR="00124A3C" w:rsidRPr="00124A3C" w:rsidRDefault="001E1520" w:rsidP="001E1520">
      <w:pPr>
        <w:pStyle w:val="ListParagraph"/>
        <w:numPr>
          <w:ilvl w:val="1"/>
          <w:numId w:val="1"/>
        </w:numPr>
        <w:rPr>
          <w:lang w:val="en-US" w:eastAsia="sv-SE"/>
        </w:rPr>
      </w:pPr>
      <w:r>
        <w:t>Networked Systems</w:t>
      </w:r>
    </w:p>
    <w:p w:rsidR="008D0429" w:rsidRDefault="001E1520" w:rsidP="008D042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 xml:space="preserve"> </w:t>
      </w:r>
      <w:r w:rsidR="008D0429">
        <w:rPr>
          <w:lang w:val="en-US" w:eastAsia="sv-SE"/>
        </w:rPr>
        <w:t>(At least) 90 cr. of passed courses, in total.</w:t>
      </w:r>
    </w:p>
    <w:p w:rsidR="00124A3C" w:rsidRDefault="008D0429" w:rsidP="00F42B1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 xml:space="preserve">Passed degree project, 30cr. </w:t>
      </w:r>
    </w:p>
    <w:p w:rsidR="001E1520" w:rsidRDefault="001E1520" w:rsidP="001E1520">
      <w:pPr>
        <w:ind w:left="360"/>
        <w:rPr>
          <w:lang w:val="en-US" w:eastAsia="sv-SE"/>
        </w:rPr>
      </w:pPr>
    </w:p>
    <w:p w:rsidR="001E1520" w:rsidRPr="001E1520" w:rsidRDefault="001E1520" w:rsidP="001E1520">
      <w:pPr>
        <w:ind w:left="360"/>
        <w:rPr>
          <w:lang w:val="en-US" w:eastAsia="sv-SE"/>
        </w:rPr>
      </w:pPr>
      <w:r>
        <w:rPr>
          <w:lang w:val="en-US" w:eastAsia="sv-SE"/>
        </w:rPr>
        <w:t xml:space="preserve">It is strongly recommended to include 6-15 credits of non-technical </w:t>
      </w:r>
      <w:r w:rsidR="00EB306F">
        <w:rPr>
          <w:lang w:val="en-US" w:eastAsia="sv-SE"/>
        </w:rPr>
        <w:t>“TMS” courses as part of the electives.</w:t>
      </w:r>
    </w:p>
    <w:p w:rsidR="00F42B19" w:rsidRDefault="00F42B19" w:rsidP="00BB2D10">
      <w:pPr>
        <w:pStyle w:val="Subtitle"/>
        <w:rPr>
          <w:lang w:val="en-US" w:eastAsia="sv-SE"/>
        </w:rPr>
      </w:pPr>
    </w:p>
    <w:p w:rsidR="00BB2D10" w:rsidRPr="00BB2D10" w:rsidRDefault="00BB2D10" w:rsidP="00BB2D10">
      <w:pPr>
        <w:pStyle w:val="Subtitle"/>
        <w:rPr>
          <w:lang w:val="en-US" w:eastAsia="sv-SE"/>
        </w:rPr>
      </w:pPr>
      <w:r>
        <w:rPr>
          <w:lang w:val="en-US" w:eastAsia="sv-SE"/>
        </w:rPr>
        <w:t>Compulsory courses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302"/>
        <w:gridCol w:w="409"/>
        <w:gridCol w:w="409"/>
        <w:gridCol w:w="409"/>
        <w:gridCol w:w="409"/>
        <w:gridCol w:w="409"/>
        <w:gridCol w:w="517"/>
      </w:tblGrid>
      <w:tr w:rsidR="00D21D5C" w:rsidRPr="00114CE1" w:rsidTr="006462F0">
        <w:tc>
          <w:tcPr>
            <w:tcW w:w="5302" w:type="dxa"/>
            <w:vAlign w:val="center"/>
            <w:hideMark/>
          </w:tcPr>
          <w:p w:rsidR="00D21D5C" w:rsidRPr="00114CE1" w:rsidRDefault="00D21D5C" w:rsidP="00D21D5C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Q1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Q2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Q3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Q4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</w:t>
            </w:r>
          </w:p>
        </w:tc>
      </w:tr>
      <w:tr w:rsidR="00D21D5C" w:rsidRPr="00114CE1" w:rsidTr="006462F0">
        <w:tc>
          <w:tcPr>
            <w:tcW w:w="5302" w:type="dxa"/>
            <w:vAlign w:val="center"/>
            <w:hideMark/>
          </w:tcPr>
          <w:p w:rsidR="00D21D5C" w:rsidRPr="00114CE1" w:rsidRDefault="00910F54" w:rsidP="00D21D5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hyperlink r:id="rId9" w:history="1">
              <w:r w:rsidR="00D21D5C" w:rsidRPr="00114CE1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</w:rPr>
                <w:t xml:space="preserve">EQ1220 Signal Theory </w:t>
              </w:r>
            </w:hyperlink>
            <w:r w:rsidR="00E8488D"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</w:rPr>
              <w:t xml:space="preserve">(not if you already did EQ1270 </w:t>
            </w:r>
            <w:r w:rsidR="00E8488D" w:rsidRPr="00E8488D"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</w:rPr>
              <w:t>Stochastic Signals and Systems</w:t>
            </w:r>
            <w:r w:rsidR="00E8488D"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</w:rPr>
              <w:t xml:space="preserve"> at KTH)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EB306F" w:rsidRPr="00114CE1" w:rsidTr="007335F5">
        <w:tc>
          <w:tcPr>
            <w:tcW w:w="5302" w:type="dxa"/>
            <w:vAlign w:val="center"/>
          </w:tcPr>
          <w:p w:rsidR="00EB306F" w:rsidRPr="008A5522" w:rsidRDefault="00EB306F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0" w:history="1">
              <w:r w:rsidR="007E07DB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EP2120 Internetworking </w:t>
              </w:r>
            </w:hyperlink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EB306F" w:rsidRPr="00114CE1" w:rsidTr="00EB306F">
        <w:tc>
          <w:tcPr>
            <w:tcW w:w="5302" w:type="dxa"/>
            <w:vAlign w:val="center"/>
            <w:hideMark/>
          </w:tcPr>
          <w:p w:rsidR="00EB306F" w:rsidRPr="008A5522" w:rsidRDefault="00EB306F" w:rsidP="00D21D5C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1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EQ2310 Digital Communications </w:t>
              </w:r>
            </w:hyperlink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9.0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BE24A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8.5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EB306F" w:rsidRPr="00F14BF4" w:rsidTr="00BE24AF">
        <w:tc>
          <w:tcPr>
            <w:tcW w:w="5302" w:type="dxa"/>
            <w:vAlign w:val="center"/>
          </w:tcPr>
          <w:p w:rsidR="00EB306F" w:rsidRPr="008A5522" w:rsidRDefault="00263C49" w:rsidP="00F14BF4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2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EQ2222 The Sustainable Information and Network Engineer</w:t>
              </w:r>
            </w:hyperlink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pStyle w:val="NormalWeb"/>
              <w:spacing w:before="0" w:line="276" w:lineRule="auto"/>
              <w:jc w:val="center"/>
              <w:rPr>
                <w:rStyle w:val="Hyperlink"/>
                <w:bCs/>
                <w:color w:val="auto"/>
                <w:lang w:val="en-US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3.0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pStyle w:val="NormalWeb"/>
              <w:spacing w:before="0" w:line="276" w:lineRule="auto"/>
              <w:jc w:val="center"/>
              <w:rPr>
                <w:rStyle w:val="Hyperlink"/>
                <w:bCs/>
                <w:color w:val="auto"/>
                <w:lang w:val="en-US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0</w:t>
            </w: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jc w:val="center"/>
              <w:rPr>
                <w:rStyle w:val="Hyperlink"/>
                <w:rFonts w:cs="Times New Roman"/>
                <w:bCs/>
                <w:color w:val="auto"/>
                <w:lang w:val="en-US" w:eastAsia="sv-SE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0</w:t>
            </w:r>
            <w:r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jc w:val="center"/>
              <w:rPr>
                <w:rStyle w:val="Hyperlink"/>
                <w:rFonts w:cs="Times New Roman"/>
                <w:bCs/>
                <w:color w:val="auto"/>
                <w:lang w:val="en-US" w:eastAsia="sv-SE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0</w:t>
            </w:r>
            <w:r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.</w:t>
            </w: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jc w:val="center"/>
              <w:rPr>
                <w:rStyle w:val="Hyperlink"/>
                <w:rFonts w:cs="Times New Roman"/>
                <w:bCs/>
                <w:color w:val="auto"/>
                <w:lang w:val="en-US" w:eastAsia="sv-SE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0</w:t>
            </w:r>
            <w:r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.</w:t>
            </w: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pStyle w:val="NormalWeb"/>
              <w:spacing w:before="0" w:line="276" w:lineRule="auto"/>
              <w:jc w:val="center"/>
              <w:rPr>
                <w:rStyle w:val="Hyperlink"/>
                <w:bCs/>
                <w:color w:val="auto"/>
                <w:lang w:val="en-US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1+2</w:t>
            </w:r>
          </w:p>
        </w:tc>
      </w:tr>
      <w:tr w:rsidR="00EB306F" w:rsidRPr="00114CE1" w:rsidTr="006462F0">
        <w:tc>
          <w:tcPr>
            <w:tcW w:w="5302" w:type="dxa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13" w:history="1">
              <w:r w:rsidRPr="00114CE1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AK2036 Theory and Methodology of Science with Applications (Natural and Technological Science) </w:t>
              </w:r>
            </w:hyperlink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</w:tbl>
    <w:p w:rsidR="00124A3C" w:rsidRDefault="00124A3C" w:rsidP="00BB2D10">
      <w:pPr>
        <w:pStyle w:val="Subtitle"/>
        <w:rPr>
          <w:szCs w:val="20"/>
          <w:lang w:val="en-US" w:eastAsia="sv-SE"/>
        </w:rPr>
      </w:pPr>
    </w:p>
    <w:p w:rsidR="00BB2D10" w:rsidRPr="00BB2D10" w:rsidRDefault="00C911F5" w:rsidP="00BB2D10">
      <w:pPr>
        <w:pStyle w:val="Subtitle"/>
        <w:rPr>
          <w:lang w:val="en-US" w:eastAsia="sv-SE"/>
        </w:rPr>
      </w:pPr>
      <w:r>
        <w:rPr>
          <w:szCs w:val="20"/>
          <w:lang w:val="en-US" w:eastAsia="sv-SE"/>
        </w:rPr>
        <w:t>Track</w:t>
      </w:r>
      <w:r w:rsidR="00BB2D10" w:rsidRPr="00BB2D10">
        <w:rPr>
          <w:szCs w:val="20"/>
          <w:lang w:val="en-US" w:eastAsia="sv-SE"/>
        </w:rPr>
        <w:t xml:space="preserve">: </w:t>
      </w:r>
      <w:r w:rsidR="0083746E">
        <w:t>Communications Engineering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452"/>
        <w:gridCol w:w="511"/>
        <w:gridCol w:w="642"/>
        <w:gridCol w:w="642"/>
        <w:gridCol w:w="642"/>
        <w:gridCol w:w="642"/>
        <w:gridCol w:w="921"/>
      </w:tblGrid>
      <w:tr w:rsidR="00BB2D10" w:rsidRPr="00BB2D10" w:rsidTr="00124A3C">
        <w:tc>
          <w:tcPr>
            <w:tcW w:w="0" w:type="auto"/>
            <w:hideMark/>
          </w:tcPr>
          <w:p w:rsidR="00BB2D10" w:rsidRPr="00124A3C" w:rsidRDefault="00BB2D10">
            <w:pPr>
              <w:pStyle w:val="NormalWeb"/>
              <w:spacing w:before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</w:rPr>
              <w:t>Mandatory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cr.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Q1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Q2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Q3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Q4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Year</w:t>
            </w:r>
          </w:p>
        </w:tc>
      </w:tr>
      <w:tr w:rsidR="00BB2D10" w:rsidRPr="00114CE1" w:rsidTr="00124A3C">
        <w:tc>
          <w:tcPr>
            <w:tcW w:w="0" w:type="auto"/>
            <w:hideMark/>
          </w:tcPr>
          <w:p w:rsidR="00BB2D10" w:rsidRPr="00114CE1" w:rsidRDefault="00910F54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hyperlink r:id="rId14" w:history="1">
              <w:r w:rsidR="00BB2D10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</w:rPr>
                <w:t xml:space="preserve">EQ2300 Digital Signal Processing </w:t>
              </w:r>
            </w:hyperlink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BB2D10" w:rsidRPr="00114CE1" w:rsidRDefault="00BB2D1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BB2D10" w:rsidRPr="00114CE1" w:rsidTr="00124A3C">
        <w:tc>
          <w:tcPr>
            <w:tcW w:w="0" w:type="auto"/>
            <w:hideMark/>
          </w:tcPr>
          <w:p w:rsidR="00BB2D10" w:rsidRPr="008A5522" w:rsidRDefault="00386522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5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EQ2411 Advanced Digital Communications </w:t>
              </w:r>
            </w:hyperlink>
          </w:p>
        </w:tc>
        <w:tc>
          <w:tcPr>
            <w:tcW w:w="0" w:type="auto"/>
            <w:hideMark/>
          </w:tcPr>
          <w:p w:rsidR="00BB2D10" w:rsidRPr="00114CE1" w:rsidRDefault="0038652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BB2D10" w:rsidRPr="00114CE1" w:rsidRDefault="0038652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386522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6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EP2950 Wireless Networks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386522" w:rsidRPr="00114CE1" w:rsidTr="00124A3C">
        <w:tc>
          <w:tcPr>
            <w:tcW w:w="0" w:type="auto"/>
          </w:tcPr>
          <w:p w:rsidR="00386522" w:rsidRPr="008A5522" w:rsidRDefault="00386522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7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EQ2444 Project in Communication Engineering</w:t>
              </w:r>
            </w:hyperlink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</w:tr>
    </w:tbl>
    <w:p w:rsidR="00124A3C" w:rsidRDefault="00124A3C" w:rsidP="00124A3C">
      <w:pPr>
        <w:pStyle w:val="Subtitle"/>
        <w:rPr>
          <w:lang w:val="en-US" w:eastAsia="sv-SE"/>
        </w:rPr>
      </w:pPr>
    </w:p>
    <w:p w:rsidR="00386522" w:rsidRPr="00BB2D10" w:rsidRDefault="00C911F5" w:rsidP="00386522">
      <w:pPr>
        <w:pStyle w:val="Subtitle"/>
        <w:rPr>
          <w:lang w:val="en-US" w:eastAsia="sv-SE"/>
        </w:rPr>
      </w:pPr>
      <w:r>
        <w:rPr>
          <w:szCs w:val="20"/>
          <w:lang w:val="en-US" w:eastAsia="sv-SE"/>
        </w:rPr>
        <w:t>Track</w:t>
      </w:r>
      <w:r w:rsidR="00386522" w:rsidRPr="00BB2D10">
        <w:rPr>
          <w:szCs w:val="20"/>
          <w:lang w:val="en-US" w:eastAsia="sv-SE"/>
        </w:rPr>
        <w:t xml:space="preserve">: </w:t>
      </w:r>
      <w:r w:rsidR="00386522">
        <w:t>Information Engineering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811"/>
        <w:gridCol w:w="511"/>
        <w:gridCol w:w="642"/>
        <w:gridCol w:w="642"/>
        <w:gridCol w:w="642"/>
        <w:gridCol w:w="642"/>
        <w:gridCol w:w="921"/>
      </w:tblGrid>
      <w:tr w:rsidR="00386522" w:rsidRPr="00BB2D10" w:rsidTr="007335F5">
        <w:tc>
          <w:tcPr>
            <w:tcW w:w="0" w:type="auto"/>
            <w:hideMark/>
          </w:tcPr>
          <w:p w:rsidR="00386522" w:rsidRPr="00124A3C" w:rsidRDefault="00386522" w:rsidP="007335F5">
            <w:pPr>
              <w:pStyle w:val="NormalWeb"/>
              <w:spacing w:before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</w:rPr>
              <w:t>Mandatory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cr.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Q1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Q2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Q3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Q4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Year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386522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8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EQ2300 Digital Signal Processing 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386522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9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EQ2401 Adaptive Signal Processing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386522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0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EQ2341 Pattern Recognition and Machine Learning 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386522" w:rsidRPr="00114CE1" w:rsidTr="007335F5">
        <w:tc>
          <w:tcPr>
            <w:tcW w:w="0" w:type="auto"/>
          </w:tcPr>
          <w:p w:rsidR="00386522" w:rsidRPr="008A5522" w:rsidRDefault="00386522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1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EQ2443 Project in Information Engineering</w:t>
              </w:r>
            </w:hyperlink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</w:tr>
    </w:tbl>
    <w:p w:rsidR="00386522" w:rsidRDefault="00386522" w:rsidP="00386522">
      <w:pPr>
        <w:pStyle w:val="Subtitle"/>
        <w:rPr>
          <w:lang w:val="en-US" w:eastAsia="sv-SE"/>
        </w:rPr>
      </w:pPr>
    </w:p>
    <w:p w:rsidR="00C911F5" w:rsidRDefault="00C911F5">
      <w:pPr>
        <w:rPr>
          <w:rFonts w:asciiTheme="majorHAnsi" w:eastAsiaTheme="majorEastAsia" w:hAnsiTheme="majorHAnsi" w:cstheme="majorBidi"/>
          <w:i/>
          <w:iCs/>
          <w:color w:val="4F81BD" w:themeColor="accent1"/>
          <w:spacing w:val="15"/>
          <w:sz w:val="24"/>
          <w:lang w:val="en-US" w:eastAsia="sv-SE"/>
        </w:rPr>
      </w:pPr>
      <w:r>
        <w:rPr>
          <w:lang w:val="en-US" w:eastAsia="sv-SE"/>
        </w:rPr>
        <w:br w:type="page"/>
      </w:r>
    </w:p>
    <w:p w:rsidR="00C911F5" w:rsidRDefault="00C911F5" w:rsidP="00C911F5">
      <w:pPr>
        <w:pStyle w:val="Subtitle"/>
      </w:pPr>
      <w:r>
        <w:rPr>
          <w:lang w:val="en-US" w:eastAsia="sv-SE"/>
        </w:rPr>
        <w:lastRenderedPageBreak/>
        <w:t xml:space="preserve">Track: </w:t>
      </w:r>
      <w:r>
        <w:t>Multimedia Processing and Analysis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019"/>
        <w:gridCol w:w="409"/>
        <w:gridCol w:w="497"/>
        <w:gridCol w:w="497"/>
        <w:gridCol w:w="497"/>
        <w:gridCol w:w="497"/>
        <w:gridCol w:w="819"/>
      </w:tblGrid>
      <w:tr w:rsidR="00C911F5" w:rsidRPr="00114CE1" w:rsidTr="007335F5">
        <w:tc>
          <w:tcPr>
            <w:tcW w:w="5019" w:type="dxa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b/>
                <w:sz w:val="18"/>
                <w:szCs w:val="18"/>
              </w:rPr>
            </w:pPr>
            <w:r w:rsidRPr="00114CE1">
              <w:rPr>
                <w:rFonts w:ascii="Verdana" w:hAnsi="Verdana" w:cs="Arial"/>
                <w:b/>
                <w:bCs/>
                <w:kern w:val="24"/>
                <w:sz w:val="18"/>
                <w:szCs w:val="18"/>
              </w:rPr>
              <w:t>Mandatory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Q1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Q2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Q3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Q4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</w:t>
            </w:r>
          </w:p>
        </w:tc>
      </w:tr>
      <w:tr w:rsidR="00C911F5" w:rsidRPr="00114CE1" w:rsidTr="007335F5">
        <w:tc>
          <w:tcPr>
            <w:tcW w:w="5019" w:type="dxa"/>
            <w:hideMark/>
          </w:tcPr>
          <w:p w:rsidR="00C911F5" w:rsidRPr="008A5522" w:rsidRDefault="00C911F5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2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EQ2330 Image and Video Processing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(or 2)</w:t>
            </w:r>
          </w:p>
        </w:tc>
      </w:tr>
      <w:tr w:rsidR="00C911F5" w:rsidRPr="00114CE1" w:rsidTr="007335F5">
        <w:tc>
          <w:tcPr>
            <w:tcW w:w="5019" w:type="dxa"/>
            <w:hideMark/>
          </w:tcPr>
          <w:p w:rsidR="00C911F5" w:rsidRPr="008A5522" w:rsidRDefault="00C911F5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3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EQ2321 Speech and Audio Processing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(or 2)</w:t>
            </w:r>
          </w:p>
        </w:tc>
      </w:tr>
      <w:tr w:rsidR="00C911F5" w:rsidRPr="00114CE1" w:rsidTr="007335F5">
        <w:tc>
          <w:tcPr>
            <w:tcW w:w="5019" w:type="dxa"/>
            <w:hideMark/>
          </w:tcPr>
          <w:p w:rsidR="00C911F5" w:rsidRPr="008A5522" w:rsidRDefault="00C911F5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4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EQ2341 Pattern Recognition and Machine Learning 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(or 2)</w:t>
            </w:r>
          </w:p>
        </w:tc>
      </w:tr>
      <w:tr w:rsidR="00C911F5" w:rsidRPr="00114CE1" w:rsidTr="007335F5">
        <w:tc>
          <w:tcPr>
            <w:tcW w:w="5019" w:type="dxa"/>
          </w:tcPr>
          <w:p w:rsidR="00C911F5" w:rsidRPr="008A5522" w:rsidRDefault="00C911F5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5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EQ2445 Project in Multimedia Processing and Analysis</w:t>
              </w:r>
            </w:hyperlink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</w:tcPr>
          <w:p w:rsidR="00C911F5" w:rsidRPr="00114CE1" w:rsidRDefault="00C911F5" w:rsidP="007335F5">
            <w:pPr>
              <w:rPr>
                <w:rFonts w:ascii="Verdana" w:hAnsi="Verdana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</w:tbl>
    <w:p w:rsidR="00C911F5" w:rsidRDefault="00C911F5" w:rsidP="00C911F5">
      <w:pPr>
        <w:pStyle w:val="Subtitle"/>
      </w:pPr>
    </w:p>
    <w:p w:rsidR="008D0429" w:rsidRDefault="00C911F5" w:rsidP="00124A3C">
      <w:pPr>
        <w:pStyle w:val="Subtitle"/>
        <w:rPr>
          <w:lang w:val="en-US" w:eastAsia="sv-SE"/>
        </w:rPr>
      </w:pPr>
      <w:r>
        <w:rPr>
          <w:lang w:val="en-US" w:eastAsia="sv-SE"/>
        </w:rPr>
        <w:t>Track</w:t>
      </w:r>
      <w:r w:rsidR="00124A3C">
        <w:rPr>
          <w:lang w:val="en-US" w:eastAsia="sv-SE"/>
        </w:rPr>
        <w:t xml:space="preserve">: </w:t>
      </w:r>
      <w:r>
        <w:rPr>
          <w:lang w:val="en-US" w:eastAsia="sv-SE"/>
        </w:rPr>
        <w:t>Networked Systems</w:t>
      </w:r>
    </w:p>
    <w:tbl>
      <w:tblPr>
        <w:tblStyle w:val="TableGrid"/>
        <w:tblW w:w="0" w:type="auto"/>
        <w:tblInd w:w="-51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371"/>
        <w:gridCol w:w="409"/>
        <w:gridCol w:w="497"/>
        <w:gridCol w:w="497"/>
        <w:gridCol w:w="497"/>
        <w:gridCol w:w="497"/>
        <w:gridCol w:w="819"/>
      </w:tblGrid>
      <w:tr w:rsidR="00124A3C" w:rsidRPr="00114CE1" w:rsidTr="00F14651"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rPr>
                <w:rFonts w:ascii="Verdana" w:hAnsi="Verdana" w:cs="Arial"/>
                <w:b/>
                <w:sz w:val="18"/>
                <w:szCs w:val="18"/>
              </w:rPr>
            </w:pPr>
            <w:r w:rsidRPr="00114CE1">
              <w:rPr>
                <w:rFonts w:ascii="Verdana" w:hAnsi="Verdana" w:cs="Arial"/>
                <w:b/>
                <w:bCs/>
                <w:kern w:val="24"/>
                <w:sz w:val="18"/>
                <w:szCs w:val="18"/>
              </w:rPr>
              <w:t>Mandatory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Q1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Q2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Q3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Q4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</w:t>
            </w:r>
          </w:p>
        </w:tc>
      </w:tr>
      <w:tr w:rsidR="00124A3C" w:rsidRPr="00114CE1" w:rsidTr="00F14651">
        <w:tc>
          <w:tcPr>
            <w:tcW w:w="0" w:type="auto"/>
            <w:hideMark/>
          </w:tcPr>
          <w:p w:rsidR="00124A3C" w:rsidRPr="008A5522" w:rsidRDefault="00C911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6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EP2500 Networked Systems Security</w:t>
              </w:r>
            </w:hyperlink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124A3C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124A3C" w:rsidRPr="00114CE1" w:rsidRDefault="00C911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C911F5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7" w:history="1">
              <w:r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EP2200 Queuing Theory and </w:t>
              </w:r>
            </w:hyperlink>
            <w:hyperlink r:id="rId28" w:history="1">
              <w:r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Teletraffic</w:t>
              </w:r>
            </w:hyperlink>
            <w:hyperlink r:id="rId29" w:history="1">
              <w:r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 Systems 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(or 2)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C911F5" w:rsidP="007335F5">
            <w:pPr>
              <w:pStyle w:val="NormalWeb"/>
              <w:spacing w:before="0" w:line="276" w:lineRule="auto"/>
              <w:rPr>
                <w:rStyle w:val="Hyperlink"/>
                <w:bCs/>
                <w:color w:val="auto"/>
                <w:kern w:val="24"/>
                <w:lang w:val="en-US"/>
              </w:rPr>
            </w:pPr>
            <w:hyperlink r:id="rId30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EP2950 Wireless Networks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F14651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F14651" w:rsidRPr="00BB2D10" w:rsidTr="00F14651">
        <w:tblPrEx>
          <w:tblCellMar>
            <w:left w:w="108" w:type="dxa"/>
            <w:right w:w="108" w:type="dxa"/>
          </w:tblCellMar>
        </w:tblPrEx>
        <w:tc>
          <w:tcPr>
            <w:tcW w:w="0" w:type="auto"/>
            <w:gridSpan w:val="7"/>
            <w:hideMark/>
          </w:tcPr>
          <w:p w:rsidR="00F14651" w:rsidRPr="00124A3C" w:rsidRDefault="00F14651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>Conditional</w:t>
            </w:r>
            <w:r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>ly Elective (choose at least one</w:t>
            </w: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 xml:space="preserve"> of the three)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F14651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31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EP2520 Building Networked Systems Security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F14651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F14651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(or 2)</w:t>
            </w:r>
          </w:p>
        </w:tc>
      </w:tr>
      <w:tr w:rsidR="00F14651" w:rsidRPr="00114CE1" w:rsidTr="007335F5">
        <w:tc>
          <w:tcPr>
            <w:tcW w:w="0" w:type="auto"/>
            <w:hideMark/>
          </w:tcPr>
          <w:p w:rsidR="00F14651" w:rsidRPr="008A5522" w:rsidRDefault="00F14651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32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IK2213 Network Services and Internet-based Applications</w:t>
              </w:r>
            </w:hyperlink>
          </w:p>
        </w:tc>
        <w:tc>
          <w:tcPr>
            <w:tcW w:w="0" w:type="auto"/>
            <w:hideMark/>
          </w:tcPr>
          <w:p w:rsidR="00F14651" w:rsidRPr="00114CE1" w:rsidRDefault="00F14651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F14651" w:rsidRPr="00114CE1" w:rsidRDefault="00F14651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F14651" w:rsidRPr="00114CE1" w:rsidRDefault="00F14651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F14651" w:rsidRPr="00114CE1" w:rsidRDefault="00F14651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F14651" w:rsidRPr="00114CE1" w:rsidRDefault="00F14651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F14651" w:rsidRPr="00114CE1" w:rsidRDefault="00F14651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(or 2)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F14651" w:rsidP="00F14651">
            <w:pPr>
              <w:pStyle w:val="NormalWeb"/>
              <w:spacing w:before="0" w:line="276" w:lineRule="auto"/>
              <w:rPr>
                <w:rStyle w:val="Hyperlink"/>
                <w:bCs/>
                <w:color w:val="auto"/>
                <w:kern w:val="24"/>
                <w:lang w:val="en-US"/>
              </w:rPr>
            </w:pPr>
            <w:hyperlink r:id="rId33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EP2410 Network Analytics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AB5A67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AB5A67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</w:tbl>
    <w:p w:rsidR="00124A3C" w:rsidRDefault="00124A3C" w:rsidP="00124A3C">
      <w:pPr>
        <w:pStyle w:val="Subtitle"/>
        <w:rPr>
          <w:lang w:val="en-US" w:eastAsia="sv-SE"/>
        </w:rPr>
      </w:pPr>
    </w:p>
    <w:p w:rsidR="003169A5" w:rsidRDefault="003169A5" w:rsidP="009E416B">
      <w:pPr>
        <w:pStyle w:val="Subtitle"/>
      </w:pPr>
    </w:p>
    <w:p w:rsidR="00124A3C" w:rsidRDefault="009E416B" w:rsidP="009E416B">
      <w:pPr>
        <w:pStyle w:val="Subtitle"/>
      </w:pPr>
      <w:r>
        <w:t>Elective courses</w:t>
      </w:r>
      <w:r w:rsidR="0016220F">
        <w:t xml:space="preserve"> (see more detailed recommendations per track, at </w:t>
      </w:r>
      <w:hyperlink r:id="rId34" w:history="1">
        <w:r w:rsidR="0016220F" w:rsidRPr="00FF17C7">
          <w:rPr>
            <w:rStyle w:val="Hyperlink"/>
          </w:rPr>
          <w:t>https://www.kth.se/student/kurser/program/TINNM/20172/arskurs1?l=en</w:t>
        </w:r>
      </w:hyperlink>
      <w:r w:rsidR="0016220F">
        <w:t>)</w:t>
      </w:r>
    </w:p>
    <w:tbl>
      <w:tblPr>
        <w:tblStyle w:val="TableGrid"/>
        <w:tblW w:w="0" w:type="auto"/>
        <w:tblCellMar>
          <w:top w:w="57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6294"/>
        <w:gridCol w:w="409"/>
        <w:gridCol w:w="442"/>
        <w:gridCol w:w="442"/>
        <w:gridCol w:w="442"/>
        <w:gridCol w:w="442"/>
        <w:gridCol w:w="850"/>
      </w:tblGrid>
      <w:tr w:rsidR="009E416B" w:rsidRPr="00354C1D" w:rsidTr="00CB6924">
        <w:tc>
          <w:tcPr>
            <w:tcW w:w="6294" w:type="dxa"/>
            <w:hideMark/>
          </w:tcPr>
          <w:p w:rsidR="009E416B" w:rsidRPr="00354C1D" w:rsidRDefault="009E416B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409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cr.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Q1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Q2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Q3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Q4</w:t>
            </w:r>
          </w:p>
        </w:tc>
        <w:tc>
          <w:tcPr>
            <w:tcW w:w="850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Year </w:t>
            </w:r>
          </w:p>
        </w:tc>
      </w:tr>
      <w:tr w:rsidR="00BA77FC" w:rsidRPr="00ED5AF1" w:rsidTr="00102C4A">
        <w:tc>
          <w:tcPr>
            <w:tcW w:w="6294" w:type="dxa"/>
            <w:hideMark/>
          </w:tcPr>
          <w:p w:rsidR="00BA77FC" w:rsidRPr="00354C1D" w:rsidRDefault="00910F54" w:rsidP="00102C4A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5" w:history="1">
              <w:r w:rsidR="00BA77FC"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EL</w:t>
              </w:r>
              <w:r w:rsidR="00BA77FC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2745</w:t>
              </w:r>
              <w:r w:rsidR="00BA77FC"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 </w:t>
              </w:r>
              <w:r w:rsidR="00BA77FC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Principles of Wireless Sensor Networks</w:t>
              </w:r>
            </w:hyperlink>
          </w:p>
        </w:tc>
        <w:tc>
          <w:tcPr>
            <w:tcW w:w="409" w:type="dxa"/>
            <w:vAlign w:val="center"/>
            <w:hideMark/>
          </w:tcPr>
          <w:p w:rsidR="00BA77FC" w:rsidRPr="00ED5AF1" w:rsidRDefault="00BA77FC" w:rsidP="00102C4A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BA77FC" w:rsidRPr="00ED5AF1" w:rsidRDefault="00BA77FC" w:rsidP="00102C4A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BA77FC" w:rsidRPr="00ED5AF1" w:rsidRDefault="00BA77FC" w:rsidP="00102C4A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BA77FC" w:rsidRPr="00ED5AF1" w:rsidRDefault="00BA77FC" w:rsidP="00102C4A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BA77FC" w:rsidRPr="00ED5AF1" w:rsidRDefault="00BA77FC" w:rsidP="00102C4A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BA77FC" w:rsidRPr="00ED5AF1" w:rsidRDefault="00BA77FC" w:rsidP="00102C4A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BA77FC" w:rsidRPr="00354C1D" w:rsidTr="00CB6924">
        <w:tc>
          <w:tcPr>
            <w:tcW w:w="6294" w:type="dxa"/>
            <w:hideMark/>
          </w:tcPr>
          <w:p w:rsidR="00BA77FC" w:rsidRPr="00354C1D" w:rsidRDefault="00910F54" w:rsidP="00424F68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6" w:history="1">
              <w:r w:rsidR="00BA77FC"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EP2300 Management of Networks and Networked Systems</w:t>
              </w:r>
            </w:hyperlink>
          </w:p>
        </w:tc>
        <w:tc>
          <w:tcPr>
            <w:tcW w:w="409" w:type="dxa"/>
            <w:vAlign w:val="center"/>
            <w:hideMark/>
          </w:tcPr>
          <w:p w:rsidR="00BA77FC" w:rsidRPr="00ED5AF1" w:rsidRDefault="00BA77FC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BA77FC" w:rsidRPr="00ED5AF1" w:rsidRDefault="00BA77FC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BA77FC" w:rsidRPr="00ED5AF1" w:rsidRDefault="00BA77FC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BA77FC" w:rsidRPr="00ED5AF1" w:rsidRDefault="00BA77FC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BA77FC" w:rsidRPr="00ED5AF1" w:rsidRDefault="00BA77FC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BA77FC" w:rsidRPr="00ED5AF1" w:rsidRDefault="00BA77FC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8F272C" w:rsidTr="00CB6924">
        <w:tc>
          <w:tcPr>
            <w:tcW w:w="6294" w:type="dxa"/>
            <w:hideMark/>
          </w:tcPr>
          <w:p w:rsidR="007335F5" w:rsidRPr="007335F5" w:rsidRDefault="007335F5" w:rsidP="00424F68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FF0000"/>
                <w:kern w:val="24"/>
                <w:lang w:val="en-US"/>
              </w:rPr>
            </w:pPr>
            <w:hyperlink r:id="rId37" w:history="1">
              <w:r w:rsidRPr="007335F5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EQ2801 Optimal Filtering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7335F5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7335F5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7335F5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7335F5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7335F5" w:rsidRPr="008F272C" w:rsidTr="00457CB1">
        <w:tc>
          <w:tcPr>
            <w:tcW w:w="6294" w:type="dxa"/>
            <w:hideMark/>
          </w:tcPr>
          <w:p w:rsidR="007335F5" w:rsidRPr="008F272C" w:rsidRDefault="007335F5" w:rsidP="00424F68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38" w:history="1">
              <w:r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EQ2810 Estimation Theory, Accelerated Program Course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6.0</w:t>
            </w: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6.0</w:t>
            </w: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7335F5" w:rsidRPr="00354C1D" w:rsidTr="00CF761B">
        <w:tc>
          <w:tcPr>
            <w:tcW w:w="6294" w:type="dxa"/>
          </w:tcPr>
          <w:p w:rsidR="007335F5" w:rsidRPr="008A5522" w:rsidRDefault="007335F5" w:rsidP="00CF761B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39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DD2423 Image Analysis and Computer Vision</w:t>
              </w:r>
            </w:hyperlink>
          </w:p>
        </w:tc>
        <w:tc>
          <w:tcPr>
            <w:tcW w:w="409" w:type="dxa"/>
            <w:vAlign w:val="center"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CF761B">
        <w:tc>
          <w:tcPr>
            <w:tcW w:w="6294" w:type="dxa"/>
            <w:hideMark/>
          </w:tcPr>
          <w:p w:rsidR="007335F5" w:rsidRPr="008A5522" w:rsidRDefault="007335F5" w:rsidP="00CF761B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0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EP2500 Networked Systems Security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CF761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CF761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CF761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CF761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CF761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CF761B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8A5522" w:rsidRDefault="007335F5" w:rsidP="007335F5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1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EQ2300 Digital Signal Processing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CB6924">
        <w:tc>
          <w:tcPr>
            <w:tcW w:w="6294" w:type="dxa"/>
            <w:hideMark/>
          </w:tcPr>
          <w:p w:rsidR="007335F5" w:rsidRPr="008A5522" w:rsidRDefault="007335F5" w:rsidP="00424F68">
            <w:pPr>
              <w:pStyle w:val="NormalWeb"/>
              <w:spacing w:before="0" w:line="309" w:lineRule="atLeast"/>
              <w:rPr>
                <w:rStyle w:val="Hyperlink"/>
                <w:bCs/>
                <w:color w:val="auto"/>
                <w:kern w:val="24"/>
                <w:lang w:val="en-US"/>
              </w:rPr>
            </w:pPr>
            <w:hyperlink r:id="rId42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EQ2330 Image and Video Processing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F14BF4">
        <w:tc>
          <w:tcPr>
            <w:tcW w:w="6294" w:type="dxa"/>
            <w:hideMark/>
          </w:tcPr>
          <w:p w:rsidR="007335F5" w:rsidRPr="00354C1D" w:rsidRDefault="007335F5" w:rsidP="00424F68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43" w:history="1">
              <w:r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IK2514</w:t>
              </w:r>
              <w:r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 Wireless </w:t>
              </w:r>
              <w:r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Infrastructure Deployment and Economics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7335F5" w:rsidRPr="008F272C" w:rsidTr="007335F5">
        <w:tc>
          <w:tcPr>
            <w:tcW w:w="6294" w:type="dxa"/>
            <w:hideMark/>
          </w:tcPr>
          <w:p w:rsidR="007335F5" w:rsidRPr="008F272C" w:rsidRDefault="007335F5" w:rsidP="007335F5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44" w:history="1">
              <w:r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EQ2831 Foundations in Digital Communications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7335F5" w:rsidRPr="008F272C" w:rsidTr="007335F5">
        <w:tc>
          <w:tcPr>
            <w:tcW w:w="6294" w:type="dxa"/>
            <w:hideMark/>
          </w:tcPr>
          <w:p w:rsidR="007335F5" w:rsidRPr="008F272C" w:rsidRDefault="007335F5" w:rsidP="007335F5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45" w:history="1">
              <w:r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EQ2850 Coding for Wireless Communications, Accelerated Program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7335F5" w:rsidRPr="00354C1D" w:rsidTr="00910F54">
        <w:tc>
          <w:tcPr>
            <w:tcW w:w="6294" w:type="dxa"/>
            <w:hideMark/>
          </w:tcPr>
          <w:p w:rsidR="007335F5" w:rsidRPr="001B0B12" w:rsidRDefault="007335F5" w:rsidP="00910F54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46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ID1018 Programming I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910F54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10F54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10F54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10F54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10F54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910F54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CB6924">
        <w:tc>
          <w:tcPr>
            <w:tcW w:w="6294" w:type="dxa"/>
            <w:hideMark/>
          </w:tcPr>
          <w:p w:rsidR="007335F5" w:rsidRPr="001B0B12" w:rsidRDefault="007335F5" w:rsidP="00424F68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47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ID1212 Network Programming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1B0B12" w:rsidRDefault="007335F5" w:rsidP="007335F5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48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EP2200 Queuing Theory and Teletraffic Systems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1B0B12" w:rsidRDefault="007335F5" w:rsidP="007335F5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49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EP2520 Building Networked Systems Security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1B0B12" w:rsidRDefault="007335F5" w:rsidP="007335F5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50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 xml:space="preserve">EQ2321 Speech and Audio Processing 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1B0B12" w:rsidRDefault="007335F5" w:rsidP="007335F5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51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EQ2401 Adaptive Signal Processing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1B0B12" w:rsidRDefault="007335F5" w:rsidP="007335F5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52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EQ2411 Advanced Digital Communications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F14BF4">
        <w:tc>
          <w:tcPr>
            <w:tcW w:w="6294" w:type="dxa"/>
            <w:hideMark/>
          </w:tcPr>
          <w:p w:rsidR="007335F5" w:rsidRPr="001B0B12" w:rsidRDefault="007335F5" w:rsidP="00CF3D2E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53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IK2217 Advanced Internetworking II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354C1D" w:rsidRDefault="007335F5" w:rsidP="007335F5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54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EQ2845 Information Theory and Source Coding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354C1D" w:rsidRDefault="007335F5" w:rsidP="007335F5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55" w:history="1">
              <w:r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EQ2871 Cyber-Physical Networking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Not 2018</w:t>
            </w:r>
          </w:p>
        </w:tc>
      </w:tr>
      <w:tr w:rsidR="007335F5" w:rsidRPr="00354C1D" w:rsidTr="00CB6924">
        <w:tc>
          <w:tcPr>
            <w:tcW w:w="6294" w:type="dxa"/>
            <w:hideMark/>
          </w:tcPr>
          <w:p w:rsidR="007335F5" w:rsidRPr="005108E8" w:rsidRDefault="007335F5" w:rsidP="00424F68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56" w:history="1">
              <w:r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 xml:space="preserve">EQ2461 Seminars in Information and Network Engineering 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3.0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F57831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1.5</w:t>
            </w: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5108E8" w:rsidRPr="00354C1D" w:rsidTr="0074632F">
        <w:tc>
          <w:tcPr>
            <w:tcW w:w="6294" w:type="dxa"/>
            <w:hideMark/>
          </w:tcPr>
          <w:p w:rsidR="005108E8" w:rsidRPr="005108E8" w:rsidRDefault="005108E8" w:rsidP="0074632F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57" w:history="1">
              <w:r w:rsidRPr="005108E8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 xml:space="preserve">EH2770 IT Management with Enterprise Architecture I </w:t>
              </w:r>
            </w:hyperlink>
          </w:p>
        </w:tc>
        <w:tc>
          <w:tcPr>
            <w:tcW w:w="409" w:type="dxa"/>
            <w:vAlign w:val="center"/>
            <w:hideMark/>
          </w:tcPr>
          <w:p w:rsidR="005108E8" w:rsidRPr="00ED5AF1" w:rsidRDefault="005108E8" w:rsidP="0074632F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5108E8" w:rsidRPr="00ED5AF1" w:rsidRDefault="005108E8" w:rsidP="0074632F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5108E8" w:rsidRPr="00ED5AF1" w:rsidRDefault="005108E8" w:rsidP="0074632F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5108E8" w:rsidRPr="00ED5AF1" w:rsidRDefault="005108E8" w:rsidP="0074632F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5108E8" w:rsidRPr="00ED5AF1" w:rsidRDefault="005108E8" w:rsidP="0074632F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5108E8" w:rsidRPr="00ED5AF1" w:rsidRDefault="005108E8" w:rsidP="0074632F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4451E1" w:rsidRDefault="007335F5" w:rsidP="007335F5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58" w:history="1">
              <w:r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EI2400 Applied Antenna Theory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4451E1" w:rsidRDefault="007335F5" w:rsidP="007335F5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59" w:history="1">
              <w:r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EP2950 Wireless Networks</w:t>
              </w:r>
            </w:hyperlink>
            <w:r w:rsidRPr="004451E1"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4451E1" w:rsidRDefault="007335F5" w:rsidP="007335F5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60" w:history="1">
              <w:r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 xml:space="preserve">EQ2341 Pattern Recognition and Machine Learning </w:t>
              </w:r>
            </w:hyperlink>
            <w:r w:rsidRPr="004451E1"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4451E1" w:rsidRDefault="007335F5" w:rsidP="007335F5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61" w:history="1">
              <w:r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EQ2425 Analysis and Search of Visual Data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4451E1" w:rsidRDefault="007335F5" w:rsidP="007335F5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62" w:history="1">
              <w:r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IK2213 Network Services and Internet-based Applications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4451E1" w:rsidRDefault="007335F5" w:rsidP="007335F5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63" w:history="1">
              <w:r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IK2220 Software Defined Networking (SDN) and Network Functions Virtualization (NFV)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CB6924">
        <w:tc>
          <w:tcPr>
            <w:tcW w:w="6294" w:type="dxa"/>
            <w:hideMark/>
          </w:tcPr>
          <w:p w:rsidR="007335F5" w:rsidRPr="004451E1" w:rsidRDefault="007335F5" w:rsidP="001B0B12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64" w:history="1">
              <w:r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SF2822 Applied Nonlinear Optimization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8F272C" w:rsidRDefault="007335F5" w:rsidP="007335F5">
            <w:pPr>
              <w:pStyle w:val="NormalWeb"/>
              <w:spacing w:before="0" w:line="276" w:lineRule="auto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65" w:history="1">
              <w:r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 xml:space="preserve">EQ2840 Information Theory and Channel Coding, Accelerated Program 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7335F5" w:rsidRPr="00354C1D" w:rsidTr="00CB6924">
        <w:tc>
          <w:tcPr>
            <w:tcW w:w="6294" w:type="dxa"/>
            <w:hideMark/>
          </w:tcPr>
          <w:p w:rsidR="007335F5" w:rsidRPr="008F272C" w:rsidRDefault="007335F5">
            <w:pPr>
              <w:pStyle w:val="NormalWeb"/>
              <w:spacing w:before="0" w:line="276" w:lineRule="auto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66" w:history="1">
              <w:r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EQ2860 Theoretical Foundations of Wireless Communications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7335F5" w:rsidRPr="009A6CC3" w:rsidRDefault="007335F5" w:rsidP="009A6CC3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8F272C" w:rsidRDefault="007335F5" w:rsidP="007335F5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</w:rPr>
            </w:pPr>
            <w:hyperlink r:id="rId67" w:history="1">
              <w:r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</w:rPr>
                <w:t xml:space="preserve">EQ2820 Matrix Algebra, Accelerated Program 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7335F5" w:rsidRPr="009A6CC3" w:rsidRDefault="007335F5" w:rsidP="007335F5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8A5522" w:rsidRDefault="007335F5" w:rsidP="007335F5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8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EQ2415 Machine Learning and Data Science </w:t>
              </w:r>
            </w:hyperlink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8A5522" w:rsidRDefault="007335F5" w:rsidP="007335F5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9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IK2510 Wireless Networks</w:t>
              </w:r>
            </w:hyperlink>
            <w:r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8A5522" w:rsidRDefault="007335F5" w:rsidP="007335F5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0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IK2510 Wireless Networks</w:t>
              </w:r>
            </w:hyperlink>
            <w:r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7335F5" w:rsidRPr="00354C1D" w:rsidTr="007335F5">
        <w:tc>
          <w:tcPr>
            <w:tcW w:w="6294" w:type="dxa"/>
            <w:hideMark/>
          </w:tcPr>
          <w:p w:rsidR="007335F5" w:rsidRPr="008A5522" w:rsidRDefault="007335F5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1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EP2410 Network Analytics</w:t>
              </w:r>
            </w:hyperlink>
          </w:p>
        </w:tc>
        <w:tc>
          <w:tcPr>
            <w:tcW w:w="409" w:type="dxa"/>
            <w:hideMark/>
          </w:tcPr>
          <w:p w:rsidR="007335F5" w:rsidRPr="00114CE1" w:rsidRDefault="007335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7335F5" w:rsidRPr="00114CE1" w:rsidRDefault="007335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7335F5" w:rsidRPr="00114CE1" w:rsidRDefault="007335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7335F5" w:rsidRPr="00114CE1" w:rsidRDefault="007335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7335F5" w:rsidRPr="00114CE1" w:rsidRDefault="007335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  <w:hideMark/>
          </w:tcPr>
          <w:p w:rsidR="007335F5" w:rsidRPr="00ED5AF1" w:rsidRDefault="007335F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8A5522" w:rsidRPr="008A5522" w:rsidTr="0074632F">
        <w:tc>
          <w:tcPr>
            <w:tcW w:w="6294" w:type="dxa"/>
            <w:hideMark/>
          </w:tcPr>
          <w:p w:rsidR="008A5522" w:rsidRPr="008A5522" w:rsidRDefault="008A5522" w:rsidP="0074632F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2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DD2434 Machine Learning, Advanced Course </w:t>
              </w:r>
            </w:hyperlink>
          </w:p>
        </w:tc>
        <w:tc>
          <w:tcPr>
            <w:tcW w:w="409" w:type="dxa"/>
            <w:vAlign w:val="center"/>
            <w:hideMark/>
          </w:tcPr>
          <w:p w:rsidR="008A5522" w:rsidRPr="001421C5" w:rsidRDefault="008A5522" w:rsidP="0074632F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A5522" w:rsidRPr="001421C5" w:rsidRDefault="008A5522" w:rsidP="001421C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  <w:hideMark/>
          </w:tcPr>
          <w:p w:rsidR="008A5522" w:rsidRPr="001421C5" w:rsidRDefault="008A5522" w:rsidP="0074632F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A5522" w:rsidRPr="008A5522" w:rsidRDefault="008A5522" w:rsidP="0074632F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</w:p>
        </w:tc>
        <w:tc>
          <w:tcPr>
            <w:tcW w:w="442" w:type="dxa"/>
            <w:vAlign w:val="center"/>
            <w:hideMark/>
          </w:tcPr>
          <w:p w:rsidR="008A5522" w:rsidRPr="008A5522" w:rsidRDefault="008A5522" w:rsidP="0074632F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</w:p>
        </w:tc>
        <w:tc>
          <w:tcPr>
            <w:tcW w:w="850" w:type="dxa"/>
            <w:vAlign w:val="center"/>
            <w:hideMark/>
          </w:tcPr>
          <w:p w:rsidR="008A5522" w:rsidRPr="008A5522" w:rsidRDefault="008A5522" w:rsidP="0074632F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  <w:r w:rsidRPr="008A5522">
              <w:rPr>
                <w:rStyle w:val="Hyperlink"/>
                <w:rFonts w:eastAsia="Times New Roman"/>
                <w:bCs/>
                <w:color w:val="auto"/>
                <w:lang w:val="en-US"/>
              </w:rPr>
              <w:t>2</w:t>
            </w:r>
          </w:p>
        </w:tc>
      </w:tr>
      <w:tr w:rsidR="008A5522" w:rsidRPr="008A5522" w:rsidTr="0074632F">
        <w:tc>
          <w:tcPr>
            <w:tcW w:w="6294" w:type="dxa"/>
            <w:hideMark/>
          </w:tcPr>
          <w:p w:rsidR="008A5522" w:rsidRPr="008A5522" w:rsidRDefault="001421C5" w:rsidP="0074632F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3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EH2781 IT Management with Enterprise Architecture II, Case Studies</w:t>
              </w:r>
            </w:hyperlink>
          </w:p>
        </w:tc>
        <w:tc>
          <w:tcPr>
            <w:tcW w:w="409" w:type="dxa"/>
            <w:vAlign w:val="center"/>
            <w:hideMark/>
          </w:tcPr>
          <w:p w:rsidR="008A5522" w:rsidRPr="001421C5" w:rsidRDefault="001421C5" w:rsidP="0074632F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15</w:t>
            </w:r>
          </w:p>
        </w:tc>
        <w:tc>
          <w:tcPr>
            <w:tcW w:w="442" w:type="dxa"/>
            <w:vAlign w:val="center"/>
            <w:hideMark/>
          </w:tcPr>
          <w:p w:rsidR="008A5522" w:rsidRPr="001421C5" w:rsidRDefault="001421C5" w:rsidP="001421C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 w:rsidRPr="001421C5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A5522" w:rsidRPr="001421C5" w:rsidRDefault="008A5522" w:rsidP="0074632F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8A5522" w:rsidRPr="008A5522" w:rsidRDefault="008A5522" w:rsidP="0074632F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</w:p>
        </w:tc>
        <w:tc>
          <w:tcPr>
            <w:tcW w:w="442" w:type="dxa"/>
            <w:vAlign w:val="center"/>
            <w:hideMark/>
          </w:tcPr>
          <w:p w:rsidR="008A5522" w:rsidRPr="008A5522" w:rsidRDefault="008A5522" w:rsidP="0074632F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</w:p>
        </w:tc>
        <w:tc>
          <w:tcPr>
            <w:tcW w:w="850" w:type="dxa"/>
            <w:vAlign w:val="center"/>
            <w:hideMark/>
          </w:tcPr>
          <w:p w:rsidR="008A5522" w:rsidRPr="008A5522" w:rsidRDefault="008A5522" w:rsidP="0074632F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  <w:r w:rsidRPr="008A5522">
              <w:rPr>
                <w:rStyle w:val="Hyperlink"/>
                <w:rFonts w:eastAsia="Times New Roman"/>
                <w:bCs/>
                <w:color w:val="auto"/>
                <w:lang w:val="en-US"/>
              </w:rPr>
              <w:t>2</w:t>
            </w:r>
          </w:p>
        </w:tc>
      </w:tr>
      <w:tr w:rsidR="001421C5" w:rsidRPr="008A5522" w:rsidTr="0074632F">
        <w:tc>
          <w:tcPr>
            <w:tcW w:w="6294" w:type="dxa"/>
            <w:hideMark/>
          </w:tcPr>
          <w:p w:rsidR="001421C5" w:rsidRPr="00B44D8E" w:rsidRDefault="001421C5" w:rsidP="0074632F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4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EP2410 Network Analytics</w:t>
              </w:r>
            </w:hyperlink>
          </w:p>
        </w:tc>
        <w:tc>
          <w:tcPr>
            <w:tcW w:w="409" w:type="dxa"/>
            <w:hideMark/>
          </w:tcPr>
          <w:p w:rsidR="001421C5" w:rsidRPr="00114CE1" w:rsidRDefault="001421C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1421C5" w:rsidRPr="00114CE1" w:rsidRDefault="001421C5" w:rsidP="0074632F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1421C5" w:rsidRPr="00114CE1" w:rsidRDefault="001421C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1421C5" w:rsidRPr="00114CE1" w:rsidRDefault="001421C5" w:rsidP="0074632F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1421C5" w:rsidRPr="00114CE1" w:rsidRDefault="001421C5" w:rsidP="0074632F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0" w:type="dxa"/>
            <w:hideMark/>
          </w:tcPr>
          <w:p w:rsidR="001421C5" w:rsidRPr="00114CE1" w:rsidRDefault="001421C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  <w:tr w:rsidR="001421C5" w:rsidRPr="008A5522" w:rsidTr="001825E6">
        <w:tc>
          <w:tcPr>
            <w:tcW w:w="6294" w:type="dxa"/>
            <w:hideMark/>
          </w:tcPr>
          <w:p w:rsidR="001421C5" w:rsidRPr="00B44D8E" w:rsidRDefault="001421C5" w:rsidP="001421C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5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EP2510 Advanced Networked Systems Security</w:t>
              </w:r>
            </w:hyperlink>
            <w:r w:rsidRPr="00B44D8E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09" w:type="dxa"/>
            <w:hideMark/>
          </w:tcPr>
          <w:p w:rsidR="001421C5" w:rsidRPr="00114CE1" w:rsidRDefault="001421C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1421C5" w:rsidRPr="00114CE1" w:rsidRDefault="001421C5" w:rsidP="0074632F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1421C5" w:rsidRPr="00114CE1" w:rsidRDefault="001421C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1421C5" w:rsidRPr="00114CE1" w:rsidRDefault="001421C5" w:rsidP="0074632F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1421C5" w:rsidRPr="00114CE1" w:rsidRDefault="001421C5" w:rsidP="0074632F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0" w:type="dxa"/>
            <w:hideMark/>
          </w:tcPr>
          <w:p w:rsidR="001421C5" w:rsidRPr="00114CE1" w:rsidRDefault="001421C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  <w:tr w:rsidR="001421C5" w:rsidRPr="008A5522" w:rsidTr="0074632F">
        <w:tc>
          <w:tcPr>
            <w:tcW w:w="6294" w:type="dxa"/>
            <w:hideMark/>
          </w:tcPr>
          <w:p w:rsidR="001421C5" w:rsidRPr="008A5522" w:rsidRDefault="001421C5" w:rsidP="0074632F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6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EQ2443 Project in Information Engineering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1421C5" w:rsidRPr="001421C5" w:rsidRDefault="001421C5" w:rsidP="0074632F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74632F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74632F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74632F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74632F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1421C5" w:rsidRPr="001421C5" w:rsidRDefault="001421C5" w:rsidP="0074632F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1421C5" w:rsidRPr="008A5522" w:rsidTr="0074632F">
        <w:tc>
          <w:tcPr>
            <w:tcW w:w="6294" w:type="dxa"/>
            <w:hideMark/>
          </w:tcPr>
          <w:p w:rsidR="001421C5" w:rsidRPr="008A5522" w:rsidRDefault="001421C5" w:rsidP="0074632F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7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EQ2444 Project in Communication Engineering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1421C5" w:rsidRPr="001421C5" w:rsidRDefault="001421C5" w:rsidP="0074632F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74632F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74632F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74632F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74632F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1421C5" w:rsidRPr="001421C5" w:rsidRDefault="001421C5" w:rsidP="0074632F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1421C5" w:rsidRPr="008A5522" w:rsidTr="0074632F">
        <w:tc>
          <w:tcPr>
            <w:tcW w:w="6294" w:type="dxa"/>
            <w:hideMark/>
          </w:tcPr>
          <w:p w:rsidR="001421C5" w:rsidRPr="008A5522" w:rsidRDefault="001421C5" w:rsidP="0074632F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8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EQ2445 Project in Multimedia Processing and Analysis</w:t>
              </w:r>
            </w:hyperlink>
          </w:p>
        </w:tc>
        <w:tc>
          <w:tcPr>
            <w:tcW w:w="409" w:type="dxa"/>
            <w:vAlign w:val="center"/>
            <w:hideMark/>
          </w:tcPr>
          <w:p w:rsidR="001421C5" w:rsidRPr="001421C5" w:rsidRDefault="001421C5" w:rsidP="0074632F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74632F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74632F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74632F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74632F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1421C5" w:rsidRPr="001421C5" w:rsidRDefault="001421C5" w:rsidP="0074632F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1421C5" w:rsidRPr="008A5522" w:rsidTr="007335F5">
        <w:tc>
          <w:tcPr>
            <w:tcW w:w="6294" w:type="dxa"/>
            <w:hideMark/>
          </w:tcPr>
          <w:p w:rsidR="001421C5" w:rsidRPr="008A5522" w:rsidRDefault="001421C5" w:rsidP="007335F5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9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IK2511 Project in Wireless Networks</w:t>
              </w:r>
            </w:hyperlink>
          </w:p>
        </w:tc>
        <w:tc>
          <w:tcPr>
            <w:tcW w:w="409" w:type="dxa"/>
            <w:vAlign w:val="center"/>
            <w:hideMark/>
          </w:tcPr>
          <w:p w:rsidR="001421C5" w:rsidRPr="001421C5" w:rsidRDefault="001421C5" w:rsidP="007335F5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7335F5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7335F5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7335F5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7335F5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1421C5" w:rsidRPr="001421C5" w:rsidRDefault="001421C5" w:rsidP="007335F5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1421C5" w:rsidRPr="00354C1D" w:rsidTr="007335F5">
        <w:tc>
          <w:tcPr>
            <w:tcW w:w="6294" w:type="dxa"/>
            <w:hideMark/>
          </w:tcPr>
          <w:p w:rsidR="001421C5" w:rsidRPr="00B44D8E" w:rsidRDefault="001421C5" w:rsidP="007335F5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0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IK2213 Network Services and Internet-based Applications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1421C5" w:rsidRPr="001421C5" w:rsidRDefault="001421C5" w:rsidP="007335F5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7335F5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7335F5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7335F5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1421C5" w:rsidRPr="001421C5" w:rsidRDefault="001421C5" w:rsidP="007335F5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1421C5" w:rsidRPr="001421C5" w:rsidRDefault="001421C5" w:rsidP="007335F5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B44D8E" w:rsidRPr="00354C1D" w:rsidTr="0074632F">
        <w:tc>
          <w:tcPr>
            <w:tcW w:w="6294" w:type="dxa"/>
            <w:hideMark/>
          </w:tcPr>
          <w:p w:rsidR="00B44D8E" w:rsidRPr="00B44D8E" w:rsidRDefault="00B44D8E" w:rsidP="0074632F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1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IK2514 Wireless Infrastructure Deployment &amp; Economics</w:t>
              </w:r>
            </w:hyperlink>
          </w:p>
        </w:tc>
        <w:tc>
          <w:tcPr>
            <w:tcW w:w="409" w:type="dxa"/>
            <w:vAlign w:val="center"/>
            <w:hideMark/>
          </w:tcPr>
          <w:p w:rsidR="00B44D8E" w:rsidRPr="00ED5AF1" w:rsidRDefault="00B44D8E" w:rsidP="0074632F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B44D8E" w:rsidRPr="00ED5AF1" w:rsidRDefault="00B44D8E" w:rsidP="0074632F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B44D8E" w:rsidRPr="00ED5AF1" w:rsidRDefault="00B44D8E" w:rsidP="0074632F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B44D8E" w:rsidRPr="00ED5AF1" w:rsidRDefault="00B44D8E" w:rsidP="0074632F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B44D8E" w:rsidRPr="00ED5AF1" w:rsidRDefault="00B44D8E" w:rsidP="0074632F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B44D8E" w:rsidRPr="00ED5AF1" w:rsidRDefault="00B44D8E" w:rsidP="0074632F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1421C5" w:rsidRPr="00354C1D" w:rsidTr="007335F5">
        <w:tc>
          <w:tcPr>
            <w:tcW w:w="6294" w:type="dxa"/>
            <w:hideMark/>
          </w:tcPr>
          <w:p w:rsidR="001421C5" w:rsidRPr="00B44D8E" w:rsidRDefault="00B44D8E" w:rsidP="007335F5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2" w:history="1">
              <w:r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SF2935 Modern Methods of Statistical Learning </w:t>
              </w:r>
            </w:hyperlink>
          </w:p>
        </w:tc>
        <w:tc>
          <w:tcPr>
            <w:tcW w:w="409" w:type="dxa"/>
            <w:vAlign w:val="center"/>
            <w:hideMark/>
          </w:tcPr>
          <w:p w:rsidR="001421C5" w:rsidRPr="00ED5AF1" w:rsidRDefault="001421C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1421C5" w:rsidRPr="00ED5AF1" w:rsidRDefault="001421C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1421C5" w:rsidRPr="00ED5AF1" w:rsidRDefault="001421C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1421C5" w:rsidRPr="00ED5AF1" w:rsidRDefault="001421C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1421C5" w:rsidRPr="00ED5AF1" w:rsidRDefault="001421C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1421C5" w:rsidRPr="00ED5AF1" w:rsidRDefault="001421C5" w:rsidP="007335F5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</w:tbl>
    <w:p w:rsidR="00424F68" w:rsidRDefault="00424F68" w:rsidP="009E416B"/>
    <w:p w:rsidR="009E416B" w:rsidRDefault="00664FDA" w:rsidP="009E416B">
      <w:r>
        <w:t>“Even”: Only offered 2018</w:t>
      </w:r>
      <w:r w:rsidR="00776762">
        <w:t>/</w:t>
      </w:r>
      <w:r>
        <w:t>19</w:t>
      </w:r>
      <w:r w:rsidR="006D074B">
        <w:t>, not 2017/2018</w:t>
      </w:r>
      <w:r w:rsidR="002E513D">
        <w:t xml:space="preserve">! </w:t>
      </w:r>
      <w:r w:rsidR="00C672AA">
        <w:t>“</w:t>
      </w:r>
      <w:r w:rsidR="007F034E">
        <w:t>Odd</w:t>
      </w:r>
      <w:r w:rsidR="002E513D">
        <w:t>”</w:t>
      </w:r>
      <w:r w:rsidR="006D074B">
        <w:t>: Only offered 2017/18</w:t>
      </w:r>
      <w:r>
        <w:t>, not 2018/19</w:t>
      </w:r>
      <w:r w:rsidR="002E513D">
        <w:t>.</w:t>
      </w:r>
    </w:p>
    <w:p w:rsidR="008F272C" w:rsidRDefault="008F272C" w:rsidP="009E416B">
      <w:pPr>
        <w:rPr>
          <w:color w:val="FF0000"/>
        </w:rPr>
      </w:pPr>
      <w:r w:rsidRPr="008F272C">
        <w:rPr>
          <w:color w:val="FF0000"/>
        </w:rPr>
        <w:t>Red color: Advanced level course, jointly offered to PhD students!</w:t>
      </w:r>
    </w:p>
    <w:p w:rsidR="003169A5" w:rsidRDefault="003169A5" w:rsidP="009E416B">
      <w:pPr>
        <w:rPr>
          <w:color w:val="FF0000"/>
        </w:rPr>
      </w:pPr>
    </w:p>
    <w:p w:rsidR="003169A5" w:rsidRDefault="003169A5" w:rsidP="003169A5">
      <w:pPr>
        <w:pStyle w:val="Subtitle"/>
      </w:pPr>
      <w:r>
        <w:t xml:space="preserve">Elective non-technical courses “TMS” (see also </w:t>
      </w:r>
      <w:hyperlink r:id="rId83" w:history="1">
        <w:r w:rsidRPr="004201BA">
          <w:rPr>
            <w:rStyle w:val="Hyperlink"/>
          </w:rPr>
          <w:t>http://www.kth.se/en/student/kurser/tms</w:t>
        </w:r>
      </w:hyperlink>
      <w:r w:rsidRPr="009657BC">
        <w:t xml:space="preserve"> for a longer list</w:t>
      </w:r>
      <w:r>
        <w:t>)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727"/>
        <w:gridCol w:w="409"/>
        <w:gridCol w:w="409"/>
        <w:gridCol w:w="409"/>
        <w:gridCol w:w="409"/>
        <w:gridCol w:w="409"/>
        <w:gridCol w:w="656"/>
      </w:tblGrid>
      <w:tr w:rsidR="003169A5" w:rsidRPr="00114CE1" w:rsidTr="0074632F">
        <w:tc>
          <w:tcPr>
            <w:tcW w:w="5727" w:type="dxa"/>
            <w:hideMark/>
          </w:tcPr>
          <w:p w:rsidR="003169A5" w:rsidRPr="007F3890" w:rsidRDefault="003169A5" w:rsidP="0074632F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Q1</w:t>
            </w: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Q2</w:t>
            </w: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Q3</w:t>
            </w: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Q4</w:t>
            </w: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 </w:t>
            </w:r>
          </w:p>
        </w:tc>
      </w:tr>
      <w:tr w:rsidR="003169A5" w:rsidRPr="00114CE1" w:rsidTr="0074632F">
        <w:tc>
          <w:tcPr>
            <w:tcW w:w="5727" w:type="dxa"/>
            <w:hideMark/>
          </w:tcPr>
          <w:p w:rsidR="003169A5" w:rsidRPr="007F3890" w:rsidRDefault="003169A5" w:rsidP="0074632F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hyperlink r:id="rId84" w:history="1">
              <w:r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</w:rPr>
                <w:t xml:space="preserve">EH2720 Management of Projects </w:t>
              </w:r>
            </w:hyperlink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3169A5" w:rsidRPr="00114CE1" w:rsidTr="0074632F">
        <w:trPr>
          <w:trHeight w:val="437"/>
        </w:trPr>
        <w:tc>
          <w:tcPr>
            <w:tcW w:w="5727" w:type="dxa"/>
            <w:hideMark/>
          </w:tcPr>
          <w:p w:rsidR="003169A5" w:rsidRPr="008A5522" w:rsidRDefault="003169A5" w:rsidP="0074632F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5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ME1003 Industrial Management </w:t>
              </w:r>
            </w:hyperlink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3169A5" w:rsidRPr="00114CE1" w:rsidTr="0074632F">
        <w:tc>
          <w:tcPr>
            <w:tcW w:w="5727" w:type="dxa"/>
            <w:hideMark/>
          </w:tcPr>
          <w:p w:rsidR="003169A5" w:rsidRPr="008A5522" w:rsidRDefault="003169A5" w:rsidP="0074632F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6" w:history="1">
              <w:hyperlink r:id="rId87" w:history="1">
                <w:hyperlink r:id="rId88" w:history="1">
                  <w:r w:rsidRPr="008A5522">
                    <w:rPr>
                      <w:rStyle w:val="Hyperlink"/>
                      <w:rFonts w:ascii="Verdana" w:hAnsi="Verdana" w:cs="Arial"/>
                      <w:bCs/>
                      <w:color w:val="auto"/>
                      <w:kern w:val="24"/>
                      <w:sz w:val="18"/>
                      <w:szCs w:val="18"/>
                      <w:lang w:val="en-US"/>
                    </w:rPr>
                    <w:t xml:space="preserve">LS2429 Technical Communication in English </w:t>
                  </w:r>
                </w:hyperlink>
                <w:r w:rsidRPr="008A5522">
                  <w:rPr>
                    <w:rStyle w:val="Hyperlink"/>
                    <w:rFonts w:ascii="Verdana" w:hAnsi="Verdana" w:cs="Arial"/>
                    <w:bCs/>
                    <w:color w:val="auto"/>
                    <w:kern w:val="24"/>
                    <w:sz w:val="18"/>
                    <w:szCs w:val="18"/>
                    <w:lang w:val="en-US"/>
                  </w:rPr>
                  <w:t xml:space="preserve"> </w:t>
                </w:r>
              </w:hyperlink>
            </w:hyperlink>
            <w:r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3169A5" w:rsidRPr="00114CE1" w:rsidTr="0074632F">
        <w:tc>
          <w:tcPr>
            <w:tcW w:w="5727" w:type="dxa"/>
            <w:hideMark/>
          </w:tcPr>
          <w:p w:rsidR="003169A5" w:rsidRPr="008A5522" w:rsidRDefault="003169A5" w:rsidP="0074632F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9" w:history="1">
              <w:hyperlink r:id="rId90" w:history="1">
                <w:r w:rsidRPr="008A5522">
                  <w:rPr>
                    <w:rStyle w:val="Hyperlink"/>
                    <w:rFonts w:ascii="Verdana" w:hAnsi="Verdana" w:cs="Arial"/>
                    <w:bCs/>
                    <w:color w:val="auto"/>
                    <w:kern w:val="24"/>
                    <w:sz w:val="18"/>
                    <w:szCs w:val="18"/>
                    <w:lang w:val="en-US"/>
                  </w:rPr>
                  <w:t xml:space="preserve">LS1465 Rhetoric - Speaking and Writing for Impact </w:t>
                </w:r>
              </w:hyperlink>
            </w:hyperlink>
            <w:r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74632F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74632F">
        <w:tc>
          <w:tcPr>
            <w:tcW w:w="5727" w:type="dxa"/>
            <w:hideMark/>
          </w:tcPr>
          <w:p w:rsidR="000B7B86" w:rsidRPr="008A5522" w:rsidRDefault="000B7B86" w:rsidP="0074632F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91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AK1213 Swedish Society, Culture and Industry in Historical Perspective </w:t>
              </w:r>
            </w:hyperlink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4.0</w:t>
            </w:r>
          </w:p>
        </w:tc>
        <w:tc>
          <w:tcPr>
            <w:tcW w:w="0" w:type="auto"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4.0</w:t>
            </w: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74632F">
        <w:tc>
          <w:tcPr>
            <w:tcW w:w="5727" w:type="dxa"/>
            <w:hideMark/>
          </w:tcPr>
          <w:p w:rsidR="000B7B86" w:rsidRPr="008A5522" w:rsidRDefault="000B7B86" w:rsidP="0074632F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92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LS1502 Swedish A1 for Engineers</w:t>
              </w:r>
            </w:hyperlink>
            <w:hyperlink r:id="rId93" w:history="1">
              <w:hyperlink r:id="rId94" w:history="1"/>
            </w:hyperlink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4.0</w:t>
            </w: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4.0</w:t>
            </w: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74632F">
        <w:tc>
          <w:tcPr>
            <w:tcW w:w="5727" w:type="dxa"/>
            <w:hideMark/>
          </w:tcPr>
          <w:p w:rsidR="000B7B86" w:rsidRPr="008A5522" w:rsidRDefault="000B7B86" w:rsidP="0074632F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95" w:history="1">
              <w:r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LS1419 English for Employment </w:t>
              </w:r>
            </w:hyperlink>
            <w:r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</w:t>
            </w: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</w:t>
            </w: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74632F">
        <w:trPr>
          <w:trHeight w:val="359"/>
        </w:trPr>
        <w:tc>
          <w:tcPr>
            <w:tcW w:w="5727" w:type="dxa"/>
            <w:hideMark/>
          </w:tcPr>
          <w:p w:rsidR="000B7B86" w:rsidRPr="008A5522" w:rsidRDefault="000B7B86" w:rsidP="0074632F">
            <w:pPr>
              <w:pStyle w:val="NormalWeb"/>
              <w:spacing w:before="0" w:line="276" w:lineRule="auto"/>
              <w:rPr>
                <w:rStyle w:val="Hyperlink"/>
                <w:bCs/>
                <w:color w:val="auto"/>
                <w:kern w:val="24"/>
              </w:rPr>
            </w:pPr>
            <w:hyperlink r:id="rId96" w:history="1">
              <w:hyperlink r:id="rId97" w:history="1">
                <w:r w:rsidRPr="008A5522">
                  <w:rPr>
                    <w:rStyle w:val="Hyperlink"/>
                    <w:rFonts w:ascii="Verdana" w:hAnsi="Verdana" w:cs="Arial"/>
                    <w:bCs/>
                    <w:color w:val="auto"/>
                    <w:kern w:val="24"/>
                    <w:sz w:val="18"/>
                    <w:szCs w:val="18"/>
                    <w:lang w:val="en-US"/>
                  </w:rPr>
                  <w:t xml:space="preserve">LS2439 English for Writing and Presenting a Degree Project in Science and Engineering </w:t>
                </w:r>
              </w:hyperlink>
            </w:hyperlink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74632F">
        <w:trPr>
          <w:trHeight w:val="359"/>
        </w:trPr>
        <w:tc>
          <w:tcPr>
            <w:tcW w:w="5727" w:type="dxa"/>
          </w:tcPr>
          <w:p w:rsidR="000B7B86" w:rsidRPr="007F3890" w:rsidRDefault="000B7B86" w:rsidP="0074632F">
            <w:pPr>
              <w:pStyle w:val="NormalWeb"/>
              <w:spacing w:before="0" w:line="276" w:lineRule="auto"/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98" w:history="1">
              <w:r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ME2072 Entrepreneurship for Engineers </w:t>
              </w:r>
            </w:hyperlink>
          </w:p>
        </w:tc>
        <w:tc>
          <w:tcPr>
            <w:tcW w:w="0" w:type="auto"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3.0</w:t>
            </w:r>
          </w:p>
        </w:tc>
        <w:tc>
          <w:tcPr>
            <w:tcW w:w="0" w:type="auto"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3.0</w:t>
            </w:r>
          </w:p>
        </w:tc>
        <w:tc>
          <w:tcPr>
            <w:tcW w:w="0" w:type="auto"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</w:tcPr>
          <w:p w:rsidR="000B7B86" w:rsidRPr="00114CE1" w:rsidRDefault="000B7B86" w:rsidP="0074632F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</w:p>
        </w:tc>
      </w:tr>
      <w:tr w:rsidR="000B7B86" w:rsidRPr="00114CE1" w:rsidTr="0074632F">
        <w:tc>
          <w:tcPr>
            <w:tcW w:w="5727" w:type="dxa"/>
            <w:hideMark/>
          </w:tcPr>
          <w:p w:rsidR="000B7B86" w:rsidRPr="007F3890" w:rsidRDefault="000B7B86" w:rsidP="0074632F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99" w:history="1">
              <w:r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EH2030 Business Development and Quality Management </w:t>
              </w:r>
            </w:hyperlink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74632F">
        <w:tc>
          <w:tcPr>
            <w:tcW w:w="5727" w:type="dxa"/>
            <w:hideMark/>
          </w:tcPr>
          <w:p w:rsidR="000B7B86" w:rsidRPr="007F3890" w:rsidRDefault="000B7B86" w:rsidP="0074632F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100" w:history="1">
              <w:hyperlink r:id="rId101" w:history="1">
                <w:r w:rsidRPr="007F3890">
                  <w:rPr>
                    <w:rStyle w:val="Hyperlink"/>
                    <w:rFonts w:ascii="Verdana" w:hAnsi="Verdana"/>
                    <w:bCs/>
                    <w:color w:val="auto"/>
                    <w:kern w:val="24"/>
                    <w:sz w:val="18"/>
                    <w:szCs w:val="18"/>
                    <w:lang w:val="en-GB"/>
                  </w:rPr>
                  <w:t xml:space="preserve">ME2089 Leadership in Cross-Cultural and Industrial Contexts </w:t>
                </w:r>
              </w:hyperlink>
            </w:hyperlink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74632F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</w:tbl>
    <w:p w:rsidR="003169A5" w:rsidRDefault="003169A5" w:rsidP="003169A5">
      <w:pPr>
        <w:pStyle w:val="Subtitle"/>
      </w:pPr>
      <w:r w:rsidRPr="00BA77FC">
        <w:rPr>
          <w:sz w:val="22"/>
        </w:rPr>
        <w:t xml:space="preserve">See </w:t>
      </w:r>
      <w:hyperlink r:id="rId102" w:history="1">
        <w:r w:rsidRPr="007877AE">
          <w:rPr>
            <w:rStyle w:val="Hyperlink"/>
          </w:rPr>
          <w:t>https://www.kth.se/en/ece/avdelningen-for-larande/sprak-och-kommunikation/for-studenter/for-master-och-utbytesstudenter</w:t>
        </w:r>
      </w:hyperlink>
      <w:r>
        <w:t xml:space="preserve"> </w:t>
      </w:r>
      <w:r w:rsidRPr="00BA77FC">
        <w:rPr>
          <w:sz w:val="22"/>
        </w:rPr>
        <w:t xml:space="preserve"> for more information on the language courses.</w:t>
      </w:r>
    </w:p>
    <w:p w:rsidR="003169A5" w:rsidRPr="008F272C" w:rsidRDefault="003169A5" w:rsidP="009E416B">
      <w:pPr>
        <w:rPr>
          <w:color w:val="FF0000"/>
        </w:rPr>
      </w:pPr>
    </w:p>
    <w:sectPr w:rsidR="003169A5" w:rsidRPr="008F272C" w:rsidSect="00E55656">
      <w:headerReference w:type="default" r:id="rId103"/>
      <w:footerReference w:type="default" r:id="rId104"/>
      <w:headerReference w:type="first" r:id="rId105"/>
      <w:footerReference w:type="first" r:id="rId106"/>
      <w:pgSz w:w="11906" w:h="16838"/>
      <w:pgMar w:top="2517" w:right="680" w:bottom="680" w:left="1134" w:header="709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35F5" w:rsidRDefault="007335F5" w:rsidP="002F3633">
      <w:r>
        <w:separator/>
      </w:r>
    </w:p>
  </w:endnote>
  <w:endnote w:type="continuationSeparator" w:id="0">
    <w:p w:rsidR="007335F5" w:rsidRDefault="007335F5" w:rsidP="002F3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912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994"/>
      <w:gridCol w:w="1134"/>
    </w:tblGrid>
    <w:tr w:rsidR="007335F5" w:rsidTr="00C26A5B">
      <w:tc>
        <w:tcPr>
          <w:tcW w:w="7994" w:type="dxa"/>
        </w:tcPr>
        <w:p w:rsidR="007335F5" w:rsidRPr="00B54625" w:rsidRDefault="007335F5" w:rsidP="00C26A5B">
          <w:pPr>
            <w:pStyle w:val="Footer"/>
            <w:jc w:val="center"/>
            <w:rPr>
              <w:rFonts w:ascii="Verdana" w:hAnsi="Verdana"/>
              <w:b/>
              <w:i/>
              <w:iCs/>
              <w:color w:val="000000"/>
              <w:sz w:val="14"/>
              <w:szCs w:val="14"/>
            </w:rPr>
          </w:pPr>
          <w:r w:rsidRPr="00B54625">
            <w:rPr>
              <w:rFonts w:ascii="Verdana" w:hAnsi="Verdana"/>
              <w:b/>
              <w:color w:val="000000"/>
              <w:sz w:val="14"/>
              <w:szCs w:val="14"/>
            </w:rPr>
            <w:t xml:space="preserve">Kungliga Tekniska Högskolan - </w:t>
          </w:r>
          <w:r w:rsidRPr="00B54625">
            <w:rPr>
              <w:rFonts w:ascii="Verdana" w:hAnsi="Verdana"/>
              <w:b/>
              <w:i/>
              <w:iCs/>
              <w:color w:val="000000"/>
              <w:sz w:val="14"/>
              <w:szCs w:val="14"/>
            </w:rPr>
            <w:t>Skolan för Elektro- och systemteknik, Utbildningskansli EES</w:t>
          </w:r>
        </w:p>
        <w:p w:rsidR="007335F5" w:rsidRDefault="007335F5" w:rsidP="00C26A5B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</w:rPr>
          </w:pP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KTH Osquldas väg 10, plan </w:t>
          </w:r>
          <w:r>
            <w:rPr>
              <w:rFonts w:ascii="Verdana" w:hAnsi="Verdana"/>
              <w:iCs/>
              <w:color w:val="000000"/>
              <w:sz w:val="14"/>
              <w:szCs w:val="14"/>
            </w:rPr>
            <w:t>3</w:t>
          </w: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. SE-100 44 Stockholm, Tel: 08- 790 </w:t>
          </w:r>
          <w:r>
            <w:rPr>
              <w:rFonts w:ascii="Verdana" w:hAnsi="Verdana"/>
              <w:iCs/>
              <w:color w:val="000000"/>
              <w:sz w:val="14"/>
              <w:szCs w:val="14"/>
            </w:rPr>
            <w:t>7315</w:t>
          </w: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 </w:t>
          </w:r>
        </w:p>
        <w:p w:rsidR="007335F5" w:rsidRPr="00F759AB" w:rsidRDefault="007335F5" w:rsidP="00C26A5B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</w:pPr>
          <w:r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>E-mail: clv</w:t>
          </w:r>
          <w:r w:rsidRPr="00F759AB"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 xml:space="preserve">@kth.se </w:t>
          </w:r>
        </w:p>
        <w:p w:rsidR="007335F5" w:rsidRPr="004B3640" w:rsidRDefault="007335F5" w:rsidP="00C26A5B">
          <w:pPr>
            <w:pStyle w:val="Footer"/>
            <w:jc w:val="center"/>
            <w:rPr>
              <w:rFonts w:ascii="Verdana" w:hAnsi="Verdana"/>
              <w:sz w:val="14"/>
              <w:szCs w:val="14"/>
            </w:rPr>
          </w:pPr>
          <w:r w:rsidRPr="004B3640">
            <w:rPr>
              <w:rFonts w:ascii="Verdana" w:hAnsi="Verdana"/>
              <w:color w:val="000000"/>
              <w:sz w:val="14"/>
              <w:szCs w:val="14"/>
            </w:rPr>
            <w:t>www.kth.se/ees</w:t>
          </w:r>
        </w:p>
        <w:p w:rsidR="007335F5" w:rsidRDefault="007335F5" w:rsidP="00C26A5B">
          <w:pPr>
            <w:pStyle w:val="Footer"/>
          </w:pPr>
        </w:p>
      </w:tc>
      <w:tc>
        <w:tcPr>
          <w:tcW w:w="1134" w:type="dxa"/>
          <w:vAlign w:val="bottom"/>
        </w:tcPr>
        <w:p w:rsidR="007335F5" w:rsidRPr="009E4316" w:rsidRDefault="007335F5" w:rsidP="00C26A5B">
          <w:pPr>
            <w:pStyle w:val="Footer"/>
            <w:jc w:val="right"/>
            <w:rPr>
              <w:rStyle w:val="PageNumber"/>
            </w:rPr>
          </w:pPr>
          <w:r w:rsidRPr="009E4316">
            <w:rPr>
              <w:rStyle w:val="PageNumber"/>
            </w:rPr>
            <w:fldChar w:fldCharType="begin"/>
          </w:r>
          <w:r w:rsidRPr="009E4316">
            <w:rPr>
              <w:rStyle w:val="PageNumber"/>
            </w:rPr>
            <w:instrText xml:space="preserve"> PAGE </w:instrText>
          </w:r>
          <w:r w:rsidRPr="009E4316">
            <w:rPr>
              <w:rStyle w:val="PageNumber"/>
            </w:rPr>
            <w:fldChar w:fldCharType="separate"/>
          </w:r>
          <w:r w:rsidR="000A1E42">
            <w:rPr>
              <w:rStyle w:val="PageNumber"/>
              <w:noProof/>
            </w:rPr>
            <w:t>6</w:t>
          </w:r>
          <w:r w:rsidRPr="009E4316">
            <w:rPr>
              <w:rStyle w:val="PageNumber"/>
            </w:rPr>
            <w:fldChar w:fldCharType="end"/>
          </w:r>
        </w:p>
      </w:tc>
    </w:tr>
  </w:tbl>
  <w:p w:rsidR="007335F5" w:rsidRPr="00DB69BA" w:rsidRDefault="007335F5" w:rsidP="00C26A5B">
    <w:pPr>
      <w:rPr>
        <w:sz w:val="2"/>
        <w:szCs w:val="2"/>
      </w:rPr>
    </w:pPr>
  </w:p>
  <w:p w:rsidR="007335F5" w:rsidRPr="00C26A5B" w:rsidRDefault="007335F5" w:rsidP="00C26A5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912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994"/>
      <w:gridCol w:w="1134"/>
    </w:tblGrid>
    <w:tr w:rsidR="007335F5" w:rsidTr="00C26A5B">
      <w:tc>
        <w:tcPr>
          <w:tcW w:w="7994" w:type="dxa"/>
        </w:tcPr>
        <w:p w:rsidR="007335F5" w:rsidRPr="00B54625" w:rsidRDefault="007335F5" w:rsidP="00C26A5B">
          <w:pPr>
            <w:pStyle w:val="Footer"/>
            <w:jc w:val="center"/>
            <w:rPr>
              <w:rFonts w:ascii="Verdana" w:hAnsi="Verdana"/>
              <w:b/>
              <w:i/>
              <w:iCs/>
              <w:color w:val="000000"/>
              <w:sz w:val="14"/>
              <w:szCs w:val="14"/>
            </w:rPr>
          </w:pPr>
          <w:r w:rsidRPr="00B54625">
            <w:rPr>
              <w:rFonts w:ascii="Verdana" w:hAnsi="Verdana"/>
              <w:b/>
              <w:color w:val="000000"/>
              <w:sz w:val="14"/>
              <w:szCs w:val="14"/>
            </w:rPr>
            <w:t xml:space="preserve">Kungliga Tekniska Högskolan - </w:t>
          </w:r>
          <w:r w:rsidRPr="00B54625">
            <w:rPr>
              <w:rFonts w:ascii="Verdana" w:hAnsi="Verdana"/>
              <w:b/>
              <w:i/>
              <w:iCs/>
              <w:color w:val="000000"/>
              <w:sz w:val="14"/>
              <w:szCs w:val="14"/>
            </w:rPr>
            <w:t>Skolan för Elektro- och systemteknik, Utbildningskansli EES</w:t>
          </w:r>
        </w:p>
        <w:p w:rsidR="007335F5" w:rsidRDefault="007335F5" w:rsidP="00C26A5B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</w:rPr>
          </w:pP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KTH Osquldas väg 10, plan </w:t>
          </w:r>
          <w:r>
            <w:rPr>
              <w:rFonts w:ascii="Verdana" w:hAnsi="Verdana"/>
              <w:iCs/>
              <w:color w:val="000000"/>
              <w:sz w:val="14"/>
              <w:szCs w:val="14"/>
            </w:rPr>
            <w:t>3</w:t>
          </w: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. SE-100 44 Stockholm, Tel: 08- 790 </w:t>
          </w:r>
          <w:r>
            <w:rPr>
              <w:rFonts w:ascii="Verdana" w:hAnsi="Verdana"/>
              <w:iCs/>
              <w:color w:val="000000"/>
              <w:sz w:val="14"/>
              <w:szCs w:val="14"/>
            </w:rPr>
            <w:t>7315</w:t>
          </w:r>
          <w:r w:rsidRPr="00AC41ED">
            <w:rPr>
              <w:rFonts w:ascii="Verdana" w:hAnsi="Verdana"/>
              <w:iCs/>
              <w:color w:val="000000"/>
              <w:sz w:val="14"/>
              <w:szCs w:val="14"/>
            </w:rPr>
            <w:t xml:space="preserve"> </w:t>
          </w:r>
        </w:p>
        <w:p w:rsidR="007335F5" w:rsidRPr="00F759AB" w:rsidRDefault="007335F5" w:rsidP="00C26A5B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</w:pPr>
          <w:r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>E-mail: clv</w:t>
          </w:r>
          <w:r w:rsidRPr="00F759AB"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 xml:space="preserve">@kth.se </w:t>
          </w:r>
        </w:p>
        <w:p w:rsidR="007335F5" w:rsidRPr="004B3640" w:rsidRDefault="007335F5" w:rsidP="00C26A5B">
          <w:pPr>
            <w:pStyle w:val="Footer"/>
            <w:jc w:val="center"/>
            <w:rPr>
              <w:rFonts w:ascii="Verdana" w:hAnsi="Verdana"/>
              <w:sz w:val="14"/>
              <w:szCs w:val="14"/>
            </w:rPr>
          </w:pPr>
          <w:r w:rsidRPr="004B3640">
            <w:rPr>
              <w:rFonts w:ascii="Verdana" w:hAnsi="Verdana"/>
              <w:color w:val="000000"/>
              <w:sz w:val="14"/>
              <w:szCs w:val="14"/>
            </w:rPr>
            <w:t>www.kth.se/ees</w:t>
          </w:r>
        </w:p>
        <w:p w:rsidR="007335F5" w:rsidRDefault="007335F5" w:rsidP="00C26A5B">
          <w:pPr>
            <w:pStyle w:val="Footer"/>
          </w:pPr>
        </w:p>
      </w:tc>
      <w:tc>
        <w:tcPr>
          <w:tcW w:w="1134" w:type="dxa"/>
          <w:vAlign w:val="bottom"/>
        </w:tcPr>
        <w:p w:rsidR="007335F5" w:rsidRPr="009E4316" w:rsidRDefault="007335F5" w:rsidP="00C26A5B">
          <w:pPr>
            <w:pStyle w:val="Footer"/>
            <w:jc w:val="right"/>
            <w:rPr>
              <w:rStyle w:val="PageNumber"/>
            </w:rPr>
          </w:pPr>
          <w:r w:rsidRPr="009E4316">
            <w:rPr>
              <w:rStyle w:val="PageNumber"/>
            </w:rPr>
            <w:fldChar w:fldCharType="begin"/>
          </w:r>
          <w:r w:rsidRPr="009E4316">
            <w:rPr>
              <w:rStyle w:val="PageNumber"/>
            </w:rPr>
            <w:instrText xml:space="preserve"> PAGE </w:instrText>
          </w:r>
          <w:r w:rsidRPr="009E4316">
            <w:rPr>
              <w:rStyle w:val="PageNumber"/>
            </w:rPr>
            <w:fldChar w:fldCharType="separate"/>
          </w:r>
          <w:r w:rsidR="000A1E42">
            <w:rPr>
              <w:rStyle w:val="PageNumber"/>
              <w:noProof/>
            </w:rPr>
            <w:t>1</w:t>
          </w:r>
          <w:r w:rsidRPr="009E4316">
            <w:rPr>
              <w:rStyle w:val="PageNumber"/>
            </w:rPr>
            <w:fldChar w:fldCharType="end"/>
          </w:r>
        </w:p>
      </w:tc>
    </w:tr>
  </w:tbl>
  <w:p w:rsidR="007335F5" w:rsidRPr="00C26A5B" w:rsidRDefault="007335F5" w:rsidP="00DD23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35F5" w:rsidRDefault="007335F5" w:rsidP="002F3633">
      <w:r>
        <w:separator/>
      </w:r>
    </w:p>
  </w:footnote>
  <w:footnote w:type="continuationSeparator" w:id="0">
    <w:p w:rsidR="007335F5" w:rsidRDefault="007335F5" w:rsidP="002F36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911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40"/>
      <w:gridCol w:w="226"/>
      <w:gridCol w:w="1962"/>
      <w:gridCol w:w="226"/>
      <w:gridCol w:w="1962"/>
    </w:tblGrid>
    <w:tr w:rsidR="007335F5" w:rsidTr="00C26A5B">
      <w:tc>
        <w:tcPr>
          <w:tcW w:w="4740" w:type="dxa"/>
        </w:tcPr>
        <w:p w:rsidR="007335F5" w:rsidRPr="00D6309B" w:rsidRDefault="007335F5" w:rsidP="00C26A5B">
          <w:pPr>
            <w:pStyle w:val="Header"/>
          </w:pPr>
        </w:p>
      </w:tc>
      <w:tc>
        <w:tcPr>
          <w:tcW w:w="226" w:type="dxa"/>
        </w:tcPr>
        <w:p w:rsidR="007335F5" w:rsidRPr="00D6309B" w:rsidRDefault="007335F5" w:rsidP="00C26A5B">
          <w:pPr>
            <w:pStyle w:val="Header"/>
          </w:pPr>
        </w:p>
      </w:tc>
      <w:tc>
        <w:tcPr>
          <w:tcW w:w="1962" w:type="dxa"/>
        </w:tcPr>
        <w:p w:rsidR="007335F5" w:rsidRPr="00D6309B" w:rsidRDefault="007335F5" w:rsidP="00C26A5B">
          <w:pPr>
            <w:pStyle w:val="Header"/>
          </w:pPr>
        </w:p>
      </w:tc>
      <w:tc>
        <w:tcPr>
          <w:tcW w:w="226" w:type="dxa"/>
        </w:tcPr>
        <w:p w:rsidR="007335F5" w:rsidRPr="00D6309B" w:rsidRDefault="007335F5" w:rsidP="00C26A5B">
          <w:pPr>
            <w:pStyle w:val="Header"/>
          </w:pPr>
        </w:p>
      </w:tc>
      <w:tc>
        <w:tcPr>
          <w:tcW w:w="1962" w:type="dxa"/>
        </w:tcPr>
        <w:p w:rsidR="007335F5" w:rsidRPr="00D6309B" w:rsidRDefault="007335F5" w:rsidP="00C26A5B">
          <w:pPr>
            <w:pStyle w:val="Header"/>
          </w:pPr>
        </w:p>
      </w:tc>
    </w:tr>
    <w:tr w:rsidR="007335F5" w:rsidTr="00C26A5B">
      <w:trPr>
        <w:trHeight w:val="238"/>
      </w:trPr>
      <w:tc>
        <w:tcPr>
          <w:tcW w:w="9116" w:type="dxa"/>
          <w:gridSpan w:val="5"/>
        </w:tcPr>
        <w:p w:rsidR="007335F5" w:rsidRPr="006A7494" w:rsidRDefault="007335F5" w:rsidP="00C26A5B">
          <w:pPr>
            <w:pStyle w:val="HeaderBold"/>
          </w:pPr>
        </w:p>
      </w:tc>
    </w:tr>
    <w:tr w:rsidR="007335F5" w:rsidTr="00C26A5B">
      <w:tc>
        <w:tcPr>
          <w:tcW w:w="9116" w:type="dxa"/>
          <w:gridSpan w:val="5"/>
        </w:tcPr>
        <w:p w:rsidR="007335F5" w:rsidRPr="006A7494" w:rsidRDefault="007335F5" w:rsidP="00C26A5B">
          <w:pPr>
            <w:pStyle w:val="Header"/>
          </w:pPr>
        </w:p>
      </w:tc>
    </w:tr>
  </w:tbl>
  <w:p w:rsidR="007335F5" w:rsidRPr="00C26A5B" w:rsidRDefault="007335F5" w:rsidP="00C26A5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9853" w:type="dxa"/>
      <w:tblInd w:w="-73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521"/>
      <w:gridCol w:w="1956"/>
      <w:gridCol w:w="226"/>
      <w:gridCol w:w="1962"/>
      <w:gridCol w:w="226"/>
      <w:gridCol w:w="1962"/>
    </w:tblGrid>
    <w:tr w:rsidR="007335F5" w:rsidTr="00C26A5B">
      <w:trPr>
        <w:trHeight w:val="238"/>
      </w:trPr>
      <w:tc>
        <w:tcPr>
          <w:tcW w:w="3521" w:type="dxa"/>
          <w:vMerge w:val="restart"/>
        </w:tcPr>
        <w:p w:rsidR="007335F5" w:rsidRDefault="007335F5" w:rsidP="00C26A5B">
          <w:pPr>
            <w:pStyle w:val="Header"/>
            <w:spacing w:before="60"/>
            <w:rPr>
              <w:b/>
            </w:rPr>
          </w:pPr>
          <w:r>
            <w:rPr>
              <w:noProof/>
              <w:lang w:val="en-US" w:eastAsia="en-US"/>
            </w:rPr>
            <w:drawing>
              <wp:inline distT="0" distB="0" distL="0" distR="0" wp14:anchorId="3BF16D47" wp14:editId="37FA2372">
                <wp:extent cx="954000" cy="954000"/>
                <wp:effectExtent l="0" t="0" r="0" b="0"/>
                <wp:docPr id="2" name="Bildobjekt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TH_Logga1_Org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4000" cy="954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56" w:type="dxa"/>
        </w:tcPr>
        <w:p w:rsidR="007335F5" w:rsidRPr="006A7494" w:rsidRDefault="007335F5" w:rsidP="00C26A5B">
          <w:pPr>
            <w:pStyle w:val="HeaderBold"/>
          </w:pPr>
        </w:p>
      </w:tc>
      <w:tc>
        <w:tcPr>
          <w:tcW w:w="226" w:type="dxa"/>
        </w:tcPr>
        <w:p w:rsidR="007335F5" w:rsidRPr="006A7494" w:rsidRDefault="007335F5" w:rsidP="00C26A5B">
          <w:pPr>
            <w:pStyle w:val="HeaderBold"/>
          </w:pPr>
        </w:p>
      </w:tc>
      <w:tc>
        <w:tcPr>
          <w:tcW w:w="1962" w:type="dxa"/>
        </w:tcPr>
        <w:p w:rsidR="007335F5" w:rsidRPr="006A7494" w:rsidRDefault="007335F5" w:rsidP="00C26A5B">
          <w:pPr>
            <w:pStyle w:val="HeaderBold"/>
          </w:pPr>
        </w:p>
      </w:tc>
      <w:tc>
        <w:tcPr>
          <w:tcW w:w="226" w:type="dxa"/>
        </w:tcPr>
        <w:p w:rsidR="007335F5" w:rsidRPr="006A7494" w:rsidRDefault="007335F5" w:rsidP="00C26A5B">
          <w:pPr>
            <w:pStyle w:val="HeaderBold"/>
          </w:pPr>
        </w:p>
      </w:tc>
      <w:tc>
        <w:tcPr>
          <w:tcW w:w="1962" w:type="dxa"/>
        </w:tcPr>
        <w:p w:rsidR="007335F5" w:rsidRPr="006A7494" w:rsidRDefault="007335F5" w:rsidP="00C26A5B">
          <w:pPr>
            <w:pStyle w:val="HeaderBold"/>
          </w:pPr>
        </w:p>
      </w:tc>
    </w:tr>
    <w:tr w:rsidR="007335F5" w:rsidTr="00C26A5B">
      <w:tc>
        <w:tcPr>
          <w:tcW w:w="3521" w:type="dxa"/>
          <w:vMerge/>
        </w:tcPr>
        <w:p w:rsidR="007335F5" w:rsidRDefault="007335F5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335F5" w:rsidRPr="006A7494" w:rsidRDefault="007335F5" w:rsidP="00C26A5B">
          <w:pPr>
            <w:pStyle w:val="Header"/>
          </w:pPr>
        </w:p>
      </w:tc>
      <w:tc>
        <w:tcPr>
          <w:tcW w:w="226" w:type="dxa"/>
        </w:tcPr>
        <w:p w:rsidR="007335F5" w:rsidRPr="006A7494" w:rsidRDefault="007335F5" w:rsidP="00C26A5B">
          <w:pPr>
            <w:pStyle w:val="Header"/>
          </w:pPr>
        </w:p>
      </w:tc>
      <w:tc>
        <w:tcPr>
          <w:tcW w:w="1962" w:type="dxa"/>
        </w:tcPr>
        <w:p w:rsidR="007335F5" w:rsidRPr="006A7494" w:rsidRDefault="007335F5" w:rsidP="00C26A5B">
          <w:pPr>
            <w:pStyle w:val="Header"/>
          </w:pPr>
        </w:p>
      </w:tc>
      <w:tc>
        <w:tcPr>
          <w:tcW w:w="226" w:type="dxa"/>
        </w:tcPr>
        <w:p w:rsidR="007335F5" w:rsidRPr="006A7494" w:rsidRDefault="007335F5" w:rsidP="00C26A5B">
          <w:pPr>
            <w:pStyle w:val="Header"/>
          </w:pPr>
        </w:p>
      </w:tc>
      <w:tc>
        <w:tcPr>
          <w:tcW w:w="1962" w:type="dxa"/>
        </w:tcPr>
        <w:p w:rsidR="007335F5" w:rsidRPr="006A7494" w:rsidRDefault="007335F5" w:rsidP="00C26A5B">
          <w:pPr>
            <w:pStyle w:val="Header"/>
          </w:pPr>
        </w:p>
      </w:tc>
    </w:tr>
    <w:tr w:rsidR="007335F5" w:rsidTr="00C26A5B">
      <w:trPr>
        <w:trHeight w:val="238"/>
      </w:trPr>
      <w:tc>
        <w:tcPr>
          <w:tcW w:w="3521" w:type="dxa"/>
          <w:vMerge/>
        </w:tcPr>
        <w:p w:rsidR="007335F5" w:rsidRDefault="007335F5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335F5" w:rsidRPr="006A7494" w:rsidRDefault="007335F5" w:rsidP="00C26A5B">
          <w:pPr>
            <w:pStyle w:val="HeaderBold"/>
          </w:pPr>
        </w:p>
      </w:tc>
      <w:tc>
        <w:tcPr>
          <w:tcW w:w="226" w:type="dxa"/>
        </w:tcPr>
        <w:p w:rsidR="007335F5" w:rsidRPr="006A7494" w:rsidRDefault="007335F5" w:rsidP="00C26A5B">
          <w:pPr>
            <w:pStyle w:val="HeaderBold"/>
          </w:pPr>
        </w:p>
      </w:tc>
      <w:tc>
        <w:tcPr>
          <w:tcW w:w="1962" w:type="dxa"/>
        </w:tcPr>
        <w:p w:rsidR="007335F5" w:rsidRPr="006A7494" w:rsidRDefault="007335F5" w:rsidP="00C26A5B">
          <w:pPr>
            <w:pStyle w:val="HeaderBold"/>
          </w:pPr>
        </w:p>
      </w:tc>
      <w:tc>
        <w:tcPr>
          <w:tcW w:w="226" w:type="dxa"/>
        </w:tcPr>
        <w:p w:rsidR="007335F5" w:rsidRPr="006A7494" w:rsidRDefault="007335F5" w:rsidP="00C26A5B">
          <w:pPr>
            <w:pStyle w:val="HeaderBold"/>
          </w:pPr>
        </w:p>
      </w:tc>
      <w:tc>
        <w:tcPr>
          <w:tcW w:w="1962" w:type="dxa"/>
        </w:tcPr>
        <w:p w:rsidR="007335F5" w:rsidRPr="006A7494" w:rsidRDefault="007335F5" w:rsidP="00C26A5B">
          <w:pPr>
            <w:pStyle w:val="HeaderBold"/>
          </w:pPr>
        </w:p>
      </w:tc>
    </w:tr>
    <w:tr w:rsidR="007335F5" w:rsidTr="00C26A5B">
      <w:tc>
        <w:tcPr>
          <w:tcW w:w="3521" w:type="dxa"/>
          <w:vMerge/>
        </w:tcPr>
        <w:p w:rsidR="007335F5" w:rsidRDefault="007335F5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335F5" w:rsidRPr="006A7494" w:rsidRDefault="007335F5" w:rsidP="00C26A5B">
          <w:pPr>
            <w:pStyle w:val="Header"/>
          </w:pPr>
        </w:p>
      </w:tc>
      <w:tc>
        <w:tcPr>
          <w:tcW w:w="226" w:type="dxa"/>
        </w:tcPr>
        <w:p w:rsidR="007335F5" w:rsidRPr="006A7494" w:rsidRDefault="007335F5" w:rsidP="00C26A5B">
          <w:pPr>
            <w:pStyle w:val="Header"/>
          </w:pPr>
        </w:p>
      </w:tc>
      <w:tc>
        <w:tcPr>
          <w:tcW w:w="1962" w:type="dxa"/>
        </w:tcPr>
        <w:p w:rsidR="007335F5" w:rsidRPr="006A7494" w:rsidRDefault="007335F5" w:rsidP="00C26A5B">
          <w:pPr>
            <w:pStyle w:val="Header"/>
          </w:pPr>
        </w:p>
      </w:tc>
      <w:tc>
        <w:tcPr>
          <w:tcW w:w="226" w:type="dxa"/>
        </w:tcPr>
        <w:p w:rsidR="007335F5" w:rsidRPr="006A7494" w:rsidRDefault="007335F5" w:rsidP="00C26A5B">
          <w:pPr>
            <w:pStyle w:val="Header"/>
          </w:pPr>
        </w:p>
      </w:tc>
      <w:tc>
        <w:tcPr>
          <w:tcW w:w="1962" w:type="dxa"/>
        </w:tcPr>
        <w:p w:rsidR="007335F5" w:rsidRPr="006A7494" w:rsidRDefault="007335F5" w:rsidP="00C26A5B">
          <w:pPr>
            <w:pStyle w:val="Header"/>
          </w:pPr>
        </w:p>
      </w:tc>
    </w:tr>
    <w:tr w:rsidR="007335F5" w:rsidTr="00C26A5B">
      <w:trPr>
        <w:trHeight w:val="238"/>
      </w:trPr>
      <w:tc>
        <w:tcPr>
          <w:tcW w:w="3521" w:type="dxa"/>
          <w:vMerge/>
        </w:tcPr>
        <w:p w:rsidR="007335F5" w:rsidRDefault="007335F5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335F5" w:rsidRPr="006A7494" w:rsidRDefault="007335F5" w:rsidP="00C26A5B">
          <w:pPr>
            <w:pStyle w:val="HeaderBold"/>
          </w:pPr>
        </w:p>
      </w:tc>
      <w:tc>
        <w:tcPr>
          <w:tcW w:w="226" w:type="dxa"/>
        </w:tcPr>
        <w:p w:rsidR="007335F5" w:rsidRPr="006A7494" w:rsidRDefault="007335F5" w:rsidP="00C26A5B">
          <w:pPr>
            <w:pStyle w:val="HeaderBold"/>
          </w:pPr>
        </w:p>
      </w:tc>
      <w:tc>
        <w:tcPr>
          <w:tcW w:w="1962" w:type="dxa"/>
        </w:tcPr>
        <w:p w:rsidR="007335F5" w:rsidRPr="006A7494" w:rsidRDefault="007335F5" w:rsidP="00C26A5B">
          <w:pPr>
            <w:pStyle w:val="HeaderBold"/>
          </w:pPr>
        </w:p>
      </w:tc>
      <w:tc>
        <w:tcPr>
          <w:tcW w:w="226" w:type="dxa"/>
        </w:tcPr>
        <w:p w:rsidR="007335F5" w:rsidRPr="006A7494" w:rsidRDefault="007335F5" w:rsidP="00C26A5B">
          <w:pPr>
            <w:pStyle w:val="HeaderBold"/>
          </w:pPr>
        </w:p>
      </w:tc>
      <w:tc>
        <w:tcPr>
          <w:tcW w:w="1962" w:type="dxa"/>
        </w:tcPr>
        <w:p w:rsidR="007335F5" w:rsidRPr="006A7494" w:rsidRDefault="007335F5" w:rsidP="00C26A5B">
          <w:pPr>
            <w:pStyle w:val="HeaderBold"/>
          </w:pPr>
        </w:p>
      </w:tc>
    </w:tr>
    <w:tr w:rsidR="007335F5" w:rsidTr="00C26A5B">
      <w:tc>
        <w:tcPr>
          <w:tcW w:w="3521" w:type="dxa"/>
          <w:vMerge/>
        </w:tcPr>
        <w:p w:rsidR="007335F5" w:rsidRDefault="007335F5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335F5" w:rsidRPr="006A7494" w:rsidRDefault="007335F5" w:rsidP="00C26A5B">
          <w:pPr>
            <w:pStyle w:val="Header"/>
          </w:pPr>
        </w:p>
      </w:tc>
      <w:tc>
        <w:tcPr>
          <w:tcW w:w="226" w:type="dxa"/>
        </w:tcPr>
        <w:p w:rsidR="007335F5" w:rsidRPr="006A7494" w:rsidRDefault="007335F5" w:rsidP="00C26A5B">
          <w:pPr>
            <w:pStyle w:val="Header"/>
          </w:pPr>
        </w:p>
      </w:tc>
      <w:tc>
        <w:tcPr>
          <w:tcW w:w="1962" w:type="dxa"/>
        </w:tcPr>
        <w:p w:rsidR="007335F5" w:rsidRPr="006A7494" w:rsidRDefault="007335F5" w:rsidP="00C26A5B">
          <w:pPr>
            <w:pStyle w:val="Header"/>
          </w:pPr>
        </w:p>
      </w:tc>
      <w:tc>
        <w:tcPr>
          <w:tcW w:w="226" w:type="dxa"/>
        </w:tcPr>
        <w:p w:rsidR="007335F5" w:rsidRPr="006A7494" w:rsidRDefault="007335F5" w:rsidP="00C26A5B">
          <w:pPr>
            <w:pStyle w:val="Header"/>
          </w:pPr>
        </w:p>
      </w:tc>
      <w:tc>
        <w:tcPr>
          <w:tcW w:w="1962" w:type="dxa"/>
        </w:tcPr>
        <w:p w:rsidR="007335F5" w:rsidRPr="006A7494" w:rsidRDefault="007335F5" w:rsidP="00C26A5B">
          <w:pPr>
            <w:pStyle w:val="Header"/>
          </w:pPr>
        </w:p>
      </w:tc>
    </w:tr>
    <w:tr w:rsidR="007335F5" w:rsidTr="00C26A5B">
      <w:trPr>
        <w:trHeight w:val="238"/>
      </w:trPr>
      <w:tc>
        <w:tcPr>
          <w:tcW w:w="3521" w:type="dxa"/>
          <w:vMerge/>
        </w:tcPr>
        <w:p w:rsidR="007335F5" w:rsidRDefault="007335F5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335F5" w:rsidRPr="006A7494" w:rsidRDefault="007335F5" w:rsidP="00C26A5B">
          <w:pPr>
            <w:pStyle w:val="HeaderBold"/>
          </w:pPr>
        </w:p>
      </w:tc>
      <w:tc>
        <w:tcPr>
          <w:tcW w:w="226" w:type="dxa"/>
        </w:tcPr>
        <w:p w:rsidR="007335F5" w:rsidRPr="006A7494" w:rsidRDefault="007335F5" w:rsidP="00C26A5B">
          <w:pPr>
            <w:pStyle w:val="HeaderBold"/>
          </w:pPr>
        </w:p>
      </w:tc>
      <w:tc>
        <w:tcPr>
          <w:tcW w:w="1962" w:type="dxa"/>
        </w:tcPr>
        <w:p w:rsidR="007335F5" w:rsidRPr="006A7494" w:rsidRDefault="007335F5" w:rsidP="00C26A5B">
          <w:pPr>
            <w:pStyle w:val="HeaderBold"/>
          </w:pPr>
        </w:p>
      </w:tc>
      <w:tc>
        <w:tcPr>
          <w:tcW w:w="226" w:type="dxa"/>
        </w:tcPr>
        <w:p w:rsidR="007335F5" w:rsidRPr="006A7494" w:rsidRDefault="007335F5" w:rsidP="00C26A5B">
          <w:pPr>
            <w:pStyle w:val="HeaderBold"/>
          </w:pPr>
        </w:p>
      </w:tc>
      <w:tc>
        <w:tcPr>
          <w:tcW w:w="1962" w:type="dxa"/>
        </w:tcPr>
        <w:p w:rsidR="007335F5" w:rsidRPr="006A7494" w:rsidRDefault="007335F5" w:rsidP="00C26A5B">
          <w:pPr>
            <w:pStyle w:val="HeaderBold"/>
          </w:pPr>
        </w:p>
      </w:tc>
    </w:tr>
    <w:tr w:rsidR="007335F5" w:rsidTr="00C26A5B">
      <w:tc>
        <w:tcPr>
          <w:tcW w:w="3521" w:type="dxa"/>
          <w:vMerge/>
        </w:tcPr>
        <w:p w:rsidR="007335F5" w:rsidRDefault="007335F5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335F5" w:rsidRPr="006A7494" w:rsidRDefault="007335F5" w:rsidP="00C26A5B">
          <w:pPr>
            <w:pStyle w:val="Header"/>
          </w:pPr>
        </w:p>
      </w:tc>
      <w:tc>
        <w:tcPr>
          <w:tcW w:w="226" w:type="dxa"/>
        </w:tcPr>
        <w:p w:rsidR="007335F5" w:rsidRPr="006A7494" w:rsidRDefault="007335F5" w:rsidP="00C26A5B">
          <w:pPr>
            <w:pStyle w:val="Header"/>
          </w:pPr>
        </w:p>
      </w:tc>
      <w:tc>
        <w:tcPr>
          <w:tcW w:w="1962" w:type="dxa"/>
        </w:tcPr>
        <w:p w:rsidR="007335F5" w:rsidRPr="006A7494" w:rsidRDefault="007335F5" w:rsidP="00C26A5B">
          <w:pPr>
            <w:pStyle w:val="Header"/>
          </w:pPr>
        </w:p>
      </w:tc>
      <w:tc>
        <w:tcPr>
          <w:tcW w:w="226" w:type="dxa"/>
        </w:tcPr>
        <w:p w:rsidR="007335F5" w:rsidRPr="006A7494" w:rsidRDefault="007335F5" w:rsidP="00C26A5B">
          <w:pPr>
            <w:pStyle w:val="Header"/>
          </w:pPr>
        </w:p>
      </w:tc>
      <w:tc>
        <w:tcPr>
          <w:tcW w:w="1962" w:type="dxa"/>
        </w:tcPr>
        <w:p w:rsidR="007335F5" w:rsidRPr="006A7494" w:rsidRDefault="007335F5" w:rsidP="00C26A5B">
          <w:pPr>
            <w:pStyle w:val="Header"/>
          </w:pPr>
        </w:p>
      </w:tc>
    </w:tr>
  </w:tbl>
  <w:p w:rsidR="007335F5" w:rsidRDefault="007335F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2D11A9"/>
    <w:multiLevelType w:val="hybridMultilevel"/>
    <w:tmpl w:val="7E32D2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7C750B"/>
    <w:multiLevelType w:val="hybridMultilevel"/>
    <w:tmpl w:val="CDF48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9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hyphenationZone w:val="425"/>
  <w:drawingGridHorizontalSpacing w:val="78"/>
  <w:displayHorizontalDrawingGridEvery w:val="2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65084"/>
    <w:rsid w:val="00001DCE"/>
    <w:rsid w:val="00012AFA"/>
    <w:rsid w:val="000263A6"/>
    <w:rsid w:val="00035E76"/>
    <w:rsid w:val="0004157A"/>
    <w:rsid w:val="000433D6"/>
    <w:rsid w:val="00044A04"/>
    <w:rsid w:val="0005423C"/>
    <w:rsid w:val="00095862"/>
    <w:rsid w:val="000A1E42"/>
    <w:rsid w:val="000A7DF5"/>
    <w:rsid w:val="000B2370"/>
    <w:rsid w:val="000B7B86"/>
    <w:rsid w:val="000C1869"/>
    <w:rsid w:val="000C4CEC"/>
    <w:rsid w:val="000D53AB"/>
    <w:rsid w:val="000D6C31"/>
    <w:rsid w:val="000E286F"/>
    <w:rsid w:val="000E2BE1"/>
    <w:rsid w:val="000F3889"/>
    <w:rsid w:val="00102C4A"/>
    <w:rsid w:val="00114CE1"/>
    <w:rsid w:val="00124A3C"/>
    <w:rsid w:val="001421C5"/>
    <w:rsid w:val="0015440D"/>
    <w:rsid w:val="00156A34"/>
    <w:rsid w:val="0016220F"/>
    <w:rsid w:val="00165357"/>
    <w:rsid w:val="001664F4"/>
    <w:rsid w:val="0017169F"/>
    <w:rsid w:val="00181A1E"/>
    <w:rsid w:val="001B0B12"/>
    <w:rsid w:val="001C08C0"/>
    <w:rsid w:val="001C4DE3"/>
    <w:rsid w:val="001E1520"/>
    <w:rsid w:val="001F13CA"/>
    <w:rsid w:val="002022B4"/>
    <w:rsid w:val="0020342F"/>
    <w:rsid w:val="00203E14"/>
    <w:rsid w:val="00204699"/>
    <w:rsid w:val="00204BAA"/>
    <w:rsid w:val="00204CF9"/>
    <w:rsid w:val="00221363"/>
    <w:rsid w:val="002315A4"/>
    <w:rsid w:val="0024387F"/>
    <w:rsid w:val="00255AE1"/>
    <w:rsid w:val="002619E9"/>
    <w:rsid w:val="00263C49"/>
    <w:rsid w:val="0026492C"/>
    <w:rsid w:val="00264B87"/>
    <w:rsid w:val="002659EA"/>
    <w:rsid w:val="0027011F"/>
    <w:rsid w:val="00275B36"/>
    <w:rsid w:val="002855C1"/>
    <w:rsid w:val="00287976"/>
    <w:rsid w:val="0029181F"/>
    <w:rsid w:val="002A2A28"/>
    <w:rsid w:val="002B0B4E"/>
    <w:rsid w:val="002C40D0"/>
    <w:rsid w:val="002C5F27"/>
    <w:rsid w:val="002C79D0"/>
    <w:rsid w:val="002D1BDE"/>
    <w:rsid w:val="002D1CD5"/>
    <w:rsid w:val="002E513D"/>
    <w:rsid w:val="002F1C27"/>
    <w:rsid w:val="002F3633"/>
    <w:rsid w:val="002F3C26"/>
    <w:rsid w:val="003169A5"/>
    <w:rsid w:val="00325A83"/>
    <w:rsid w:val="00333AB3"/>
    <w:rsid w:val="00344103"/>
    <w:rsid w:val="003508FF"/>
    <w:rsid w:val="00354C1D"/>
    <w:rsid w:val="003622D5"/>
    <w:rsid w:val="00370C55"/>
    <w:rsid w:val="0037485B"/>
    <w:rsid w:val="00377AC8"/>
    <w:rsid w:val="00382B5C"/>
    <w:rsid w:val="00386522"/>
    <w:rsid w:val="003904DD"/>
    <w:rsid w:val="00390BE3"/>
    <w:rsid w:val="0039280D"/>
    <w:rsid w:val="003A5AEC"/>
    <w:rsid w:val="003A62D9"/>
    <w:rsid w:val="003A6418"/>
    <w:rsid w:val="003A72E9"/>
    <w:rsid w:val="003B6908"/>
    <w:rsid w:val="003C2D87"/>
    <w:rsid w:val="003D5019"/>
    <w:rsid w:val="003D7388"/>
    <w:rsid w:val="003F0DF7"/>
    <w:rsid w:val="003F1AD2"/>
    <w:rsid w:val="003F5DE8"/>
    <w:rsid w:val="0040094C"/>
    <w:rsid w:val="0040185C"/>
    <w:rsid w:val="004038C7"/>
    <w:rsid w:val="00424F68"/>
    <w:rsid w:val="004254E9"/>
    <w:rsid w:val="00436D84"/>
    <w:rsid w:val="0043753A"/>
    <w:rsid w:val="004451E1"/>
    <w:rsid w:val="00452A1A"/>
    <w:rsid w:val="004532D8"/>
    <w:rsid w:val="00453976"/>
    <w:rsid w:val="00456A09"/>
    <w:rsid w:val="00457CB1"/>
    <w:rsid w:val="0046120C"/>
    <w:rsid w:val="0046348B"/>
    <w:rsid w:val="00464FDC"/>
    <w:rsid w:val="004701DD"/>
    <w:rsid w:val="0049379E"/>
    <w:rsid w:val="004A4D99"/>
    <w:rsid w:val="004B3640"/>
    <w:rsid w:val="004B69B1"/>
    <w:rsid w:val="004D2337"/>
    <w:rsid w:val="004D2F0E"/>
    <w:rsid w:val="004D7818"/>
    <w:rsid w:val="004F547A"/>
    <w:rsid w:val="00504151"/>
    <w:rsid w:val="00504A0E"/>
    <w:rsid w:val="005106BB"/>
    <w:rsid w:val="005108E8"/>
    <w:rsid w:val="00517A6B"/>
    <w:rsid w:val="005231D6"/>
    <w:rsid w:val="005248A2"/>
    <w:rsid w:val="00526FCB"/>
    <w:rsid w:val="005437B6"/>
    <w:rsid w:val="00561EC3"/>
    <w:rsid w:val="005624D2"/>
    <w:rsid w:val="005737AB"/>
    <w:rsid w:val="00574DE7"/>
    <w:rsid w:val="00577D2B"/>
    <w:rsid w:val="00583323"/>
    <w:rsid w:val="005A4AB5"/>
    <w:rsid w:val="005C2C58"/>
    <w:rsid w:val="005D61A6"/>
    <w:rsid w:val="005E17DE"/>
    <w:rsid w:val="005E2384"/>
    <w:rsid w:val="005F28A9"/>
    <w:rsid w:val="005F3320"/>
    <w:rsid w:val="00604276"/>
    <w:rsid w:val="0060614C"/>
    <w:rsid w:val="0061405F"/>
    <w:rsid w:val="00616573"/>
    <w:rsid w:val="006179DD"/>
    <w:rsid w:val="00620769"/>
    <w:rsid w:val="0062418A"/>
    <w:rsid w:val="00630ED5"/>
    <w:rsid w:val="00641022"/>
    <w:rsid w:val="00641B85"/>
    <w:rsid w:val="006462F0"/>
    <w:rsid w:val="00652D28"/>
    <w:rsid w:val="006536F1"/>
    <w:rsid w:val="00657116"/>
    <w:rsid w:val="00662E2D"/>
    <w:rsid w:val="00664FDA"/>
    <w:rsid w:val="00683E2C"/>
    <w:rsid w:val="00683FB8"/>
    <w:rsid w:val="00693A4A"/>
    <w:rsid w:val="006A0086"/>
    <w:rsid w:val="006B0BB8"/>
    <w:rsid w:val="006C3304"/>
    <w:rsid w:val="006D074B"/>
    <w:rsid w:val="006D7566"/>
    <w:rsid w:val="006E1FDA"/>
    <w:rsid w:val="006E53F7"/>
    <w:rsid w:val="006F0404"/>
    <w:rsid w:val="006F72CF"/>
    <w:rsid w:val="00702C1D"/>
    <w:rsid w:val="00702D3E"/>
    <w:rsid w:val="00704175"/>
    <w:rsid w:val="00704E92"/>
    <w:rsid w:val="00707A05"/>
    <w:rsid w:val="00711DA0"/>
    <w:rsid w:val="00712A83"/>
    <w:rsid w:val="00713022"/>
    <w:rsid w:val="00713EF8"/>
    <w:rsid w:val="00721287"/>
    <w:rsid w:val="00725BCF"/>
    <w:rsid w:val="007330BE"/>
    <w:rsid w:val="007335F5"/>
    <w:rsid w:val="0073713C"/>
    <w:rsid w:val="00745F90"/>
    <w:rsid w:val="0076343F"/>
    <w:rsid w:val="00763EA0"/>
    <w:rsid w:val="007677E8"/>
    <w:rsid w:val="007707D2"/>
    <w:rsid w:val="00773BDF"/>
    <w:rsid w:val="00776762"/>
    <w:rsid w:val="00780EFD"/>
    <w:rsid w:val="007869A3"/>
    <w:rsid w:val="007A0A66"/>
    <w:rsid w:val="007A1E9F"/>
    <w:rsid w:val="007B42EA"/>
    <w:rsid w:val="007C296D"/>
    <w:rsid w:val="007E07DB"/>
    <w:rsid w:val="007E1F82"/>
    <w:rsid w:val="007F034E"/>
    <w:rsid w:val="007F3890"/>
    <w:rsid w:val="00815D47"/>
    <w:rsid w:val="00825B30"/>
    <w:rsid w:val="00830988"/>
    <w:rsid w:val="0083596F"/>
    <w:rsid w:val="0083746E"/>
    <w:rsid w:val="0086165C"/>
    <w:rsid w:val="00862E1A"/>
    <w:rsid w:val="00867DE8"/>
    <w:rsid w:val="0087029C"/>
    <w:rsid w:val="00875CF0"/>
    <w:rsid w:val="008A5522"/>
    <w:rsid w:val="008A7EBB"/>
    <w:rsid w:val="008B1CF3"/>
    <w:rsid w:val="008D0429"/>
    <w:rsid w:val="008D1DE4"/>
    <w:rsid w:val="008D4B91"/>
    <w:rsid w:val="008F272C"/>
    <w:rsid w:val="008F352D"/>
    <w:rsid w:val="00902B24"/>
    <w:rsid w:val="009053AE"/>
    <w:rsid w:val="0090612F"/>
    <w:rsid w:val="00910F54"/>
    <w:rsid w:val="009234AA"/>
    <w:rsid w:val="00945A4E"/>
    <w:rsid w:val="00953E5E"/>
    <w:rsid w:val="009657BC"/>
    <w:rsid w:val="0097490C"/>
    <w:rsid w:val="00976EED"/>
    <w:rsid w:val="00985F57"/>
    <w:rsid w:val="00991DBF"/>
    <w:rsid w:val="009A6CC3"/>
    <w:rsid w:val="009B27C5"/>
    <w:rsid w:val="009B2A04"/>
    <w:rsid w:val="009B7C1F"/>
    <w:rsid w:val="009C50D0"/>
    <w:rsid w:val="009E416B"/>
    <w:rsid w:val="009F574C"/>
    <w:rsid w:val="00A01778"/>
    <w:rsid w:val="00A245F9"/>
    <w:rsid w:val="00A41336"/>
    <w:rsid w:val="00A42EE5"/>
    <w:rsid w:val="00A476FF"/>
    <w:rsid w:val="00A55138"/>
    <w:rsid w:val="00A554B7"/>
    <w:rsid w:val="00A86AA8"/>
    <w:rsid w:val="00A97BC6"/>
    <w:rsid w:val="00AA4189"/>
    <w:rsid w:val="00AB0123"/>
    <w:rsid w:val="00AB5A67"/>
    <w:rsid w:val="00AC41ED"/>
    <w:rsid w:val="00AC65C4"/>
    <w:rsid w:val="00AD34BD"/>
    <w:rsid w:val="00AE33A9"/>
    <w:rsid w:val="00AF7A37"/>
    <w:rsid w:val="00B04215"/>
    <w:rsid w:val="00B05791"/>
    <w:rsid w:val="00B07AF8"/>
    <w:rsid w:val="00B1294B"/>
    <w:rsid w:val="00B17DF3"/>
    <w:rsid w:val="00B327FB"/>
    <w:rsid w:val="00B33808"/>
    <w:rsid w:val="00B376B3"/>
    <w:rsid w:val="00B44D8E"/>
    <w:rsid w:val="00B54625"/>
    <w:rsid w:val="00B63627"/>
    <w:rsid w:val="00B72962"/>
    <w:rsid w:val="00B84D57"/>
    <w:rsid w:val="00B85996"/>
    <w:rsid w:val="00BA77FC"/>
    <w:rsid w:val="00BB0D22"/>
    <w:rsid w:val="00BB2D10"/>
    <w:rsid w:val="00BB3FD3"/>
    <w:rsid w:val="00BB5845"/>
    <w:rsid w:val="00BD693E"/>
    <w:rsid w:val="00BE24AF"/>
    <w:rsid w:val="00C00A1A"/>
    <w:rsid w:val="00C051C6"/>
    <w:rsid w:val="00C10D1F"/>
    <w:rsid w:val="00C1456E"/>
    <w:rsid w:val="00C26A5B"/>
    <w:rsid w:val="00C43A23"/>
    <w:rsid w:val="00C44355"/>
    <w:rsid w:val="00C64A53"/>
    <w:rsid w:val="00C672AA"/>
    <w:rsid w:val="00C80227"/>
    <w:rsid w:val="00C8189B"/>
    <w:rsid w:val="00C911F5"/>
    <w:rsid w:val="00C962DB"/>
    <w:rsid w:val="00CA1E4F"/>
    <w:rsid w:val="00CA3866"/>
    <w:rsid w:val="00CA66DE"/>
    <w:rsid w:val="00CB6924"/>
    <w:rsid w:val="00CC39F4"/>
    <w:rsid w:val="00CE1955"/>
    <w:rsid w:val="00CF314F"/>
    <w:rsid w:val="00CF3D2E"/>
    <w:rsid w:val="00CF6F57"/>
    <w:rsid w:val="00CF761B"/>
    <w:rsid w:val="00D16924"/>
    <w:rsid w:val="00D21D5C"/>
    <w:rsid w:val="00D22323"/>
    <w:rsid w:val="00D23F40"/>
    <w:rsid w:val="00D51E5B"/>
    <w:rsid w:val="00D726AF"/>
    <w:rsid w:val="00D800D4"/>
    <w:rsid w:val="00D811F8"/>
    <w:rsid w:val="00D97610"/>
    <w:rsid w:val="00DA15E1"/>
    <w:rsid w:val="00DA2CC6"/>
    <w:rsid w:val="00DB02DF"/>
    <w:rsid w:val="00DB63AA"/>
    <w:rsid w:val="00DB743B"/>
    <w:rsid w:val="00DD23F2"/>
    <w:rsid w:val="00DE46B2"/>
    <w:rsid w:val="00DF10E4"/>
    <w:rsid w:val="00DF35F6"/>
    <w:rsid w:val="00DF4E9A"/>
    <w:rsid w:val="00DF7013"/>
    <w:rsid w:val="00E00218"/>
    <w:rsid w:val="00E0327B"/>
    <w:rsid w:val="00E1706F"/>
    <w:rsid w:val="00E24964"/>
    <w:rsid w:val="00E30047"/>
    <w:rsid w:val="00E3312E"/>
    <w:rsid w:val="00E402A9"/>
    <w:rsid w:val="00E4361C"/>
    <w:rsid w:val="00E43D37"/>
    <w:rsid w:val="00E46AF5"/>
    <w:rsid w:val="00E5251C"/>
    <w:rsid w:val="00E55656"/>
    <w:rsid w:val="00E557C8"/>
    <w:rsid w:val="00E65084"/>
    <w:rsid w:val="00E65140"/>
    <w:rsid w:val="00E65DBF"/>
    <w:rsid w:val="00E672DC"/>
    <w:rsid w:val="00E83190"/>
    <w:rsid w:val="00E8488D"/>
    <w:rsid w:val="00E93C1F"/>
    <w:rsid w:val="00EA1FEC"/>
    <w:rsid w:val="00EA5340"/>
    <w:rsid w:val="00EA6D69"/>
    <w:rsid w:val="00EB306F"/>
    <w:rsid w:val="00EB699E"/>
    <w:rsid w:val="00EC196F"/>
    <w:rsid w:val="00EC5516"/>
    <w:rsid w:val="00ED16B3"/>
    <w:rsid w:val="00ED5AF1"/>
    <w:rsid w:val="00EF4180"/>
    <w:rsid w:val="00F00C04"/>
    <w:rsid w:val="00F07C52"/>
    <w:rsid w:val="00F1220A"/>
    <w:rsid w:val="00F14651"/>
    <w:rsid w:val="00F14BF4"/>
    <w:rsid w:val="00F1722E"/>
    <w:rsid w:val="00F25574"/>
    <w:rsid w:val="00F32B1A"/>
    <w:rsid w:val="00F35C40"/>
    <w:rsid w:val="00F374BB"/>
    <w:rsid w:val="00F3763E"/>
    <w:rsid w:val="00F40F18"/>
    <w:rsid w:val="00F42B19"/>
    <w:rsid w:val="00F463F9"/>
    <w:rsid w:val="00F57831"/>
    <w:rsid w:val="00F6411A"/>
    <w:rsid w:val="00F65926"/>
    <w:rsid w:val="00F71F56"/>
    <w:rsid w:val="00F732C9"/>
    <w:rsid w:val="00F759AB"/>
    <w:rsid w:val="00F824A3"/>
    <w:rsid w:val="00F8536C"/>
    <w:rsid w:val="00F941E9"/>
    <w:rsid w:val="00FA2FAF"/>
    <w:rsid w:val="00FA3111"/>
    <w:rsid w:val="00FA3B2D"/>
    <w:rsid w:val="00FB10B3"/>
    <w:rsid w:val="00FB4B3C"/>
    <w:rsid w:val="00FB7CE7"/>
    <w:rsid w:val="00FC3103"/>
    <w:rsid w:val="00FD3934"/>
    <w:rsid w:val="00FD6A2A"/>
    <w:rsid w:val="00FE0E1C"/>
    <w:rsid w:val="00FE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page number" w:uiPriority="8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8536C"/>
    <w:rPr>
      <w:rFonts w:ascii="Arial" w:hAnsi="Arial" w:cs="Arial"/>
      <w:szCs w:val="24"/>
      <w:lang w:val="en-GB" w:eastAsia="ja-JP"/>
    </w:rPr>
  </w:style>
  <w:style w:type="paragraph" w:styleId="Heading1">
    <w:name w:val="heading 1"/>
    <w:basedOn w:val="Normal"/>
    <w:next w:val="Normal"/>
    <w:link w:val="Heading1Char"/>
    <w:qFormat/>
    <w:rsid w:val="008D042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49379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9379E"/>
    <w:pPr>
      <w:tabs>
        <w:tab w:val="center" w:pos="4320"/>
        <w:tab w:val="right" w:pos="8640"/>
      </w:tabs>
    </w:pPr>
  </w:style>
  <w:style w:type="character" w:customStyle="1" w:styleId="Blledtext">
    <w:name w:val="Bl ledtext"/>
    <w:basedOn w:val="Blbrdtext"/>
    <w:rsid w:val="004D7818"/>
    <w:rPr>
      <w:rFonts w:ascii="Verdana" w:hAnsi="Verdana"/>
      <w:spacing w:val="5"/>
      <w:sz w:val="12"/>
      <w:szCs w:val="12"/>
    </w:rPr>
  </w:style>
  <w:style w:type="character" w:customStyle="1" w:styleId="Blbrdtext">
    <w:name w:val="Bl brödtext"/>
    <w:basedOn w:val="DefaultParagraphFont"/>
    <w:rsid w:val="004D7818"/>
    <w:rPr>
      <w:rFonts w:ascii="Verdana" w:hAnsi="Verdana"/>
      <w:spacing w:val="5"/>
      <w:sz w:val="18"/>
    </w:rPr>
  </w:style>
  <w:style w:type="character" w:customStyle="1" w:styleId="Blrubrik">
    <w:name w:val="Bl rubrik"/>
    <w:basedOn w:val="Blbrdtext"/>
    <w:rsid w:val="0037485B"/>
    <w:rPr>
      <w:rFonts w:ascii="Verdana" w:hAnsi="Verdana"/>
      <w:b/>
      <w:spacing w:val="5"/>
      <w:sz w:val="18"/>
      <w:szCs w:val="20"/>
    </w:rPr>
  </w:style>
  <w:style w:type="character" w:customStyle="1" w:styleId="Blhuvudrubrik">
    <w:name w:val="Bl huvudrubrik"/>
    <w:basedOn w:val="Blbrdtext"/>
    <w:rsid w:val="004D7818"/>
    <w:rPr>
      <w:rFonts w:ascii="Verdana" w:hAnsi="Verdana"/>
      <w:b/>
      <w:spacing w:val="5"/>
      <w:sz w:val="22"/>
      <w:szCs w:val="22"/>
    </w:rPr>
  </w:style>
  <w:style w:type="table" w:styleId="TableGrid">
    <w:name w:val="Table Grid"/>
    <w:basedOn w:val="TableNormal"/>
    <w:rsid w:val="00C443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6343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07AF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Hyperlink">
    <w:name w:val="Hyperlink"/>
    <w:basedOn w:val="DefaultParagraphFont"/>
    <w:rsid w:val="00B07AF8"/>
    <w:rPr>
      <w:color w:val="0000FF"/>
      <w:u w:val="single"/>
    </w:rPr>
  </w:style>
  <w:style w:type="character" w:customStyle="1" w:styleId="normal1">
    <w:name w:val="normal1"/>
    <w:basedOn w:val="DefaultParagraphFont"/>
    <w:rsid w:val="00561EC3"/>
    <w:rPr>
      <w:rFonts w:ascii="Verdana" w:hAnsi="Verdana" w:hint="default"/>
      <w:b w:val="0"/>
      <w:bCs w:val="0"/>
      <w:i w:val="0"/>
      <w:iCs w:val="0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04215"/>
    <w:pPr>
      <w:spacing w:before="112"/>
    </w:pPr>
    <w:rPr>
      <w:rFonts w:ascii="Times New Roman" w:eastAsia="Times New Roman" w:hAnsi="Times New Roman" w:cs="Times New Roman"/>
      <w:sz w:val="24"/>
      <w:lang w:val="sv-SE" w:eastAsia="sv-SE"/>
    </w:rPr>
  </w:style>
  <w:style w:type="character" w:customStyle="1" w:styleId="rubrikx41">
    <w:name w:val="rubrikx41"/>
    <w:basedOn w:val="DefaultParagraphFont"/>
    <w:rsid w:val="00B04215"/>
    <w:rPr>
      <w:rFonts w:ascii="Verdana" w:hAnsi="Verdana" w:hint="default"/>
      <w:b/>
      <w:bCs/>
      <w:i w:val="0"/>
      <w:iCs w:val="0"/>
      <w:color w:val="000000"/>
      <w:sz w:val="26"/>
      <w:szCs w:val="26"/>
    </w:rPr>
  </w:style>
  <w:style w:type="character" w:customStyle="1" w:styleId="FooterChar">
    <w:name w:val="Footer Char"/>
    <w:link w:val="Footer"/>
    <w:uiPriority w:val="99"/>
    <w:rsid w:val="00AC41ED"/>
    <w:rPr>
      <w:rFonts w:ascii="Arial" w:hAnsi="Arial" w:cs="Arial"/>
      <w:szCs w:val="24"/>
      <w:lang w:val="en-GB" w:eastAsia="ja-JP"/>
    </w:rPr>
  </w:style>
  <w:style w:type="character" w:styleId="PlaceholderText">
    <w:name w:val="Placeholder Text"/>
    <w:basedOn w:val="DefaultParagraphFont"/>
    <w:uiPriority w:val="99"/>
    <w:semiHidden/>
    <w:rsid w:val="000C4CEC"/>
    <w:rPr>
      <w:color w:val="808080"/>
    </w:rPr>
  </w:style>
  <w:style w:type="character" w:customStyle="1" w:styleId="Style1">
    <w:name w:val="Style1"/>
    <w:basedOn w:val="DefaultParagraphFont"/>
    <w:rsid w:val="009B27C5"/>
    <w:rPr>
      <w:color w:val="943634" w:themeColor="accent2" w:themeShade="BF"/>
    </w:rPr>
  </w:style>
  <w:style w:type="character" w:customStyle="1" w:styleId="Style2">
    <w:name w:val="Style2"/>
    <w:basedOn w:val="DefaultParagraphFont"/>
    <w:rsid w:val="009B27C5"/>
    <w:rPr>
      <w:b/>
      <w:color w:val="000000" w:themeColor="text1"/>
    </w:rPr>
  </w:style>
  <w:style w:type="character" w:customStyle="1" w:styleId="Style3">
    <w:name w:val="Style3"/>
    <w:basedOn w:val="DefaultParagraphFont"/>
    <w:uiPriority w:val="1"/>
    <w:qFormat/>
    <w:rsid w:val="00FB7CE7"/>
    <w:rPr>
      <w:bdr w:val="single" w:sz="4" w:space="0" w:color="auto"/>
      <w:shd w:val="pct25" w:color="auto" w:fill="auto"/>
    </w:rPr>
  </w:style>
  <w:style w:type="character" w:customStyle="1" w:styleId="AAAA">
    <w:name w:val="AAAA"/>
    <w:basedOn w:val="DefaultParagraphFont"/>
    <w:uiPriority w:val="1"/>
    <w:qFormat/>
    <w:rsid w:val="00FB7CE7"/>
    <w:rPr>
      <w:bdr w:val="single" w:sz="4" w:space="0" w:color="808080" w:themeColor="background1" w:themeShade="80"/>
      <w:shd w:val="clear" w:color="auto" w:fill="BFBFBF" w:themeFill="background1" w:themeFillShade="BF"/>
    </w:rPr>
  </w:style>
  <w:style w:type="character" w:customStyle="1" w:styleId="Style4">
    <w:name w:val="Style4"/>
    <w:basedOn w:val="DefaultParagraphFont"/>
    <w:uiPriority w:val="1"/>
    <w:rsid w:val="00FB7CE7"/>
    <w:rPr>
      <w:bdr w:val="none" w:sz="0" w:space="0" w:color="auto"/>
    </w:rPr>
  </w:style>
  <w:style w:type="character" w:customStyle="1" w:styleId="Heading1Char">
    <w:name w:val="Heading 1 Char"/>
    <w:basedOn w:val="DefaultParagraphFont"/>
    <w:link w:val="Heading1"/>
    <w:rsid w:val="008D042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 w:eastAsia="ja-JP"/>
    </w:rPr>
  </w:style>
  <w:style w:type="paragraph" w:styleId="Subtitle">
    <w:name w:val="Subtitle"/>
    <w:basedOn w:val="Normal"/>
    <w:next w:val="Normal"/>
    <w:link w:val="SubtitleChar"/>
    <w:qFormat/>
    <w:rsid w:val="008D042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SubtitleChar">
    <w:name w:val="Subtitle Char"/>
    <w:basedOn w:val="DefaultParagraphFont"/>
    <w:link w:val="Subtitle"/>
    <w:rsid w:val="008D042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 w:eastAsia="ja-JP"/>
    </w:rPr>
  </w:style>
  <w:style w:type="paragraph" w:styleId="ListParagraph">
    <w:name w:val="List Paragraph"/>
    <w:basedOn w:val="Normal"/>
    <w:uiPriority w:val="34"/>
    <w:qFormat/>
    <w:rsid w:val="008D0429"/>
    <w:pPr>
      <w:ind w:left="720"/>
      <w:contextualSpacing/>
    </w:pPr>
  </w:style>
  <w:style w:type="paragraph" w:styleId="Title">
    <w:name w:val="Title"/>
    <w:basedOn w:val="Normal"/>
    <w:next w:val="Normal"/>
    <w:link w:val="TitleChar"/>
    <w:qFormat/>
    <w:rsid w:val="002D1CD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2D1C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 w:eastAsia="ja-JP"/>
    </w:rPr>
  </w:style>
  <w:style w:type="character" w:styleId="FollowedHyperlink">
    <w:name w:val="FollowedHyperlink"/>
    <w:basedOn w:val="DefaultParagraphFont"/>
    <w:rsid w:val="009657BC"/>
    <w:rPr>
      <w:color w:val="800080" w:themeColor="followedHyperlink"/>
      <w:u w:val="single"/>
    </w:rPr>
  </w:style>
  <w:style w:type="character" w:customStyle="1" w:styleId="HeaderChar">
    <w:name w:val="Header Char"/>
    <w:basedOn w:val="DefaultParagraphFont"/>
    <w:link w:val="Header"/>
    <w:uiPriority w:val="8"/>
    <w:rsid w:val="00102C4A"/>
    <w:rPr>
      <w:rFonts w:ascii="Arial" w:hAnsi="Arial" w:cs="Arial"/>
      <w:szCs w:val="24"/>
      <w:lang w:val="en-GB" w:eastAsia="ja-JP"/>
    </w:rPr>
  </w:style>
  <w:style w:type="paragraph" w:customStyle="1" w:styleId="HeaderBold">
    <w:name w:val="HeaderBold"/>
    <w:basedOn w:val="Header"/>
    <w:uiPriority w:val="8"/>
    <w:rsid w:val="00102C4A"/>
    <w:pPr>
      <w:tabs>
        <w:tab w:val="clear" w:pos="4320"/>
        <w:tab w:val="clear" w:pos="8640"/>
        <w:tab w:val="center" w:pos="4536"/>
        <w:tab w:val="right" w:pos="9072"/>
      </w:tabs>
      <w:spacing w:before="20" w:after="20"/>
    </w:pPr>
    <w:rPr>
      <w:rFonts w:asciiTheme="majorHAnsi" w:eastAsiaTheme="minorHAnsi" w:hAnsiTheme="majorHAnsi" w:cstheme="minorBidi"/>
      <w:b/>
      <w:sz w:val="15"/>
      <w:szCs w:val="20"/>
      <w:lang w:val="sv-SE" w:eastAsia="en-US"/>
    </w:rPr>
  </w:style>
  <w:style w:type="character" w:styleId="PageNumber">
    <w:name w:val="page number"/>
    <w:basedOn w:val="DefaultParagraphFont"/>
    <w:uiPriority w:val="8"/>
    <w:rsid w:val="00C26A5B"/>
    <w:rPr>
      <w:rFonts w:asciiTheme="majorHAnsi" w:hAnsiTheme="majorHAnsi"/>
      <w:sz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8536C"/>
    <w:rPr>
      <w:rFonts w:ascii="Arial" w:hAnsi="Arial" w:cs="Arial"/>
      <w:szCs w:val="24"/>
      <w:lang w:val="en-GB" w:eastAsia="ja-JP"/>
    </w:rPr>
  </w:style>
  <w:style w:type="paragraph" w:styleId="Heading1">
    <w:name w:val="heading 1"/>
    <w:basedOn w:val="Normal"/>
    <w:next w:val="Normal"/>
    <w:link w:val="Heading1Char"/>
    <w:qFormat/>
    <w:rsid w:val="008D042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9379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9379E"/>
    <w:pPr>
      <w:tabs>
        <w:tab w:val="center" w:pos="4320"/>
        <w:tab w:val="right" w:pos="8640"/>
      </w:tabs>
    </w:pPr>
  </w:style>
  <w:style w:type="character" w:customStyle="1" w:styleId="Blledtext">
    <w:name w:val="Bl ledtext"/>
    <w:basedOn w:val="Blbrdtext"/>
    <w:rsid w:val="004D7818"/>
    <w:rPr>
      <w:rFonts w:ascii="Verdana" w:hAnsi="Verdana"/>
      <w:spacing w:val="5"/>
      <w:sz w:val="12"/>
      <w:szCs w:val="12"/>
    </w:rPr>
  </w:style>
  <w:style w:type="character" w:customStyle="1" w:styleId="Blbrdtext">
    <w:name w:val="Bl brödtext"/>
    <w:basedOn w:val="DefaultParagraphFont"/>
    <w:rsid w:val="004D7818"/>
    <w:rPr>
      <w:rFonts w:ascii="Verdana" w:hAnsi="Verdana"/>
      <w:spacing w:val="5"/>
      <w:sz w:val="18"/>
    </w:rPr>
  </w:style>
  <w:style w:type="character" w:customStyle="1" w:styleId="Blrubrik">
    <w:name w:val="Bl rubrik"/>
    <w:basedOn w:val="Blbrdtext"/>
    <w:rsid w:val="0037485B"/>
    <w:rPr>
      <w:rFonts w:ascii="Verdana" w:hAnsi="Verdana"/>
      <w:b/>
      <w:spacing w:val="5"/>
      <w:sz w:val="18"/>
      <w:szCs w:val="20"/>
    </w:rPr>
  </w:style>
  <w:style w:type="character" w:customStyle="1" w:styleId="Blhuvudrubrik">
    <w:name w:val="Bl huvudrubrik"/>
    <w:basedOn w:val="Blbrdtext"/>
    <w:rsid w:val="004D7818"/>
    <w:rPr>
      <w:rFonts w:ascii="Verdana" w:hAnsi="Verdana"/>
      <w:b/>
      <w:spacing w:val="5"/>
      <w:sz w:val="22"/>
      <w:szCs w:val="22"/>
    </w:rPr>
  </w:style>
  <w:style w:type="table" w:styleId="TableGrid">
    <w:name w:val="Table Grid"/>
    <w:basedOn w:val="TableNormal"/>
    <w:rsid w:val="00C443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6343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07AF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Hyperlink">
    <w:name w:val="Hyperlink"/>
    <w:basedOn w:val="DefaultParagraphFont"/>
    <w:rsid w:val="00B07AF8"/>
    <w:rPr>
      <w:color w:val="0000FF"/>
      <w:u w:val="single"/>
    </w:rPr>
  </w:style>
  <w:style w:type="character" w:customStyle="1" w:styleId="normal1">
    <w:name w:val="normal1"/>
    <w:basedOn w:val="DefaultParagraphFont"/>
    <w:rsid w:val="00561EC3"/>
    <w:rPr>
      <w:rFonts w:ascii="Verdana" w:hAnsi="Verdana" w:hint="default"/>
      <w:b w:val="0"/>
      <w:bCs w:val="0"/>
      <w:i w:val="0"/>
      <w:iCs w:val="0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04215"/>
    <w:pPr>
      <w:spacing w:before="112"/>
    </w:pPr>
    <w:rPr>
      <w:rFonts w:ascii="Times New Roman" w:eastAsia="Times New Roman" w:hAnsi="Times New Roman" w:cs="Times New Roman"/>
      <w:sz w:val="24"/>
      <w:lang w:val="sv-SE" w:eastAsia="sv-SE"/>
    </w:rPr>
  </w:style>
  <w:style w:type="character" w:customStyle="1" w:styleId="rubrikx41">
    <w:name w:val="rubrikx41"/>
    <w:basedOn w:val="DefaultParagraphFont"/>
    <w:rsid w:val="00B04215"/>
    <w:rPr>
      <w:rFonts w:ascii="Verdana" w:hAnsi="Verdana" w:hint="default"/>
      <w:b/>
      <w:bCs/>
      <w:i w:val="0"/>
      <w:iCs w:val="0"/>
      <w:color w:val="000000"/>
      <w:sz w:val="26"/>
      <w:szCs w:val="26"/>
    </w:rPr>
  </w:style>
  <w:style w:type="character" w:customStyle="1" w:styleId="FooterChar">
    <w:name w:val="Footer Char"/>
    <w:link w:val="Footer"/>
    <w:uiPriority w:val="99"/>
    <w:rsid w:val="00AC41ED"/>
    <w:rPr>
      <w:rFonts w:ascii="Arial" w:hAnsi="Arial" w:cs="Arial"/>
      <w:szCs w:val="24"/>
      <w:lang w:val="en-GB" w:eastAsia="ja-JP"/>
    </w:rPr>
  </w:style>
  <w:style w:type="character" w:styleId="PlaceholderText">
    <w:name w:val="Placeholder Text"/>
    <w:basedOn w:val="DefaultParagraphFont"/>
    <w:uiPriority w:val="99"/>
    <w:semiHidden/>
    <w:rsid w:val="000C4CEC"/>
    <w:rPr>
      <w:color w:val="808080"/>
    </w:rPr>
  </w:style>
  <w:style w:type="character" w:customStyle="1" w:styleId="Style1">
    <w:name w:val="Style1"/>
    <w:basedOn w:val="DefaultParagraphFont"/>
    <w:rsid w:val="009B27C5"/>
    <w:rPr>
      <w:color w:val="943634" w:themeColor="accent2" w:themeShade="BF"/>
    </w:rPr>
  </w:style>
  <w:style w:type="character" w:customStyle="1" w:styleId="Style2">
    <w:name w:val="Style2"/>
    <w:basedOn w:val="DefaultParagraphFont"/>
    <w:rsid w:val="009B27C5"/>
    <w:rPr>
      <w:b/>
      <w:color w:val="000000" w:themeColor="text1"/>
    </w:rPr>
  </w:style>
  <w:style w:type="character" w:customStyle="1" w:styleId="Style3">
    <w:name w:val="Style3"/>
    <w:basedOn w:val="DefaultParagraphFont"/>
    <w:uiPriority w:val="1"/>
    <w:qFormat/>
    <w:rsid w:val="00FB7CE7"/>
    <w:rPr>
      <w:bdr w:val="single" w:sz="4" w:space="0" w:color="auto"/>
      <w:shd w:val="pct25" w:color="auto" w:fill="auto"/>
    </w:rPr>
  </w:style>
  <w:style w:type="character" w:customStyle="1" w:styleId="AAAA">
    <w:name w:val="AAAA"/>
    <w:basedOn w:val="DefaultParagraphFont"/>
    <w:uiPriority w:val="1"/>
    <w:qFormat/>
    <w:rsid w:val="00FB7CE7"/>
    <w:rPr>
      <w:bdr w:val="single" w:sz="4" w:space="0" w:color="808080" w:themeColor="background1" w:themeShade="80"/>
      <w:shd w:val="clear" w:color="auto" w:fill="BFBFBF" w:themeFill="background1" w:themeFillShade="BF"/>
    </w:rPr>
  </w:style>
  <w:style w:type="character" w:customStyle="1" w:styleId="Style4">
    <w:name w:val="Style4"/>
    <w:basedOn w:val="DefaultParagraphFont"/>
    <w:uiPriority w:val="1"/>
    <w:rsid w:val="00FB7CE7"/>
    <w:rPr>
      <w:bdr w:val="none" w:sz="0" w:space="0" w:color="auto"/>
    </w:rPr>
  </w:style>
  <w:style w:type="character" w:customStyle="1" w:styleId="Heading1Char">
    <w:name w:val="Heading 1 Char"/>
    <w:basedOn w:val="DefaultParagraphFont"/>
    <w:link w:val="Heading1"/>
    <w:rsid w:val="008D042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 w:eastAsia="ja-JP"/>
    </w:rPr>
  </w:style>
  <w:style w:type="paragraph" w:styleId="Subtitle">
    <w:name w:val="Subtitle"/>
    <w:basedOn w:val="Normal"/>
    <w:next w:val="Normal"/>
    <w:link w:val="SubtitleChar"/>
    <w:qFormat/>
    <w:rsid w:val="008D042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SubtitleChar">
    <w:name w:val="Subtitle Char"/>
    <w:basedOn w:val="DefaultParagraphFont"/>
    <w:link w:val="Subtitle"/>
    <w:rsid w:val="008D042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 w:eastAsia="ja-JP"/>
    </w:rPr>
  </w:style>
  <w:style w:type="paragraph" w:styleId="ListParagraph">
    <w:name w:val="List Paragraph"/>
    <w:basedOn w:val="Normal"/>
    <w:uiPriority w:val="34"/>
    <w:qFormat/>
    <w:rsid w:val="008D0429"/>
    <w:pPr>
      <w:ind w:left="720"/>
      <w:contextualSpacing/>
    </w:pPr>
  </w:style>
  <w:style w:type="paragraph" w:styleId="Title">
    <w:name w:val="Title"/>
    <w:basedOn w:val="Normal"/>
    <w:next w:val="Normal"/>
    <w:link w:val="TitleChar"/>
    <w:qFormat/>
    <w:rsid w:val="002D1CD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2D1C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 w:eastAsia="ja-JP"/>
    </w:rPr>
  </w:style>
  <w:style w:type="character" w:styleId="FollowedHyperlink">
    <w:name w:val="FollowedHyperlink"/>
    <w:basedOn w:val="DefaultParagraphFont"/>
    <w:rsid w:val="009657B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6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44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7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4" w:space="0" w:color="C0C0C0"/>
                  </w:divBdr>
                  <w:divsChild>
                    <w:div w:id="596906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234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085230">
                              <w:marLeft w:val="240"/>
                              <w:marRight w:val="960"/>
                              <w:marTop w:val="24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538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1053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4189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785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7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7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7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31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714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242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78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7400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868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5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2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07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30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615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29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234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608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128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8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kth.se/student/kurser/kurs/EP2500?l=en" TargetMode="External"/><Relationship Id="rId21" Type="http://schemas.openxmlformats.org/officeDocument/2006/relationships/hyperlink" Target="https://www.kth.se/student/kurser/kurs/EQ2443?l=en" TargetMode="External"/><Relationship Id="rId42" Type="http://schemas.openxmlformats.org/officeDocument/2006/relationships/hyperlink" Target="https://www.kth.se/student/kurser/kurs/EQ2330?l=en" TargetMode="External"/><Relationship Id="rId47" Type="http://schemas.openxmlformats.org/officeDocument/2006/relationships/hyperlink" Target="https://www.kth.se/student/kurser/kurs/ID1212?l=en" TargetMode="External"/><Relationship Id="rId63" Type="http://schemas.openxmlformats.org/officeDocument/2006/relationships/hyperlink" Target="https://www.kth.se/student/kurser/kurs/IK2220?l=en" TargetMode="External"/><Relationship Id="rId68" Type="http://schemas.openxmlformats.org/officeDocument/2006/relationships/hyperlink" Target="https://www.kth.se/student/kurser/kurs/EQ2415?l=en" TargetMode="External"/><Relationship Id="rId84" Type="http://schemas.openxmlformats.org/officeDocument/2006/relationships/hyperlink" Target="http://www.kth.se/student/kurser/kurs/EH2720?l=en_UK" TargetMode="External"/><Relationship Id="rId89" Type="http://schemas.openxmlformats.org/officeDocument/2006/relationships/hyperlink" Target="https://www.kth.se/student/kurser/kurs/LS1419?l=en" TargetMode="External"/><Relationship Id="rId7" Type="http://schemas.openxmlformats.org/officeDocument/2006/relationships/footnotes" Target="footnotes.xml"/><Relationship Id="rId71" Type="http://schemas.openxmlformats.org/officeDocument/2006/relationships/hyperlink" Target="https://www.kth.se/student/kurser/kurs/EP2410?l=en" TargetMode="External"/><Relationship Id="rId92" Type="http://schemas.openxmlformats.org/officeDocument/2006/relationships/hyperlink" Target="https://www.kth.se/student/kurser/kurs/LS1502?l=en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kth.se/student/kurser/kurs/EP2950?l=en" TargetMode="External"/><Relationship Id="rId29" Type="http://schemas.openxmlformats.org/officeDocument/2006/relationships/hyperlink" Target="http://www.kth.se/student/kurser/kurs/EP2200?l=en_UK" TargetMode="External"/><Relationship Id="rId107" Type="http://schemas.openxmlformats.org/officeDocument/2006/relationships/fontTable" Target="fontTable.xml"/><Relationship Id="rId11" Type="http://schemas.openxmlformats.org/officeDocument/2006/relationships/hyperlink" Target="http://www.kth.se/student/kurser/kurs/EQ2310?l=en_UK" TargetMode="External"/><Relationship Id="rId24" Type="http://schemas.openxmlformats.org/officeDocument/2006/relationships/hyperlink" Target="https://www.kth.se/student/kurser/kurs/EQ2341?l=en" TargetMode="External"/><Relationship Id="rId32" Type="http://schemas.openxmlformats.org/officeDocument/2006/relationships/hyperlink" Target="https://www.kth.se/student/kurser/kurs/IK2213?l=en" TargetMode="External"/><Relationship Id="rId37" Type="http://schemas.openxmlformats.org/officeDocument/2006/relationships/hyperlink" Target="https://www.kth.se/student/kurser/kurs/EQ2801?l=en" TargetMode="External"/><Relationship Id="rId40" Type="http://schemas.openxmlformats.org/officeDocument/2006/relationships/hyperlink" Target="http://www.kth.se/student/kurser/kurs/EP2500?l=en_UK" TargetMode="External"/><Relationship Id="rId45" Type="http://schemas.openxmlformats.org/officeDocument/2006/relationships/hyperlink" Target="http://www.kth.se/student/kurser/kurs/EQ2850?l=en_UK" TargetMode="External"/><Relationship Id="rId53" Type="http://schemas.openxmlformats.org/officeDocument/2006/relationships/hyperlink" Target="https://www.kth.se/student/kurser/kurs/IK2217?l=en" TargetMode="External"/><Relationship Id="rId58" Type="http://schemas.openxmlformats.org/officeDocument/2006/relationships/hyperlink" Target="http://www.kth.se/student/kurser/kurs/EI2400?l=en_UK" TargetMode="External"/><Relationship Id="rId66" Type="http://schemas.openxmlformats.org/officeDocument/2006/relationships/hyperlink" Target="https://www.kth.se/student/kurser/kurs/EQ2860?l=en" TargetMode="External"/><Relationship Id="rId74" Type="http://schemas.openxmlformats.org/officeDocument/2006/relationships/hyperlink" Target="https://www.kth.se/student/kurser/kurs/EP2410?l=en" TargetMode="External"/><Relationship Id="rId79" Type="http://schemas.openxmlformats.org/officeDocument/2006/relationships/hyperlink" Target="https://www.kth.se/student/kurser/kurs/IK2511?l=en" TargetMode="External"/><Relationship Id="rId87" Type="http://schemas.openxmlformats.org/officeDocument/2006/relationships/hyperlink" Target="https://www.kth.se/student/kurser/kurs/LS1465?l=en" TargetMode="External"/><Relationship Id="rId102" Type="http://schemas.openxmlformats.org/officeDocument/2006/relationships/hyperlink" Target="https://www.kth.se/en/ece/avdelningen-for-larande/sprak-och-kommunikation/for-studenter/for-master-och-utbytesstudenter" TargetMode="External"/><Relationship Id="rId5" Type="http://schemas.openxmlformats.org/officeDocument/2006/relationships/settings" Target="settings.xml"/><Relationship Id="rId61" Type="http://schemas.openxmlformats.org/officeDocument/2006/relationships/hyperlink" Target="https://www.kth.se/student/kurser/kurs/EQ2425?l=en" TargetMode="External"/><Relationship Id="rId82" Type="http://schemas.openxmlformats.org/officeDocument/2006/relationships/hyperlink" Target="https://www.kth.se/student/kurser/kurs/SF2935?l=en" TargetMode="External"/><Relationship Id="rId90" Type="http://schemas.openxmlformats.org/officeDocument/2006/relationships/hyperlink" Target="https://www.kth.se/student/kurser/kurs/LS1465?l=en" TargetMode="External"/><Relationship Id="rId95" Type="http://schemas.openxmlformats.org/officeDocument/2006/relationships/hyperlink" Target="https://www.kth.se/student/kurser/kurs/LS1419?l=en" TargetMode="External"/><Relationship Id="rId19" Type="http://schemas.openxmlformats.org/officeDocument/2006/relationships/hyperlink" Target="https://www.kth.se/student/kurser/kurs/EQ2401?l=en" TargetMode="External"/><Relationship Id="rId14" Type="http://schemas.openxmlformats.org/officeDocument/2006/relationships/hyperlink" Target="http://www.kth.se/student/kurser/kurs/EQ2300?l=en_UK" TargetMode="External"/><Relationship Id="rId22" Type="http://schemas.openxmlformats.org/officeDocument/2006/relationships/hyperlink" Target="https://www.kth.se/student/kurser/kurs/EQ2330?l=en" TargetMode="External"/><Relationship Id="rId27" Type="http://schemas.openxmlformats.org/officeDocument/2006/relationships/hyperlink" Target="http://www.kth.se/student/kurser/kurs/EP2200?l=en_UK" TargetMode="External"/><Relationship Id="rId30" Type="http://schemas.openxmlformats.org/officeDocument/2006/relationships/hyperlink" Target="https://www.kth.se/student/kurser/kurs/EP2950?l=en" TargetMode="External"/><Relationship Id="rId35" Type="http://schemas.openxmlformats.org/officeDocument/2006/relationships/hyperlink" Target="http://www.kth.se/student/kurser/kurs/EL2745?l=en_UK" TargetMode="External"/><Relationship Id="rId43" Type="http://schemas.openxmlformats.org/officeDocument/2006/relationships/hyperlink" Target="http://www.kth.se/student/kurser/kurs/IK2514?l=en_UK" TargetMode="External"/><Relationship Id="rId48" Type="http://schemas.openxmlformats.org/officeDocument/2006/relationships/hyperlink" Target="https://www.kth.se/student/kurser/kurs/EP2200?l=en" TargetMode="External"/><Relationship Id="rId56" Type="http://schemas.openxmlformats.org/officeDocument/2006/relationships/hyperlink" Target="https://www.kth.se/student/kurser/kurs/EQ2461?l=en" TargetMode="External"/><Relationship Id="rId64" Type="http://schemas.openxmlformats.org/officeDocument/2006/relationships/hyperlink" Target="https://www.kth.se/student/kurser/kurs/SF2822?l=en" TargetMode="External"/><Relationship Id="rId69" Type="http://schemas.openxmlformats.org/officeDocument/2006/relationships/hyperlink" Target="https://www.kth.se/student/kurser/kurs/IK2510?l=en" TargetMode="External"/><Relationship Id="rId77" Type="http://schemas.openxmlformats.org/officeDocument/2006/relationships/hyperlink" Target="https://www.kth.se/student/kurser/kurs/EQ2444?l=en" TargetMode="External"/><Relationship Id="rId100" Type="http://schemas.openxmlformats.org/officeDocument/2006/relationships/hyperlink" Target="http://www.kth.se/student/kurser/kurs/ME2043?l=en_UK" TargetMode="External"/><Relationship Id="rId105" Type="http://schemas.openxmlformats.org/officeDocument/2006/relationships/header" Target="header2.xml"/><Relationship Id="rId8" Type="http://schemas.openxmlformats.org/officeDocument/2006/relationships/endnotes" Target="endnotes.xml"/><Relationship Id="rId51" Type="http://schemas.openxmlformats.org/officeDocument/2006/relationships/hyperlink" Target="https://www.kth.se/student/kurser/kurs/EQ2401?l=en" TargetMode="External"/><Relationship Id="rId72" Type="http://schemas.openxmlformats.org/officeDocument/2006/relationships/hyperlink" Target="https://www.kth.se/student/kurser/kurs/DD2434?l=en" TargetMode="External"/><Relationship Id="rId80" Type="http://schemas.openxmlformats.org/officeDocument/2006/relationships/hyperlink" Target="https://www.kth.se/student/kurser/kurs/IK2213?l=en" TargetMode="External"/><Relationship Id="rId85" Type="http://schemas.openxmlformats.org/officeDocument/2006/relationships/hyperlink" Target="http://www.kth.se/student/kurser/kurs/ME1003?l=en_UK" TargetMode="External"/><Relationship Id="rId93" Type="http://schemas.openxmlformats.org/officeDocument/2006/relationships/hyperlink" Target="http://www.kth.se/student/kurser/kurs/LS1501?l=en_UK" TargetMode="External"/><Relationship Id="rId98" Type="http://schemas.openxmlformats.org/officeDocument/2006/relationships/hyperlink" Target="http://www.kth.se/student/kurser/kurs/ME2072?l=en" TargetMode="External"/><Relationship Id="rId3" Type="http://schemas.openxmlformats.org/officeDocument/2006/relationships/styles" Target="styles.xml"/><Relationship Id="rId12" Type="http://schemas.openxmlformats.org/officeDocument/2006/relationships/hyperlink" Target="https://www.kth.se/student/kurser/kurs/EQ2222?l=en" TargetMode="External"/><Relationship Id="rId17" Type="http://schemas.openxmlformats.org/officeDocument/2006/relationships/hyperlink" Target="https://www.kth.se/student/kurser/kurs/EQ2444?l=en" TargetMode="External"/><Relationship Id="rId25" Type="http://schemas.openxmlformats.org/officeDocument/2006/relationships/hyperlink" Target="https://www.kth.se/student/kurser/kurs/EQ2445?l=en" TargetMode="External"/><Relationship Id="rId33" Type="http://schemas.openxmlformats.org/officeDocument/2006/relationships/hyperlink" Target="https://www.kth.se/student/kurser/kurs/EP2410?l=en" TargetMode="External"/><Relationship Id="rId38" Type="http://schemas.openxmlformats.org/officeDocument/2006/relationships/hyperlink" Target="http://www.kth.se/student/kurser/kurs/EQ2810?l=en_UK" TargetMode="External"/><Relationship Id="rId46" Type="http://schemas.openxmlformats.org/officeDocument/2006/relationships/hyperlink" Target="https://www.kth.se/student/kurser/kurs/ID1018?l=en" TargetMode="External"/><Relationship Id="rId59" Type="http://schemas.openxmlformats.org/officeDocument/2006/relationships/hyperlink" Target="https://www.kth.se/student/kurser/kurs/EP2950?l=en" TargetMode="External"/><Relationship Id="rId67" Type="http://schemas.openxmlformats.org/officeDocument/2006/relationships/hyperlink" Target="http://www.kth.se/student/kurser/kurs/EQ2820?l=en_UK" TargetMode="External"/><Relationship Id="rId103" Type="http://schemas.openxmlformats.org/officeDocument/2006/relationships/header" Target="header1.xml"/><Relationship Id="rId108" Type="http://schemas.openxmlformats.org/officeDocument/2006/relationships/theme" Target="theme/theme1.xml"/><Relationship Id="rId20" Type="http://schemas.openxmlformats.org/officeDocument/2006/relationships/hyperlink" Target="https://www.kth.se/student/kurser/kurs/EQ2341?l=en" TargetMode="External"/><Relationship Id="rId41" Type="http://schemas.openxmlformats.org/officeDocument/2006/relationships/hyperlink" Target="https://www.kth.se/student/kurser/kurs/EQ2300?l=en" TargetMode="External"/><Relationship Id="rId54" Type="http://schemas.openxmlformats.org/officeDocument/2006/relationships/hyperlink" Target="https://www.kth.se/student/kurser/kurs/EQ2845?l=en" TargetMode="External"/><Relationship Id="rId62" Type="http://schemas.openxmlformats.org/officeDocument/2006/relationships/hyperlink" Target="https://www.kth.se/student/kurser/kurs/IK2213?l=en" TargetMode="External"/><Relationship Id="rId70" Type="http://schemas.openxmlformats.org/officeDocument/2006/relationships/hyperlink" Target="https://www.kth.se/student/kurser/kurs/IK2510?l=en" TargetMode="External"/><Relationship Id="rId75" Type="http://schemas.openxmlformats.org/officeDocument/2006/relationships/hyperlink" Target="https://www.kth.se/student/kurser/kurs/EP2510?l=en" TargetMode="External"/><Relationship Id="rId83" Type="http://schemas.openxmlformats.org/officeDocument/2006/relationships/hyperlink" Target="http://www.kth.se/en/student/kurser/tms" TargetMode="External"/><Relationship Id="rId88" Type="http://schemas.openxmlformats.org/officeDocument/2006/relationships/hyperlink" Target="https://www.kth.se/student/kurser/kurs/LS2429?l=en" TargetMode="External"/><Relationship Id="rId91" Type="http://schemas.openxmlformats.org/officeDocument/2006/relationships/hyperlink" Target="http://www.kth.se/student/kurser/kurs/AK1213?l=en_UK" TargetMode="External"/><Relationship Id="rId96" Type="http://schemas.openxmlformats.org/officeDocument/2006/relationships/hyperlink" Target="http://www.kth.se/student/kurser/kurs/LS2304?l=en_UK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www.kth.se/student/kurser/kurs/EQ2411?l=en" TargetMode="External"/><Relationship Id="rId23" Type="http://schemas.openxmlformats.org/officeDocument/2006/relationships/hyperlink" Target="https://www.kth.se/student/kurser/kurs/EQ2321?l=en" TargetMode="External"/><Relationship Id="rId28" Type="http://schemas.openxmlformats.org/officeDocument/2006/relationships/hyperlink" Target="http://www.kth.se/student/kurser/kurs/EP2200?l=en_UK" TargetMode="External"/><Relationship Id="rId36" Type="http://schemas.openxmlformats.org/officeDocument/2006/relationships/hyperlink" Target="http://www.kth.se/student/kurser/kurs/EP2300?l=en_UK" TargetMode="External"/><Relationship Id="rId49" Type="http://schemas.openxmlformats.org/officeDocument/2006/relationships/hyperlink" Target="https://www.kth.se/student/kurser/kurs/EP2520?l=en" TargetMode="External"/><Relationship Id="rId57" Type="http://schemas.openxmlformats.org/officeDocument/2006/relationships/hyperlink" Target="https://www.kth.se/student/kurser/kurs/EH2770?l=en" TargetMode="External"/><Relationship Id="rId106" Type="http://schemas.openxmlformats.org/officeDocument/2006/relationships/footer" Target="footer2.xml"/><Relationship Id="rId10" Type="http://schemas.openxmlformats.org/officeDocument/2006/relationships/hyperlink" Target="http://www.kth.se/student/kurser/kurs/IK2507?l=en_UK" TargetMode="External"/><Relationship Id="rId31" Type="http://schemas.openxmlformats.org/officeDocument/2006/relationships/hyperlink" Target="https://www.kth.se/student/kurser/kurs/EP2520?l=en" TargetMode="External"/><Relationship Id="rId44" Type="http://schemas.openxmlformats.org/officeDocument/2006/relationships/hyperlink" Target="http://www.kth.se/student/kurser/kurs/EQ2831?l=en_UK" TargetMode="External"/><Relationship Id="rId52" Type="http://schemas.openxmlformats.org/officeDocument/2006/relationships/hyperlink" Target="https://www.kth.se/student/kurser/kurs/EQ2411?l=en" TargetMode="External"/><Relationship Id="rId60" Type="http://schemas.openxmlformats.org/officeDocument/2006/relationships/hyperlink" Target="https://www.kth.se/student/kurser/kurs/EQ2341?l=en" TargetMode="External"/><Relationship Id="rId65" Type="http://schemas.openxmlformats.org/officeDocument/2006/relationships/hyperlink" Target="http://www.kth.se/student/kurser/kurs/EQ2840?l=en_UK" TargetMode="External"/><Relationship Id="rId73" Type="http://schemas.openxmlformats.org/officeDocument/2006/relationships/hyperlink" Target="https://www.kth.se/student/kurser/kurs/EH2781?l=en" TargetMode="External"/><Relationship Id="rId78" Type="http://schemas.openxmlformats.org/officeDocument/2006/relationships/hyperlink" Target="https://www.kth.se/student/kurser/kurs/EQ2445?l=en" TargetMode="External"/><Relationship Id="rId81" Type="http://schemas.openxmlformats.org/officeDocument/2006/relationships/hyperlink" Target="https://www.kth.se/student/kurser/kurs/IK2514?l=en" TargetMode="External"/><Relationship Id="rId86" Type="http://schemas.openxmlformats.org/officeDocument/2006/relationships/hyperlink" Target="https://www.kth.se/student/kurser/kurs/LS1419?l=en" TargetMode="External"/><Relationship Id="rId94" Type="http://schemas.openxmlformats.org/officeDocument/2006/relationships/hyperlink" Target="https://www.kth.se/student/kurser/kurs/LS140N?l=en" TargetMode="External"/><Relationship Id="rId99" Type="http://schemas.openxmlformats.org/officeDocument/2006/relationships/hyperlink" Target="http://www.kth.se/student/kurser/kurs/EH2030?l=en_UK" TargetMode="External"/><Relationship Id="rId101" Type="http://schemas.openxmlformats.org/officeDocument/2006/relationships/hyperlink" Target="https://www.kth.se/student/kurser/kurs/ME2089?l=en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kth.se/student/kurser/kurs/EQ1220?l=en_UK" TargetMode="External"/><Relationship Id="rId13" Type="http://schemas.openxmlformats.org/officeDocument/2006/relationships/hyperlink" Target="http://www.kth.se/student/kurser/kurs/AK2036?l=en_UK" TargetMode="External"/><Relationship Id="rId18" Type="http://schemas.openxmlformats.org/officeDocument/2006/relationships/hyperlink" Target="http://www.kth.se/student/kurser/kurs/EQ2300?l=en_UK" TargetMode="External"/><Relationship Id="rId39" Type="http://schemas.openxmlformats.org/officeDocument/2006/relationships/hyperlink" Target="https://www.kth.se/student/kurser/kurs/DD2423?l=en" TargetMode="External"/><Relationship Id="rId34" Type="http://schemas.openxmlformats.org/officeDocument/2006/relationships/hyperlink" Target="https://www.kth.se/student/kurser/program/TINNM/20172/arskurs1?l=en" TargetMode="External"/><Relationship Id="rId50" Type="http://schemas.openxmlformats.org/officeDocument/2006/relationships/hyperlink" Target="https://www.kth.se/student/kurser/kurs/EQ2321?l=en" TargetMode="External"/><Relationship Id="rId55" Type="http://schemas.openxmlformats.org/officeDocument/2006/relationships/hyperlink" Target="https://www.kth.se/student/kurser/kurs/EQ2871?l=en" TargetMode="External"/><Relationship Id="rId76" Type="http://schemas.openxmlformats.org/officeDocument/2006/relationships/hyperlink" Target="https://www.kth.se/student/kurser/kurs/EQ2443?l=en" TargetMode="External"/><Relationship Id="rId97" Type="http://schemas.openxmlformats.org/officeDocument/2006/relationships/hyperlink" Target="https://www.kth.se/student/kurser/kurs/LS2439?l=en" TargetMode="External"/><Relationship Id="rId10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evatho\Desktop\ECTS\TGRut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9B167C-FA06-4EC3-B37A-6A6E272C9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TGRutl.dot</Template>
  <TotalTime>2176</TotalTime>
  <Pages>6</Pages>
  <Words>2616</Words>
  <Characters>14915</Characters>
  <Application>Microsoft Office Word</Application>
  <DocSecurity>0</DocSecurity>
  <Lines>124</Lines>
  <Paragraphs>34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Huvudrubrik</vt:lpstr>
      <vt:lpstr>Huvudrubrik</vt:lpstr>
    </vt:vector>
  </TitlesOfParts>
  <Company>KTH, Nada</Company>
  <LinksUpToDate>false</LinksUpToDate>
  <CharactersWithSpaces>17497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Huvudrubrik</dc:title>
  <dc:subject/>
  <dc:creator>evatho</dc:creator>
  <cp:keywords/>
  <dc:description/>
  <cp:lastModifiedBy>Mats Bengtsson</cp:lastModifiedBy>
  <cp:revision>65</cp:revision>
  <cp:lastPrinted>2017-06-09T09:18:00Z</cp:lastPrinted>
  <dcterms:created xsi:type="dcterms:W3CDTF">2012-08-14T17:21:00Z</dcterms:created>
  <dcterms:modified xsi:type="dcterms:W3CDTF">2017-06-09T10:06:00Z</dcterms:modified>
</cp:coreProperties>
</file>