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6BB" w:rsidRDefault="003066BB" w:rsidP="003066BB">
      <w:pPr>
        <w:ind w:left="567" w:hanging="425"/>
        <w:rPr>
          <w:b/>
        </w:rPr>
      </w:pPr>
    </w:p>
    <w:p w:rsidR="003066BB" w:rsidRPr="009C094E" w:rsidRDefault="003066BB" w:rsidP="003066BB">
      <w:pPr>
        <w:keepNext/>
        <w:keepLines/>
        <w:overflowPunct/>
        <w:autoSpaceDE/>
        <w:autoSpaceDN/>
        <w:adjustRightInd/>
        <w:jc w:val="center"/>
        <w:textAlignment w:val="auto"/>
        <w:outlineLvl w:val="0"/>
        <w:rPr>
          <w:b/>
          <w:bCs/>
          <w:sz w:val="28"/>
          <w:szCs w:val="24"/>
        </w:rPr>
      </w:pPr>
    </w:p>
    <w:p w:rsidR="003066BB" w:rsidRPr="009C094E" w:rsidRDefault="003066BB" w:rsidP="003066BB">
      <w:pPr>
        <w:tabs>
          <w:tab w:val="left" w:pos="6520"/>
        </w:tabs>
        <w:overflowPunct/>
        <w:autoSpaceDE/>
        <w:autoSpaceDN/>
        <w:adjustRightInd/>
        <w:jc w:val="center"/>
        <w:textAlignment w:val="auto"/>
        <w:rPr>
          <w:sz w:val="40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5B7C992D" wp14:editId="560D4730">
            <wp:simplePos x="0" y="0"/>
            <wp:positionH relativeFrom="margin">
              <wp:posOffset>2176780</wp:posOffset>
            </wp:positionH>
            <wp:positionV relativeFrom="page">
              <wp:posOffset>504825</wp:posOffset>
            </wp:positionV>
            <wp:extent cx="1821815" cy="1556385"/>
            <wp:effectExtent l="0" t="0" r="0" b="0"/>
            <wp:wrapSquare wrapText="bothSides"/>
            <wp:docPr id="558" name="Logga" descr="Beskrivning: logg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ga" descr="Beskrivning: logga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815" cy="155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66BB" w:rsidRPr="009C094E" w:rsidRDefault="003066BB" w:rsidP="003066BB">
      <w:pPr>
        <w:tabs>
          <w:tab w:val="left" w:pos="6520"/>
        </w:tabs>
        <w:overflowPunct/>
        <w:autoSpaceDE/>
        <w:autoSpaceDN/>
        <w:adjustRightInd/>
        <w:jc w:val="center"/>
        <w:textAlignment w:val="auto"/>
        <w:rPr>
          <w:sz w:val="40"/>
          <w:szCs w:val="24"/>
        </w:rPr>
      </w:pPr>
    </w:p>
    <w:p w:rsidR="003066BB" w:rsidRPr="009C094E" w:rsidRDefault="003066BB" w:rsidP="003066BB">
      <w:pPr>
        <w:tabs>
          <w:tab w:val="left" w:pos="6520"/>
        </w:tabs>
        <w:overflowPunct/>
        <w:autoSpaceDE/>
        <w:autoSpaceDN/>
        <w:adjustRightInd/>
        <w:jc w:val="center"/>
        <w:textAlignment w:val="auto"/>
        <w:rPr>
          <w:sz w:val="40"/>
          <w:szCs w:val="24"/>
        </w:rPr>
      </w:pPr>
    </w:p>
    <w:p w:rsidR="003066BB" w:rsidRPr="009C094E" w:rsidRDefault="003066BB" w:rsidP="003066BB">
      <w:pPr>
        <w:tabs>
          <w:tab w:val="left" w:pos="6520"/>
        </w:tabs>
        <w:overflowPunct/>
        <w:autoSpaceDE/>
        <w:autoSpaceDN/>
        <w:adjustRightInd/>
        <w:jc w:val="center"/>
        <w:textAlignment w:val="auto"/>
        <w:rPr>
          <w:sz w:val="40"/>
          <w:szCs w:val="24"/>
        </w:rPr>
      </w:pPr>
    </w:p>
    <w:p w:rsidR="003066BB" w:rsidRPr="009C094E" w:rsidRDefault="003066BB" w:rsidP="003066BB">
      <w:pPr>
        <w:tabs>
          <w:tab w:val="left" w:pos="6520"/>
        </w:tabs>
        <w:overflowPunct/>
        <w:autoSpaceDE/>
        <w:autoSpaceDN/>
        <w:adjustRightInd/>
        <w:jc w:val="center"/>
        <w:textAlignment w:val="auto"/>
        <w:rPr>
          <w:sz w:val="40"/>
          <w:szCs w:val="24"/>
        </w:rPr>
      </w:pPr>
      <w:r w:rsidRPr="009C094E">
        <w:rPr>
          <w:sz w:val="40"/>
          <w:szCs w:val="24"/>
        </w:rPr>
        <w:t xml:space="preserve">KONTROLLSKRIVNING </w:t>
      </w:r>
    </w:p>
    <w:p w:rsidR="003066BB" w:rsidRPr="009C094E" w:rsidRDefault="003066BB" w:rsidP="003066BB">
      <w:pPr>
        <w:tabs>
          <w:tab w:val="left" w:pos="6520"/>
        </w:tabs>
        <w:overflowPunct/>
        <w:autoSpaceDE/>
        <w:autoSpaceDN/>
        <w:adjustRightInd/>
        <w:textAlignment w:val="auto"/>
        <w:rPr>
          <w:sz w:val="32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30"/>
        <w:gridCol w:w="5959"/>
      </w:tblGrid>
      <w:tr w:rsidR="003066BB" w:rsidRPr="009C094E" w:rsidTr="00021823">
        <w:tc>
          <w:tcPr>
            <w:tcW w:w="2930" w:type="dxa"/>
          </w:tcPr>
          <w:p w:rsidR="003066BB" w:rsidRPr="009C094E" w:rsidRDefault="003066BB" w:rsidP="00021823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sz w:val="32"/>
                <w:szCs w:val="24"/>
              </w:rPr>
            </w:pPr>
            <w:r w:rsidRPr="009C094E">
              <w:rPr>
                <w:sz w:val="32"/>
                <w:szCs w:val="24"/>
              </w:rPr>
              <w:t>Kursnummer:</w:t>
            </w:r>
          </w:p>
        </w:tc>
        <w:tc>
          <w:tcPr>
            <w:tcW w:w="5959" w:type="dxa"/>
          </w:tcPr>
          <w:p w:rsidR="003066BB" w:rsidRPr="009C094E" w:rsidRDefault="003066BB" w:rsidP="00021823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sz w:val="32"/>
                <w:szCs w:val="24"/>
              </w:rPr>
            </w:pPr>
            <w:r>
              <w:rPr>
                <w:sz w:val="32"/>
                <w:szCs w:val="24"/>
              </w:rPr>
              <w:t>HF0024</w:t>
            </w:r>
          </w:p>
          <w:p w:rsidR="003066BB" w:rsidRPr="009C094E" w:rsidRDefault="003066BB" w:rsidP="00021823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sz w:val="32"/>
                <w:szCs w:val="24"/>
              </w:rPr>
            </w:pPr>
            <w:r>
              <w:rPr>
                <w:sz w:val="32"/>
                <w:szCs w:val="24"/>
              </w:rPr>
              <w:t xml:space="preserve">Matematik för </w:t>
            </w:r>
            <w:proofErr w:type="gramStart"/>
            <w:r>
              <w:rPr>
                <w:sz w:val="32"/>
                <w:szCs w:val="24"/>
              </w:rPr>
              <w:t xml:space="preserve">basår </w:t>
            </w:r>
            <w:r w:rsidRPr="009C094E">
              <w:rPr>
                <w:sz w:val="32"/>
                <w:szCs w:val="24"/>
              </w:rPr>
              <w:t xml:space="preserve"> </w:t>
            </w:r>
            <w:r>
              <w:rPr>
                <w:sz w:val="32"/>
                <w:szCs w:val="24"/>
              </w:rPr>
              <w:t>II</w:t>
            </w:r>
            <w:proofErr w:type="gramEnd"/>
          </w:p>
        </w:tc>
      </w:tr>
      <w:tr w:rsidR="003066BB" w:rsidRPr="009C094E" w:rsidTr="00021823">
        <w:tc>
          <w:tcPr>
            <w:tcW w:w="2930" w:type="dxa"/>
          </w:tcPr>
          <w:p w:rsidR="003066BB" w:rsidRPr="009C094E" w:rsidRDefault="003066BB" w:rsidP="00021823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sz w:val="32"/>
                <w:szCs w:val="24"/>
              </w:rPr>
            </w:pPr>
            <w:r w:rsidRPr="009C094E">
              <w:rPr>
                <w:sz w:val="32"/>
                <w:szCs w:val="24"/>
              </w:rPr>
              <w:t>Moment:</w:t>
            </w:r>
          </w:p>
        </w:tc>
        <w:tc>
          <w:tcPr>
            <w:tcW w:w="5959" w:type="dxa"/>
          </w:tcPr>
          <w:p w:rsidR="003066BB" w:rsidRPr="009C094E" w:rsidRDefault="003066BB" w:rsidP="00021823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sz w:val="32"/>
                <w:szCs w:val="24"/>
              </w:rPr>
            </w:pPr>
            <w:r w:rsidRPr="009C094E">
              <w:rPr>
                <w:sz w:val="32"/>
                <w:szCs w:val="24"/>
              </w:rPr>
              <w:t>KS</w:t>
            </w:r>
            <w:r>
              <w:rPr>
                <w:sz w:val="32"/>
                <w:szCs w:val="24"/>
              </w:rPr>
              <w:t xml:space="preserve"> för basterminens introduktionskurs</w:t>
            </w:r>
          </w:p>
        </w:tc>
      </w:tr>
      <w:tr w:rsidR="003066BB" w:rsidRPr="009C094E" w:rsidTr="00021823">
        <w:tc>
          <w:tcPr>
            <w:tcW w:w="2930" w:type="dxa"/>
          </w:tcPr>
          <w:p w:rsidR="003066BB" w:rsidRPr="009C094E" w:rsidRDefault="003066BB" w:rsidP="00021823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sz w:val="32"/>
                <w:szCs w:val="24"/>
              </w:rPr>
            </w:pPr>
            <w:r w:rsidRPr="009C094E">
              <w:rPr>
                <w:sz w:val="32"/>
                <w:szCs w:val="24"/>
              </w:rPr>
              <w:t>Program:</w:t>
            </w:r>
          </w:p>
        </w:tc>
        <w:tc>
          <w:tcPr>
            <w:tcW w:w="5959" w:type="dxa"/>
          </w:tcPr>
          <w:p w:rsidR="003066BB" w:rsidRPr="009C094E" w:rsidRDefault="003066BB" w:rsidP="00021823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sz w:val="32"/>
                <w:szCs w:val="24"/>
              </w:rPr>
            </w:pPr>
            <w:r>
              <w:rPr>
                <w:sz w:val="32"/>
                <w:szCs w:val="24"/>
              </w:rPr>
              <w:t>Teknisk</w:t>
            </w:r>
            <w:r w:rsidRPr="009C094E">
              <w:rPr>
                <w:sz w:val="32"/>
                <w:szCs w:val="24"/>
              </w:rPr>
              <w:t xml:space="preserve"> ba</w:t>
            </w:r>
            <w:r>
              <w:rPr>
                <w:sz w:val="32"/>
                <w:szCs w:val="24"/>
              </w:rPr>
              <w:t>stermin</w:t>
            </w:r>
          </w:p>
        </w:tc>
      </w:tr>
      <w:tr w:rsidR="003066BB" w:rsidRPr="009C094E" w:rsidTr="00021823">
        <w:tc>
          <w:tcPr>
            <w:tcW w:w="2930" w:type="dxa"/>
          </w:tcPr>
          <w:p w:rsidR="003066BB" w:rsidRPr="009C094E" w:rsidRDefault="003066BB" w:rsidP="00021823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sz w:val="32"/>
                <w:szCs w:val="24"/>
              </w:rPr>
            </w:pPr>
            <w:r w:rsidRPr="009C094E">
              <w:rPr>
                <w:sz w:val="32"/>
                <w:szCs w:val="24"/>
              </w:rPr>
              <w:t>Rättande lärare:</w:t>
            </w:r>
          </w:p>
        </w:tc>
        <w:tc>
          <w:tcPr>
            <w:tcW w:w="5959" w:type="dxa"/>
          </w:tcPr>
          <w:p w:rsidR="003066BB" w:rsidRPr="009C094E" w:rsidRDefault="003066BB" w:rsidP="00021823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sz w:val="32"/>
                <w:szCs w:val="24"/>
              </w:rPr>
            </w:pPr>
            <w:r w:rsidRPr="009C094E">
              <w:rPr>
                <w:sz w:val="32"/>
                <w:szCs w:val="24"/>
              </w:rPr>
              <w:t xml:space="preserve">Staffan </w:t>
            </w:r>
            <w:proofErr w:type="spellStart"/>
            <w:r w:rsidRPr="009C094E">
              <w:rPr>
                <w:sz w:val="32"/>
                <w:szCs w:val="24"/>
              </w:rPr>
              <w:t>Linnæus</w:t>
            </w:r>
            <w:proofErr w:type="spellEnd"/>
          </w:p>
        </w:tc>
      </w:tr>
      <w:tr w:rsidR="003066BB" w:rsidRPr="009C094E" w:rsidTr="00021823">
        <w:tc>
          <w:tcPr>
            <w:tcW w:w="2930" w:type="dxa"/>
          </w:tcPr>
          <w:p w:rsidR="003066BB" w:rsidRPr="009C094E" w:rsidRDefault="003066BB" w:rsidP="00021823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sz w:val="32"/>
                <w:szCs w:val="24"/>
              </w:rPr>
            </w:pPr>
            <w:r w:rsidRPr="009C094E">
              <w:rPr>
                <w:sz w:val="32"/>
                <w:szCs w:val="24"/>
              </w:rPr>
              <w:t>Examinator:</w:t>
            </w:r>
          </w:p>
        </w:tc>
        <w:tc>
          <w:tcPr>
            <w:tcW w:w="5959" w:type="dxa"/>
          </w:tcPr>
          <w:p w:rsidR="003066BB" w:rsidRPr="009C094E" w:rsidRDefault="003066BB" w:rsidP="00021823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sz w:val="32"/>
                <w:szCs w:val="24"/>
              </w:rPr>
            </w:pPr>
            <w:r>
              <w:rPr>
                <w:sz w:val="32"/>
                <w:szCs w:val="24"/>
              </w:rPr>
              <w:t>Niclas Hjelm</w:t>
            </w:r>
          </w:p>
        </w:tc>
      </w:tr>
      <w:tr w:rsidR="003066BB" w:rsidRPr="009C094E" w:rsidTr="00021823">
        <w:tc>
          <w:tcPr>
            <w:tcW w:w="2930" w:type="dxa"/>
          </w:tcPr>
          <w:p w:rsidR="003066BB" w:rsidRPr="009C094E" w:rsidRDefault="003066BB" w:rsidP="00021823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sz w:val="32"/>
                <w:szCs w:val="24"/>
              </w:rPr>
            </w:pPr>
            <w:r w:rsidRPr="009C094E">
              <w:rPr>
                <w:sz w:val="32"/>
                <w:szCs w:val="24"/>
              </w:rPr>
              <w:t>Datum:</w:t>
            </w:r>
          </w:p>
          <w:p w:rsidR="003066BB" w:rsidRPr="009C094E" w:rsidRDefault="003066BB" w:rsidP="00021823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sz w:val="32"/>
                <w:szCs w:val="24"/>
              </w:rPr>
            </w:pPr>
            <w:r w:rsidRPr="009C094E">
              <w:rPr>
                <w:sz w:val="32"/>
                <w:szCs w:val="24"/>
              </w:rPr>
              <w:t>Tid:</w:t>
            </w:r>
          </w:p>
        </w:tc>
        <w:tc>
          <w:tcPr>
            <w:tcW w:w="5959" w:type="dxa"/>
          </w:tcPr>
          <w:p w:rsidR="003066BB" w:rsidRDefault="003066BB" w:rsidP="00021823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sz w:val="32"/>
                <w:szCs w:val="24"/>
              </w:rPr>
            </w:pPr>
            <w:r>
              <w:rPr>
                <w:sz w:val="32"/>
                <w:szCs w:val="24"/>
              </w:rPr>
              <w:t>2018-08-27</w:t>
            </w:r>
          </w:p>
          <w:p w:rsidR="003066BB" w:rsidRPr="009C094E" w:rsidRDefault="003066BB" w:rsidP="00021823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sz w:val="32"/>
                <w:szCs w:val="24"/>
              </w:rPr>
            </w:pPr>
            <w:r>
              <w:rPr>
                <w:sz w:val="32"/>
                <w:szCs w:val="24"/>
              </w:rPr>
              <w:t>8.15–10</w:t>
            </w:r>
            <w:r w:rsidRPr="009C094E">
              <w:rPr>
                <w:sz w:val="32"/>
                <w:szCs w:val="24"/>
              </w:rPr>
              <w:t>.00</w:t>
            </w:r>
          </w:p>
        </w:tc>
      </w:tr>
      <w:tr w:rsidR="003066BB" w:rsidRPr="009C094E" w:rsidTr="00021823">
        <w:tc>
          <w:tcPr>
            <w:tcW w:w="2930" w:type="dxa"/>
          </w:tcPr>
          <w:p w:rsidR="003066BB" w:rsidRPr="009C094E" w:rsidRDefault="003066BB" w:rsidP="00021823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sz w:val="32"/>
                <w:szCs w:val="24"/>
              </w:rPr>
            </w:pPr>
            <w:r w:rsidRPr="009C094E">
              <w:rPr>
                <w:sz w:val="32"/>
                <w:szCs w:val="24"/>
              </w:rPr>
              <w:t>Hjälpmedel:</w:t>
            </w:r>
          </w:p>
        </w:tc>
        <w:tc>
          <w:tcPr>
            <w:tcW w:w="5959" w:type="dxa"/>
          </w:tcPr>
          <w:p w:rsidR="003066BB" w:rsidRDefault="003066BB" w:rsidP="00021823">
            <w:pPr>
              <w:tabs>
                <w:tab w:val="left" w:pos="255"/>
                <w:tab w:val="left" w:pos="6520"/>
              </w:tabs>
              <w:overflowPunct/>
              <w:autoSpaceDE/>
              <w:autoSpaceDN/>
              <w:adjustRightInd/>
              <w:spacing w:after="80"/>
              <w:ind w:right="227"/>
              <w:textAlignment w:val="auto"/>
              <w:rPr>
                <w:noProof/>
                <w:sz w:val="28"/>
                <w:szCs w:val="28"/>
                <w:lang w:eastAsia="en-US"/>
              </w:rPr>
            </w:pPr>
            <w:r w:rsidRPr="00F77F58">
              <w:rPr>
                <w:noProof/>
                <w:sz w:val="28"/>
                <w:szCs w:val="28"/>
                <w:lang w:eastAsia="en-US"/>
              </w:rPr>
              <w:t>Miniräknare</w:t>
            </w:r>
          </w:p>
          <w:p w:rsidR="003066BB" w:rsidRPr="00F77F58" w:rsidRDefault="003066BB" w:rsidP="00021823">
            <w:pPr>
              <w:tabs>
                <w:tab w:val="left" w:pos="255"/>
                <w:tab w:val="left" w:pos="6520"/>
              </w:tabs>
              <w:overflowPunct/>
              <w:autoSpaceDE/>
              <w:autoSpaceDN/>
              <w:adjustRightInd/>
              <w:spacing w:after="80"/>
              <w:ind w:right="227"/>
              <w:textAlignment w:val="auto"/>
              <w:rPr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Skrivmateriel</w:t>
            </w:r>
            <w:r w:rsidRPr="00F77F58">
              <w:rPr>
                <w:noProof/>
                <w:sz w:val="28"/>
                <w:szCs w:val="28"/>
                <w:lang w:eastAsia="en-US"/>
              </w:rPr>
              <w:t xml:space="preserve"> </w:t>
            </w:r>
            <w:r w:rsidRPr="00F77F58">
              <w:rPr>
                <w:noProof/>
                <w:sz w:val="28"/>
                <w:szCs w:val="28"/>
                <w:lang w:eastAsia="en-US"/>
              </w:rPr>
              <w:br/>
              <w:t xml:space="preserve">Godkänd formelsamling </w:t>
            </w:r>
          </w:p>
          <w:p w:rsidR="003066BB" w:rsidRPr="00F77F58" w:rsidRDefault="003066BB" w:rsidP="00021823">
            <w:pPr>
              <w:tabs>
                <w:tab w:val="left" w:pos="255"/>
                <w:tab w:val="left" w:pos="6520"/>
              </w:tabs>
              <w:overflowPunct/>
              <w:autoSpaceDE/>
              <w:autoSpaceDN/>
              <w:adjustRightInd/>
              <w:spacing w:after="80"/>
              <w:ind w:right="227"/>
              <w:textAlignment w:val="auto"/>
              <w:rPr>
                <w:noProof/>
                <w:sz w:val="28"/>
                <w:szCs w:val="28"/>
                <w:lang w:eastAsia="en-US"/>
              </w:rPr>
            </w:pPr>
            <w:r w:rsidRPr="00F77F58">
              <w:rPr>
                <w:noProof/>
                <w:sz w:val="28"/>
                <w:szCs w:val="28"/>
                <w:lang w:eastAsia="en-US"/>
              </w:rPr>
              <w:t xml:space="preserve">ISBN978-91-27-72279-8 eller  </w:t>
            </w:r>
          </w:p>
          <w:p w:rsidR="003066BB" w:rsidRPr="009C094E" w:rsidRDefault="003066BB" w:rsidP="003066BB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sz w:val="32"/>
                <w:szCs w:val="24"/>
              </w:rPr>
            </w:pPr>
            <w:r w:rsidRPr="00F77F58">
              <w:rPr>
                <w:noProof/>
                <w:sz w:val="28"/>
                <w:szCs w:val="28"/>
                <w:lang w:eastAsia="en-US"/>
              </w:rPr>
              <w:t>ISBN978-91-27-42245-2</w:t>
            </w:r>
          </w:p>
        </w:tc>
      </w:tr>
      <w:tr w:rsidR="003066BB" w:rsidRPr="009C094E" w:rsidTr="00021823">
        <w:tc>
          <w:tcPr>
            <w:tcW w:w="2930" w:type="dxa"/>
          </w:tcPr>
          <w:p w:rsidR="003066BB" w:rsidRPr="009C094E" w:rsidRDefault="003066BB" w:rsidP="00021823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sz w:val="32"/>
                <w:szCs w:val="24"/>
              </w:rPr>
            </w:pPr>
            <w:r w:rsidRPr="009C094E">
              <w:rPr>
                <w:sz w:val="32"/>
                <w:szCs w:val="24"/>
              </w:rPr>
              <w:t>Omfattning och betygsgränser:</w:t>
            </w:r>
          </w:p>
        </w:tc>
        <w:tc>
          <w:tcPr>
            <w:tcW w:w="5959" w:type="dxa"/>
          </w:tcPr>
          <w:p w:rsidR="003066BB" w:rsidRDefault="003066BB" w:rsidP="00021823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sz w:val="32"/>
                <w:szCs w:val="24"/>
              </w:rPr>
            </w:pPr>
            <w:r>
              <w:rPr>
                <w:sz w:val="32"/>
                <w:szCs w:val="24"/>
              </w:rPr>
              <w:t xml:space="preserve">Maximal poäng är 12. </w:t>
            </w:r>
            <w:r w:rsidRPr="009C094E">
              <w:rPr>
                <w:sz w:val="32"/>
                <w:szCs w:val="24"/>
              </w:rPr>
              <w:t xml:space="preserve">För godkänd kontrollskrivning krävs 7 poäng. </w:t>
            </w:r>
          </w:p>
          <w:p w:rsidR="003066BB" w:rsidRDefault="003066BB" w:rsidP="00021823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sz w:val="32"/>
                <w:szCs w:val="24"/>
              </w:rPr>
            </w:pPr>
          </w:p>
          <w:p w:rsidR="003066BB" w:rsidRPr="009C094E" w:rsidRDefault="003066BB" w:rsidP="00021823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i/>
                <w:sz w:val="32"/>
                <w:szCs w:val="24"/>
              </w:rPr>
            </w:pPr>
            <w:r w:rsidRPr="009C094E">
              <w:rPr>
                <w:i/>
                <w:sz w:val="32"/>
                <w:szCs w:val="24"/>
              </w:rPr>
              <w:t>Kontrollskrivningen ger inga bonuspoäng till tentamen</w:t>
            </w:r>
            <w:r>
              <w:rPr>
                <w:i/>
                <w:sz w:val="32"/>
                <w:szCs w:val="24"/>
              </w:rPr>
              <w:t>.</w:t>
            </w:r>
          </w:p>
          <w:p w:rsidR="003066BB" w:rsidRPr="009C094E" w:rsidRDefault="003066BB" w:rsidP="00021823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color w:val="000000"/>
                <w:sz w:val="32"/>
                <w:szCs w:val="32"/>
              </w:rPr>
            </w:pPr>
          </w:p>
          <w:p w:rsidR="003066BB" w:rsidRDefault="003066BB" w:rsidP="00021823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b/>
                <w:bCs/>
                <w:color w:val="000000"/>
                <w:sz w:val="28"/>
                <w:szCs w:val="28"/>
              </w:rPr>
            </w:pPr>
            <w:r w:rsidRPr="006D3C45">
              <w:rPr>
                <w:b/>
                <w:bCs/>
                <w:color w:val="000000"/>
                <w:sz w:val="28"/>
                <w:szCs w:val="28"/>
              </w:rPr>
              <w:t xml:space="preserve">Till samtliga uppgifter krävs fullständiga lösningar. </w:t>
            </w:r>
            <w:r w:rsidRPr="006D3C45">
              <w:rPr>
                <w:b/>
                <w:bCs/>
                <w:sz w:val="28"/>
                <w:szCs w:val="28"/>
              </w:rPr>
              <w:t xml:space="preserve">Lösningarna skall vara tydliga och lätta att följa.  Skriv helst med blyertspenna! </w:t>
            </w:r>
            <w:r w:rsidRPr="006D3C45">
              <w:rPr>
                <w:b/>
                <w:bCs/>
                <w:color w:val="000000"/>
                <w:sz w:val="28"/>
                <w:szCs w:val="28"/>
              </w:rPr>
              <w:t xml:space="preserve">Införda beteckningar skall definieras. Uppställda samband skall motiveras. </w:t>
            </w:r>
          </w:p>
          <w:p w:rsidR="003066BB" w:rsidRPr="009C094E" w:rsidRDefault="003066BB" w:rsidP="00021823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sz w:val="32"/>
                <w:szCs w:val="24"/>
              </w:rPr>
            </w:pPr>
            <w:r w:rsidRPr="009C094E">
              <w:rPr>
                <w:sz w:val="32"/>
                <w:szCs w:val="24"/>
              </w:rPr>
              <w:t>Lycka till!</w:t>
            </w:r>
          </w:p>
          <w:p w:rsidR="003066BB" w:rsidRPr="009C094E" w:rsidRDefault="003066BB" w:rsidP="00021823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sz w:val="32"/>
                <w:szCs w:val="24"/>
              </w:rPr>
            </w:pPr>
          </w:p>
        </w:tc>
      </w:tr>
    </w:tbl>
    <w:p w:rsidR="00813F52" w:rsidRDefault="00813F52" w:rsidP="00447C64">
      <w:pPr>
        <w:tabs>
          <w:tab w:val="left" w:pos="540"/>
        </w:tabs>
      </w:pPr>
    </w:p>
    <w:p w:rsidR="00813F52" w:rsidRDefault="00813F52" w:rsidP="009D3733">
      <w:pPr>
        <w:tabs>
          <w:tab w:val="left" w:pos="1260"/>
        </w:tabs>
        <w:rPr>
          <w:sz w:val="24"/>
        </w:rPr>
      </w:pPr>
    </w:p>
    <w:p w:rsidR="001772BA" w:rsidRDefault="001772BA" w:rsidP="00447C64">
      <w:pPr>
        <w:tabs>
          <w:tab w:val="left" w:pos="1260"/>
        </w:tabs>
        <w:rPr>
          <w:sz w:val="24"/>
        </w:rPr>
      </w:pPr>
    </w:p>
    <w:p w:rsidR="00FF40C4" w:rsidRDefault="00FF40C4" w:rsidP="00033CDD">
      <w:pPr>
        <w:ind w:left="1305" w:hanging="1305"/>
        <w:rPr>
          <w:b/>
          <w:sz w:val="24"/>
        </w:rPr>
      </w:pPr>
    </w:p>
    <w:p w:rsidR="00FF40C4" w:rsidRPr="00C82F19" w:rsidRDefault="00FF40C4" w:rsidP="00033CDD">
      <w:pPr>
        <w:ind w:left="1305" w:hanging="1305"/>
        <w:rPr>
          <w:b/>
          <w:sz w:val="24"/>
          <w:szCs w:val="24"/>
        </w:rPr>
      </w:pPr>
    </w:p>
    <w:p w:rsidR="00C82F19" w:rsidRPr="003066BB" w:rsidRDefault="00316B6E" w:rsidP="00316B6E">
      <w:pPr>
        <w:tabs>
          <w:tab w:val="right" w:pos="8222"/>
        </w:tabs>
        <w:ind w:left="284" w:hanging="284"/>
        <w:rPr>
          <w:sz w:val="24"/>
          <w:szCs w:val="24"/>
        </w:rPr>
      </w:pPr>
      <w:r>
        <w:rPr>
          <w:sz w:val="24"/>
          <w:szCs w:val="24"/>
        </w:rPr>
        <w:lastRenderedPageBreak/>
        <w:t>1.</w:t>
      </w:r>
      <w:r>
        <w:rPr>
          <w:sz w:val="24"/>
          <w:szCs w:val="24"/>
        </w:rPr>
        <w:tab/>
      </w:r>
      <w:r w:rsidR="00FF40C4" w:rsidRPr="00C82F19">
        <w:rPr>
          <w:sz w:val="24"/>
          <w:szCs w:val="24"/>
        </w:rPr>
        <w:t xml:space="preserve">Lös ekvationen </w:t>
      </w:r>
      <w:r w:rsidR="00FF40C4" w:rsidRPr="00C82F19">
        <w:rPr>
          <w:position w:val="-24"/>
          <w:sz w:val="24"/>
          <w:szCs w:val="24"/>
        </w:rPr>
        <w:object w:dxaOrig="99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93" type="#_x0000_t75" style="width:49.9pt;height:30.7pt" o:ole="">
            <v:imagedata r:id="rId8" o:title=""/>
          </v:shape>
          <o:OLEObject Type="Embed" ProgID="Equation.3" ShapeID="_x0000_i1093" DrawAspect="Content" ObjectID="_1596442062" r:id="rId9"/>
        </w:object>
      </w:r>
      <w:r w:rsidR="00FF40C4" w:rsidRPr="00C82F19">
        <w:rPr>
          <w:sz w:val="24"/>
          <w:szCs w:val="24"/>
        </w:rPr>
        <w:t>. Svara exakt.</w:t>
      </w:r>
      <w:r w:rsidR="00C70C76">
        <w:rPr>
          <w:sz w:val="24"/>
          <w:szCs w:val="24"/>
        </w:rPr>
        <w:tab/>
      </w:r>
      <w:r w:rsidR="00FF40C4" w:rsidRPr="003066BB">
        <w:rPr>
          <w:b/>
          <w:sz w:val="24"/>
          <w:szCs w:val="24"/>
        </w:rPr>
        <w:t>(1p)</w:t>
      </w:r>
    </w:p>
    <w:p w:rsidR="007801FA" w:rsidRPr="003066BB" w:rsidRDefault="007801FA" w:rsidP="00316B6E">
      <w:pPr>
        <w:tabs>
          <w:tab w:val="left" w:pos="1260"/>
          <w:tab w:val="right" w:pos="8222"/>
        </w:tabs>
        <w:ind w:left="284" w:hanging="284"/>
        <w:rPr>
          <w:sz w:val="24"/>
          <w:szCs w:val="24"/>
        </w:rPr>
      </w:pPr>
    </w:p>
    <w:p w:rsidR="00BC53B4" w:rsidRPr="003066BB" w:rsidRDefault="00C82F19" w:rsidP="00316B6E">
      <w:pPr>
        <w:tabs>
          <w:tab w:val="left" w:pos="1260"/>
          <w:tab w:val="right" w:pos="8222"/>
        </w:tabs>
        <w:ind w:left="284" w:hanging="284"/>
        <w:rPr>
          <w:sz w:val="24"/>
          <w:szCs w:val="24"/>
        </w:rPr>
      </w:pPr>
      <w:r w:rsidRPr="003066BB">
        <w:rPr>
          <w:sz w:val="24"/>
          <w:szCs w:val="24"/>
        </w:rPr>
        <w:t>2</w:t>
      </w:r>
      <w:r w:rsidR="00316B6E">
        <w:rPr>
          <w:sz w:val="24"/>
          <w:szCs w:val="24"/>
        </w:rPr>
        <w:t>.</w:t>
      </w:r>
      <w:r w:rsidR="00316B6E">
        <w:rPr>
          <w:sz w:val="24"/>
          <w:szCs w:val="24"/>
        </w:rPr>
        <w:tab/>
      </w:r>
      <w:r w:rsidR="007801FA" w:rsidRPr="003066BB">
        <w:rPr>
          <w:sz w:val="24"/>
          <w:szCs w:val="24"/>
        </w:rPr>
        <w:t xml:space="preserve">Lös ekvationen </w:t>
      </w:r>
      <w:r w:rsidR="007801FA" w:rsidRPr="003066BB">
        <w:rPr>
          <w:position w:val="-6"/>
          <w:sz w:val="24"/>
          <w:szCs w:val="24"/>
        </w:rPr>
        <w:object w:dxaOrig="1160" w:dyaOrig="320">
          <v:shape id="_x0000_i1026" type="#_x0000_t75" style="width:59.05pt;height:15.85pt" o:ole="">
            <v:imagedata r:id="rId10" o:title=""/>
          </v:shape>
          <o:OLEObject Type="Embed" ProgID="Equation.3" ShapeID="_x0000_i1026" DrawAspect="Content" ObjectID="_1596442063" r:id="rId11"/>
        </w:object>
      </w:r>
      <w:r w:rsidR="00C70C76">
        <w:rPr>
          <w:b/>
          <w:sz w:val="24"/>
          <w:szCs w:val="24"/>
        </w:rPr>
        <w:tab/>
      </w:r>
      <w:r w:rsidR="007801FA" w:rsidRPr="003066BB">
        <w:rPr>
          <w:b/>
          <w:sz w:val="24"/>
          <w:szCs w:val="24"/>
        </w:rPr>
        <w:t>(2p)</w:t>
      </w:r>
    </w:p>
    <w:p w:rsidR="007801FA" w:rsidRPr="003066BB" w:rsidRDefault="007801FA" w:rsidP="00316B6E">
      <w:pPr>
        <w:tabs>
          <w:tab w:val="left" w:pos="1260"/>
          <w:tab w:val="right" w:pos="8222"/>
        </w:tabs>
        <w:ind w:left="284" w:hanging="284"/>
        <w:rPr>
          <w:sz w:val="24"/>
          <w:szCs w:val="24"/>
        </w:rPr>
      </w:pPr>
    </w:p>
    <w:p w:rsidR="00FF40C4" w:rsidRPr="003066BB" w:rsidRDefault="00C82F19" w:rsidP="00316B6E">
      <w:pPr>
        <w:tabs>
          <w:tab w:val="left" w:pos="1260"/>
          <w:tab w:val="right" w:pos="8222"/>
        </w:tabs>
        <w:ind w:left="284" w:hanging="284"/>
        <w:rPr>
          <w:b/>
          <w:sz w:val="24"/>
          <w:szCs w:val="24"/>
        </w:rPr>
      </w:pPr>
      <w:r w:rsidRPr="003066BB">
        <w:rPr>
          <w:sz w:val="24"/>
          <w:szCs w:val="24"/>
        </w:rPr>
        <w:t>3</w:t>
      </w:r>
      <w:r w:rsidR="00316B6E">
        <w:rPr>
          <w:sz w:val="24"/>
          <w:szCs w:val="24"/>
        </w:rPr>
        <w:t>.</w:t>
      </w:r>
      <w:r w:rsidR="00316B6E">
        <w:rPr>
          <w:sz w:val="24"/>
          <w:szCs w:val="24"/>
        </w:rPr>
        <w:tab/>
      </w:r>
      <w:r w:rsidR="007801FA" w:rsidRPr="003066BB">
        <w:rPr>
          <w:sz w:val="24"/>
          <w:szCs w:val="24"/>
        </w:rPr>
        <w:t xml:space="preserve">Förenkla uttrycket </w:t>
      </w:r>
      <w:r w:rsidR="007801FA" w:rsidRPr="003066BB">
        <w:rPr>
          <w:position w:val="-56"/>
          <w:sz w:val="24"/>
          <w:szCs w:val="24"/>
        </w:rPr>
        <w:object w:dxaOrig="800" w:dyaOrig="1240">
          <v:shape id="_x0000_i1027" type="#_x0000_t75" style="width:40.8pt;height:62.4pt" o:ole="">
            <v:imagedata r:id="rId12" o:title=""/>
          </v:shape>
          <o:OLEObject Type="Embed" ProgID="Equation.3" ShapeID="_x0000_i1027" DrawAspect="Content" ObjectID="_1596442064" r:id="rId13"/>
        </w:object>
      </w:r>
      <w:r w:rsidR="007801FA" w:rsidRPr="003066BB">
        <w:rPr>
          <w:sz w:val="24"/>
          <w:szCs w:val="24"/>
        </w:rPr>
        <w:t xml:space="preserve"> så långt som möjligt </w:t>
      </w:r>
      <w:r w:rsidR="007801FA" w:rsidRPr="003066BB">
        <w:rPr>
          <w:sz w:val="24"/>
          <w:szCs w:val="24"/>
        </w:rPr>
        <w:tab/>
      </w:r>
      <w:r w:rsidR="007801FA" w:rsidRPr="003066BB">
        <w:rPr>
          <w:b/>
          <w:sz w:val="24"/>
          <w:szCs w:val="24"/>
        </w:rPr>
        <w:t>(2p)</w:t>
      </w:r>
    </w:p>
    <w:p w:rsidR="007801FA" w:rsidRPr="003066BB" w:rsidRDefault="007801FA" w:rsidP="00316B6E">
      <w:pPr>
        <w:tabs>
          <w:tab w:val="left" w:pos="1260"/>
        </w:tabs>
        <w:ind w:left="284" w:hanging="284"/>
        <w:rPr>
          <w:sz w:val="24"/>
          <w:szCs w:val="24"/>
        </w:rPr>
      </w:pPr>
    </w:p>
    <w:p w:rsidR="007801FA" w:rsidRPr="00C22C00" w:rsidRDefault="00C82F19" w:rsidP="00316B6E">
      <w:pPr>
        <w:tabs>
          <w:tab w:val="right" w:pos="8222"/>
        </w:tabs>
        <w:ind w:left="284" w:right="1275" w:hanging="284"/>
        <w:rPr>
          <w:b/>
          <w:sz w:val="24"/>
          <w:szCs w:val="24"/>
        </w:rPr>
      </w:pPr>
      <w:r w:rsidRPr="003066BB">
        <w:rPr>
          <w:sz w:val="24"/>
          <w:szCs w:val="24"/>
        </w:rPr>
        <w:t>4</w:t>
      </w:r>
      <w:r w:rsidR="00B96CB0">
        <w:rPr>
          <w:sz w:val="24"/>
          <w:szCs w:val="24"/>
        </w:rPr>
        <w:t>.</w:t>
      </w:r>
      <w:r w:rsidR="00B96CB0">
        <w:rPr>
          <w:sz w:val="24"/>
          <w:szCs w:val="24"/>
        </w:rPr>
        <w:tab/>
        <w:t>I en lokal har det skett ett utsläpp av</w:t>
      </w:r>
      <w:r w:rsidR="00CA6C48">
        <w:rPr>
          <w:sz w:val="24"/>
          <w:szCs w:val="24"/>
        </w:rPr>
        <w:t xml:space="preserve"> </w:t>
      </w:r>
      <w:r w:rsidR="00C22C00">
        <w:rPr>
          <w:sz w:val="24"/>
          <w:szCs w:val="24"/>
        </w:rPr>
        <w:t>d</w:t>
      </w:r>
      <w:r w:rsidR="00FE0AF8">
        <w:rPr>
          <w:sz w:val="24"/>
          <w:szCs w:val="24"/>
        </w:rPr>
        <w:t xml:space="preserve">et radioaktiva ämnet </w:t>
      </w:r>
      <w:r w:rsidR="00B96CB0">
        <w:rPr>
          <w:sz w:val="24"/>
          <w:szCs w:val="24"/>
        </w:rPr>
        <w:t xml:space="preserve">jod-131. </w:t>
      </w:r>
      <w:r w:rsidR="00CA6C48">
        <w:rPr>
          <w:sz w:val="24"/>
          <w:szCs w:val="24"/>
        </w:rPr>
        <w:t>Mängden</w:t>
      </w:r>
      <w:r w:rsidR="00FE0AF8">
        <w:rPr>
          <w:sz w:val="24"/>
          <w:szCs w:val="24"/>
        </w:rPr>
        <w:t xml:space="preserve"> </w:t>
      </w:r>
      <w:r w:rsidR="00B96CB0">
        <w:rPr>
          <w:sz w:val="24"/>
          <w:szCs w:val="24"/>
        </w:rPr>
        <w:t xml:space="preserve">av detta ämne </w:t>
      </w:r>
      <w:r w:rsidR="00C22C00">
        <w:rPr>
          <w:sz w:val="24"/>
          <w:szCs w:val="24"/>
        </w:rPr>
        <w:t xml:space="preserve">minskar </w:t>
      </w:r>
      <w:r w:rsidR="00FE0AF8">
        <w:rPr>
          <w:sz w:val="24"/>
          <w:szCs w:val="24"/>
        </w:rPr>
        <w:t>exponentiellt</w:t>
      </w:r>
      <w:r w:rsidR="00B96CB0">
        <w:rPr>
          <w:sz w:val="24"/>
          <w:szCs w:val="24"/>
        </w:rPr>
        <w:t xml:space="preserve"> till hälften av det ursprungliga värdet på 8,0 dygn. Hur lång tid tar det innan mängden</w:t>
      </w:r>
      <w:r w:rsidR="0014218D">
        <w:rPr>
          <w:sz w:val="24"/>
          <w:szCs w:val="24"/>
        </w:rPr>
        <w:t xml:space="preserve"> jod-131 </w:t>
      </w:r>
      <w:r w:rsidR="00B96CB0">
        <w:rPr>
          <w:sz w:val="24"/>
          <w:szCs w:val="24"/>
        </w:rPr>
        <w:t xml:space="preserve">har </w:t>
      </w:r>
      <w:r w:rsidR="0014218D">
        <w:rPr>
          <w:sz w:val="24"/>
          <w:szCs w:val="24"/>
        </w:rPr>
        <w:t>minskat till 1</w:t>
      </w:r>
      <w:r w:rsidR="00B96CB0">
        <w:rPr>
          <w:sz w:val="24"/>
          <w:szCs w:val="24"/>
        </w:rPr>
        <w:t>,</w:t>
      </w:r>
      <w:r w:rsidR="0014218D">
        <w:rPr>
          <w:sz w:val="24"/>
          <w:szCs w:val="24"/>
        </w:rPr>
        <w:t>0</w:t>
      </w:r>
      <w:r w:rsidR="00C70C76">
        <w:rPr>
          <w:sz w:val="24"/>
          <w:szCs w:val="24"/>
        </w:rPr>
        <w:t xml:space="preserve"> </w:t>
      </w:r>
      <w:r w:rsidR="0014218D">
        <w:rPr>
          <w:sz w:val="24"/>
          <w:szCs w:val="24"/>
        </w:rPr>
        <w:t>% av det</w:t>
      </w:r>
      <w:r w:rsidR="00FE0AF8">
        <w:rPr>
          <w:sz w:val="24"/>
          <w:szCs w:val="24"/>
        </w:rPr>
        <w:t xml:space="preserve"> ursprungliga </w:t>
      </w:r>
      <w:r w:rsidR="0014218D">
        <w:rPr>
          <w:sz w:val="24"/>
          <w:szCs w:val="24"/>
        </w:rPr>
        <w:t>värdet</w:t>
      </w:r>
      <w:r w:rsidR="00FE0AF8">
        <w:rPr>
          <w:sz w:val="24"/>
          <w:szCs w:val="24"/>
        </w:rPr>
        <w:t>?</w:t>
      </w:r>
      <w:r w:rsidR="00C70C76">
        <w:rPr>
          <w:sz w:val="24"/>
          <w:szCs w:val="24"/>
        </w:rPr>
        <w:t xml:space="preserve"> </w:t>
      </w:r>
      <w:r w:rsidR="00B96CB0">
        <w:rPr>
          <w:sz w:val="24"/>
          <w:szCs w:val="24"/>
        </w:rPr>
        <w:t>Avrunda svaret till</w:t>
      </w:r>
      <w:r w:rsidR="00C22C00">
        <w:rPr>
          <w:sz w:val="24"/>
          <w:szCs w:val="24"/>
        </w:rPr>
        <w:t xml:space="preserve"> ett helt antal dygn.</w:t>
      </w:r>
      <w:r w:rsidR="00C22C00">
        <w:rPr>
          <w:sz w:val="24"/>
          <w:szCs w:val="24"/>
        </w:rPr>
        <w:tab/>
      </w:r>
      <w:r w:rsidR="00C22C00">
        <w:rPr>
          <w:b/>
          <w:sz w:val="24"/>
          <w:szCs w:val="24"/>
        </w:rPr>
        <w:t>(2p)</w:t>
      </w:r>
    </w:p>
    <w:p w:rsidR="007801FA" w:rsidRPr="003066BB" w:rsidRDefault="007801FA" w:rsidP="00316B6E">
      <w:pPr>
        <w:ind w:left="284" w:hanging="284"/>
        <w:rPr>
          <w:sz w:val="24"/>
          <w:szCs w:val="24"/>
        </w:rPr>
      </w:pPr>
    </w:p>
    <w:p w:rsidR="009D3733" w:rsidRPr="003066BB" w:rsidRDefault="00C82F19" w:rsidP="00316B6E">
      <w:pPr>
        <w:tabs>
          <w:tab w:val="right" w:pos="8222"/>
        </w:tabs>
        <w:ind w:left="284" w:hanging="284"/>
        <w:rPr>
          <w:sz w:val="24"/>
          <w:szCs w:val="24"/>
        </w:rPr>
      </w:pPr>
      <w:r w:rsidRPr="003066BB">
        <w:rPr>
          <w:sz w:val="24"/>
          <w:szCs w:val="24"/>
        </w:rPr>
        <w:t>5</w:t>
      </w:r>
      <w:r w:rsidR="00316B6E">
        <w:rPr>
          <w:sz w:val="24"/>
          <w:szCs w:val="24"/>
        </w:rPr>
        <w:t>.</w:t>
      </w:r>
      <w:r w:rsidR="00316B6E">
        <w:rPr>
          <w:sz w:val="24"/>
          <w:szCs w:val="24"/>
        </w:rPr>
        <w:tab/>
      </w:r>
      <w:r w:rsidR="006E0068" w:rsidRPr="003066BB">
        <w:rPr>
          <w:sz w:val="24"/>
          <w:szCs w:val="24"/>
        </w:rPr>
        <w:t xml:space="preserve">Lös ekvationen </w:t>
      </w:r>
      <w:r w:rsidR="00827D75" w:rsidRPr="003066BB">
        <w:rPr>
          <w:position w:val="-10"/>
          <w:sz w:val="24"/>
          <w:szCs w:val="24"/>
        </w:rPr>
        <w:object w:dxaOrig="2780" w:dyaOrig="320">
          <v:shape id="_x0000_i1028" type="#_x0000_t75" style="width:139.2pt;height:16.3pt" o:ole="">
            <v:imagedata r:id="rId14" o:title=""/>
          </v:shape>
          <o:OLEObject Type="Embed" ProgID="Equation.3" ShapeID="_x0000_i1028" DrawAspect="Content" ObjectID="_1596442065" r:id="rId15"/>
        </w:object>
      </w:r>
      <w:r w:rsidR="00C22C00">
        <w:rPr>
          <w:sz w:val="24"/>
          <w:szCs w:val="24"/>
        </w:rPr>
        <w:tab/>
      </w:r>
      <w:r w:rsidRPr="003066BB">
        <w:rPr>
          <w:b/>
          <w:sz w:val="24"/>
          <w:szCs w:val="24"/>
        </w:rPr>
        <w:t>(2p)</w:t>
      </w:r>
    </w:p>
    <w:p w:rsidR="00FF40C4" w:rsidRPr="00C82F19" w:rsidRDefault="00FF40C4" w:rsidP="00316B6E">
      <w:pPr>
        <w:ind w:left="284" w:hanging="284"/>
        <w:rPr>
          <w:b/>
          <w:sz w:val="24"/>
          <w:szCs w:val="24"/>
        </w:rPr>
      </w:pPr>
    </w:p>
    <w:p w:rsidR="00C82F19" w:rsidRPr="00C82F19" w:rsidRDefault="00C82F19" w:rsidP="00316B6E">
      <w:pPr>
        <w:ind w:left="284" w:hanging="284"/>
        <w:rPr>
          <w:sz w:val="24"/>
          <w:szCs w:val="24"/>
        </w:rPr>
      </w:pPr>
      <w:r w:rsidRPr="00316B6E">
        <w:rPr>
          <w:sz w:val="24"/>
          <w:szCs w:val="24"/>
        </w:rPr>
        <w:t>6</w:t>
      </w:r>
      <w:r w:rsidR="00FF40C4" w:rsidRPr="00316B6E">
        <w:rPr>
          <w:sz w:val="24"/>
          <w:szCs w:val="24"/>
        </w:rPr>
        <w:t>.</w:t>
      </w:r>
      <w:r w:rsidR="00316B6E">
        <w:rPr>
          <w:b/>
          <w:sz w:val="24"/>
          <w:szCs w:val="24"/>
        </w:rPr>
        <w:tab/>
      </w:r>
      <w:r w:rsidR="00FF40C4" w:rsidRPr="00C82F19">
        <w:rPr>
          <w:sz w:val="24"/>
          <w:szCs w:val="24"/>
        </w:rPr>
        <w:t xml:space="preserve">Bestäm </w:t>
      </w:r>
      <w:r w:rsidRPr="00C82F19">
        <w:rPr>
          <w:sz w:val="24"/>
          <w:szCs w:val="24"/>
        </w:rPr>
        <w:t>för funktionen</w:t>
      </w:r>
      <w:r w:rsidR="007801FA">
        <w:rPr>
          <w:sz w:val="24"/>
          <w:szCs w:val="24"/>
        </w:rPr>
        <w:t xml:space="preserve"> </w:t>
      </w:r>
      <w:r w:rsidR="007801FA" w:rsidRPr="00BC53B4">
        <w:rPr>
          <w:position w:val="-10"/>
          <w:sz w:val="24"/>
          <w:szCs w:val="24"/>
        </w:rPr>
        <w:object w:dxaOrig="1560" w:dyaOrig="360">
          <v:shape id="_x0000_i1029" type="#_x0000_t75" style="width:78.7pt;height:18.25pt" o:ole="">
            <v:imagedata r:id="rId16" o:title=""/>
          </v:shape>
          <o:OLEObject Type="Embed" ProgID="Equation.3" ShapeID="_x0000_i1029" DrawAspect="Content" ObjectID="_1596442066" r:id="rId17"/>
        </w:object>
      </w:r>
      <w:r w:rsidRPr="00C82F19">
        <w:rPr>
          <w:sz w:val="24"/>
          <w:szCs w:val="24"/>
        </w:rPr>
        <w:t>eventuella</w:t>
      </w:r>
      <w:r w:rsidR="00FF40C4" w:rsidRPr="00C82F19">
        <w:rPr>
          <w:sz w:val="24"/>
          <w:szCs w:val="24"/>
        </w:rPr>
        <w:t xml:space="preserve"> </w:t>
      </w:r>
    </w:p>
    <w:p w:rsidR="00C82F19" w:rsidRPr="00C82F19" w:rsidRDefault="00C82F19" w:rsidP="00316B6E">
      <w:pPr>
        <w:ind w:left="284" w:hanging="284"/>
        <w:rPr>
          <w:sz w:val="24"/>
          <w:szCs w:val="24"/>
        </w:rPr>
      </w:pPr>
      <w:r w:rsidRPr="00C82F19">
        <w:rPr>
          <w:sz w:val="24"/>
          <w:szCs w:val="24"/>
        </w:rPr>
        <w:t xml:space="preserve">   </w:t>
      </w:r>
      <w:r w:rsidR="00316B6E">
        <w:rPr>
          <w:sz w:val="24"/>
          <w:szCs w:val="24"/>
        </w:rPr>
        <w:tab/>
      </w:r>
      <w:r w:rsidRPr="00C82F19">
        <w:rPr>
          <w:sz w:val="24"/>
          <w:szCs w:val="24"/>
        </w:rPr>
        <w:t>(i) lokala maxpunkter</w:t>
      </w:r>
    </w:p>
    <w:p w:rsidR="00C82F19" w:rsidRPr="00C82F19" w:rsidRDefault="00C82F19" w:rsidP="00316B6E">
      <w:pPr>
        <w:ind w:left="284" w:hanging="284"/>
        <w:rPr>
          <w:sz w:val="24"/>
          <w:szCs w:val="24"/>
        </w:rPr>
      </w:pPr>
      <w:r w:rsidRPr="00C82F19">
        <w:rPr>
          <w:sz w:val="24"/>
          <w:szCs w:val="24"/>
        </w:rPr>
        <w:t xml:space="preserve">   </w:t>
      </w:r>
      <w:r w:rsidR="00316B6E">
        <w:rPr>
          <w:sz w:val="24"/>
          <w:szCs w:val="24"/>
        </w:rPr>
        <w:tab/>
      </w:r>
      <w:r w:rsidRPr="00C82F19">
        <w:rPr>
          <w:sz w:val="24"/>
          <w:szCs w:val="24"/>
        </w:rPr>
        <w:t xml:space="preserve">(ii) lokala minpunkter </w:t>
      </w:r>
    </w:p>
    <w:p w:rsidR="00FF40C4" w:rsidRPr="003066BB" w:rsidRDefault="00C82F19" w:rsidP="00316B6E">
      <w:pPr>
        <w:ind w:left="284" w:hanging="284"/>
        <w:rPr>
          <w:sz w:val="24"/>
          <w:szCs w:val="24"/>
        </w:rPr>
      </w:pPr>
      <w:r w:rsidRPr="00C82F19">
        <w:rPr>
          <w:sz w:val="24"/>
          <w:szCs w:val="24"/>
        </w:rPr>
        <w:t xml:space="preserve">   </w:t>
      </w:r>
      <w:r w:rsidR="00316B6E">
        <w:rPr>
          <w:sz w:val="24"/>
          <w:szCs w:val="24"/>
        </w:rPr>
        <w:tab/>
      </w:r>
      <w:r w:rsidRPr="00C82F19">
        <w:rPr>
          <w:sz w:val="24"/>
          <w:szCs w:val="24"/>
        </w:rPr>
        <w:t>(iii)</w:t>
      </w:r>
      <w:r w:rsidR="00FF40C4" w:rsidRPr="00C82F19">
        <w:rPr>
          <w:sz w:val="24"/>
          <w:szCs w:val="24"/>
        </w:rPr>
        <w:t xml:space="preserve"> terra</w:t>
      </w:r>
      <w:r w:rsidRPr="00C82F19">
        <w:rPr>
          <w:sz w:val="24"/>
          <w:szCs w:val="24"/>
        </w:rPr>
        <w:t>sspunkter</w:t>
      </w:r>
      <w:r w:rsidR="00FF40C4" w:rsidRPr="00C82F19">
        <w:rPr>
          <w:sz w:val="24"/>
          <w:szCs w:val="24"/>
        </w:rPr>
        <w:t xml:space="preserve"> </w:t>
      </w:r>
      <w:r w:rsidRPr="00C82F19">
        <w:rPr>
          <w:sz w:val="24"/>
          <w:szCs w:val="24"/>
        </w:rPr>
        <w:tab/>
      </w:r>
      <w:r w:rsidR="00FF40C4" w:rsidRPr="00C82F19">
        <w:rPr>
          <w:sz w:val="24"/>
          <w:szCs w:val="24"/>
        </w:rPr>
        <w:t xml:space="preserve">    </w:t>
      </w:r>
      <w:r w:rsidRPr="00C82F19">
        <w:rPr>
          <w:sz w:val="24"/>
          <w:szCs w:val="24"/>
        </w:rPr>
        <w:t xml:space="preserve"> </w:t>
      </w:r>
      <w:r w:rsidR="00FF40C4" w:rsidRPr="00C82F19">
        <w:rPr>
          <w:sz w:val="24"/>
          <w:szCs w:val="24"/>
        </w:rPr>
        <w:tab/>
      </w:r>
      <w:r w:rsidRPr="00C82F19">
        <w:rPr>
          <w:sz w:val="24"/>
          <w:szCs w:val="24"/>
        </w:rPr>
        <w:tab/>
      </w:r>
      <w:r w:rsidRPr="00C82F19">
        <w:rPr>
          <w:sz w:val="24"/>
          <w:szCs w:val="24"/>
        </w:rPr>
        <w:tab/>
      </w:r>
      <w:r w:rsidRPr="00C82F19">
        <w:rPr>
          <w:sz w:val="24"/>
          <w:szCs w:val="24"/>
        </w:rPr>
        <w:tab/>
      </w:r>
      <w:r w:rsidR="00FF40C4" w:rsidRPr="003066BB">
        <w:rPr>
          <w:b/>
          <w:sz w:val="24"/>
          <w:szCs w:val="24"/>
        </w:rPr>
        <w:t>(3p)</w:t>
      </w:r>
    </w:p>
    <w:p w:rsidR="00FF40C4" w:rsidRDefault="00FF40C4" w:rsidP="0027490F">
      <w:pPr>
        <w:rPr>
          <w:b/>
          <w:sz w:val="24"/>
        </w:rPr>
      </w:pPr>
    </w:p>
    <w:p w:rsidR="009D3733" w:rsidRDefault="009D3733">
      <w:pPr>
        <w:overflowPunct/>
        <w:autoSpaceDE/>
        <w:autoSpaceDN/>
        <w:adjustRightInd/>
        <w:textAlignment w:val="auto"/>
        <w:rPr>
          <w:b/>
          <w:sz w:val="24"/>
        </w:rPr>
      </w:pPr>
      <w:r>
        <w:rPr>
          <w:b/>
          <w:sz w:val="24"/>
        </w:rPr>
        <w:br w:type="page"/>
      </w:r>
    </w:p>
    <w:p w:rsidR="007801FA" w:rsidRDefault="007801FA" w:rsidP="00FF40C4">
      <w:pPr>
        <w:tabs>
          <w:tab w:val="left" w:pos="2436"/>
        </w:tabs>
        <w:jc w:val="center"/>
        <w:rPr>
          <w:b/>
          <w:sz w:val="36"/>
          <w:szCs w:val="36"/>
        </w:rPr>
      </w:pPr>
    </w:p>
    <w:p w:rsidR="00FF40C4" w:rsidRPr="00BF2BD0" w:rsidRDefault="00FF40C4" w:rsidP="00FF40C4">
      <w:pPr>
        <w:tabs>
          <w:tab w:val="left" w:pos="2436"/>
        </w:tabs>
        <w:jc w:val="center"/>
        <w:rPr>
          <w:b/>
          <w:sz w:val="36"/>
          <w:szCs w:val="36"/>
        </w:rPr>
      </w:pPr>
      <w:r w:rsidRPr="003D0E55">
        <w:rPr>
          <w:b/>
          <w:sz w:val="36"/>
          <w:szCs w:val="36"/>
        </w:rPr>
        <w:t>Lösningsförslag</w:t>
      </w:r>
    </w:p>
    <w:p w:rsidR="007801FA" w:rsidRDefault="007801FA" w:rsidP="00FF40C4">
      <w:pPr>
        <w:tabs>
          <w:tab w:val="left" w:pos="1260"/>
        </w:tabs>
      </w:pPr>
    </w:p>
    <w:p w:rsidR="00FF40C4" w:rsidRPr="00D002ED" w:rsidRDefault="00FF40C4" w:rsidP="00FF40C4">
      <w:pPr>
        <w:tabs>
          <w:tab w:val="left" w:pos="1260"/>
        </w:tabs>
        <w:rPr>
          <w:sz w:val="24"/>
          <w:szCs w:val="24"/>
        </w:rPr>
      </w:pPr>
      <w:r w:rsidRPr="00D002ED">
        <w:rPr>
          <w:sz w:val="24"/>
          <w:szCs w:val="24"/>
        </w:rPr>
        <w:t>1.</w:t>
      </w:r>
    </w:p>
    <w:p w:rsidR="00FF40C4" w:rsidRPr="00D002ED" w:rsidRDefault="00FF40C4" w:rsidP="00FF40C4">
      <w:pPr>
        <w:rPr>
          <w:sz w:val="24"/>
          <w:szCs w:val="24"/>
        </w:rPr>
      </w:pPr>
      <w:r w:rsidRPr="00D002ED">
        <w:rPr>
          <w:sz w:val="24"/>
          <w:szCs w:val="24"/>
        </w:rPr>
        <w:tab/>
      </w:r>
      <w:r w:rsidRPr="00D002ED">
        <w:rPr>
          <w:position w:val="-120"/>
          <w:sz w:val="24"/>
          <w:szCs w:val="24"/>
        </w:rPr>
        <w:object w:dxaOrig="1260" w:dyaOrig="2720">
          <v:shape id="_x0000_i1030" type="#_x0000_t75" style="width:62.9pt;height:135.35pt" o:ole="">
            <v:imagedata r:id="rId18" o:title=""/>
          </v:shape>
          <o:OLEObject Type="Embed" ProgID="Equation.3" ShapeID="_x0000_i1030" DrawAspect="Content" ObjectID="_1596442067" r:id="rId19"/>
        </w:object>
      </w:r>
    </w:p>
    <w:p w:rsidR="007801FA" w:rsidRPr="00D002ED" w:rsidRDefault="007801FA" w:rsidP="00FF40C4">
      <w:pPr>
        <w:tabs>
          <w:tab w:val="left" w:pos="1260"/>
        </w:tabs>
        <w:rPr>
          <w:sz w:val="24"/>
          <w:szCs w:val="24"/>
        </w:rPr>
      </w:pPr>
    </w:p>
    <w:p w:rsidR="00FF40C4" w:rsidRPr="00D002ED" w:rsidRDefault="00FF40C4" w:rsidP="00FF40C4">
      <w:pPr>
        <w:tabs>
          <w:tab w:val="left" w:pos="1260"/>
        </w:tabs>
        <w:rPr>
          <w:sz w:val="24"/>
          <w:szCs w:val="24"/>
        </w:rPr>
      </w:pPr>
      <w:r w:rsidRPr="00D002ED">
        <w:rPr>
          <w:sz w:val="24"/>
          <w:szCs w:val="24"/>
        </w:rPr>
        <w:t xml:space="preserve">2. </w:t>
      </w:r>
    </w:p>
    <w:p w:rsidR="00FF40C4" w:rsidRPr="00D002ED" w:rsidRDefault="00FF40C4" w:rsidP="00FF40C4">
      <w:pPr>
        <w:tabs>
          <w:tab w:val="left" w:pos="1260"/>
        </w:tabs>
        <w:rPr>
          <w:sz w:val="24"/>
          <w:szCs w:val="24"/>
        </w:rPr>
      </w:pPr>
      <w:r w:rsidRPr="00D002ED">
        <w:rPr>
          <w:sz w:val="24"/>
          <w:szCs w:val="24"/>
        </w:rPr>
        <w:tab/>
      </w:r>
      <w:r w:rsidR="007801FA" w:rsidRPr="00D002ED">
        <w:rPr>
          <w:position w:val="-110"/>
          <w:sz w:val="24"/>
          <w:szCs w:val="24"/>
        </w:rPr>
        <w:object w:dxaOrig="4160" w:dyaOrig="2320">
          <v:shape id="_x0000_i1031" type="#_x0000_t75" style="width:208.3pt;height:116.15pt" o:ole="">
            <v:imagedata r:id="rId20" o:title=""/>
          </v:shape>
          <o:OLEObject Type="Embed" ProgID="Equation.3" ShapeID="_x0000_i1031" DrawAspect="Content" ObjectID="_1596442068" r:id="rId21"/>
        </w:object>
      </w:r>
      <w:r w:rsidRPr="00D002ED">
        <w:rPr>
          <w:sz w:val="24"/>
          <w:szCs w:val="24"/>
        </w:rPr>
        <w:tab/>
      </w:r>
    </w:p>
    <w:p w:rsidR="007801FA" w:rsidRPr="00D002ED" w:rsidRDefault="007801FA" w:rsidP="00FF40C4">
      <w:pPr>
        <w:tabs>
          <w:tab w:val="left" w:pos="1260"/>
        </w:tabs>
        <w:rPr>
          <w:sz w:val="24"/>
          <w:szCs w:val="24"/>
        </w:rPr>
      </w:pPr>
    </w:p>
    <w:p w:rsidR="00FF40C4" w:rsidRPr="00D002ED" w:rsidRDefault="00C82F19" w:rsidP="00FF40C4">
      <w:pPr>
        <w:tabs>
          <w:tab w:val="left" w:pos="1260"/>
        </w:tabs>
        <w:rPr>
          <w:sz w:val="24"/>
          <w:szCs w:val="24"/>
        </w:rPr>
      </w:pPr>
      <w:r w:rsidRPr="00D002ED">
        <w:rPr>
          <w:sz w:val="24"/>
          <w:szCs w:val="24"/>
        </w:rPr>
        <w:t>3</w:t>
      </w:r>
      <w:r w:rsidR="00FF40C4" w:rsidRPr="00D002ED">
        <w:rPr>
          <w:sz w:val="24"/>
          <w:szCs w:val="24"/>
        </w:rPr>
        <w:t>.</w:t>
      </w:r>
    </w:p>
    <w:p w:rsidR="00FF40C4" w:rsidRPr="00D002ED" w:rsidRDefault="00FF40C4" w:rsidP="00FF40C4">
      <w:pPr>
        <w:tabs>
          <w:tab w:val="left" w:pos="1260"/>
        </w:tabs>
        <w:rPr>
          <w:sz w:val="24"/>
          <w:szCs w:val="24"/>
        </w:rPr>
      </w:pPr>
      <w:r w:rsidRPr="00D002ED">
        <w:rPr>
          <w:sz w:val="24"/>
          <w:szCs w:val="24"/>
        </w:rPr>
        <w:tab/>
      </w:r>
    </w:p>
    <w:p w:rsidR="00FF40C4" w:rsidRPr="00D002ED" w:rsidRDefault="007801FA" w:rsidP="00FF40C4">
      <w:pPr>
        <w:tabs>
          <w:tab w:val="left" w:pos="1260"/>
        </w:tabs>
        <w:rPr>
          <w:sz w:val="24"/>
          <w:szCs w:val="24"/>
        </w:rPr>
      </w:pPr>
      <w:r w:rsidRPr="00D002ED">
        <w:rPr>
          <w:sz w:val="24"/>
          <w:szCs w:val="24"/>
        </w:rPr>
        <w:tab/>
      </w:r>
      <w:r w:rsidRPr="00D002ED">
        <w:rPr>
          <w:position w:val="-56"/>
          <w:sz w:val="24"/>
          <w:szCs w:val="24"/>
        </w:rPr>
        <w:object w:dxaOrig="7420" w:dyaOrig="1260">
          <v:shape id="_x0000_i1032" type="#_x0000_t75" style="width:373.9pt;height:62.9pt" o:ole="">
            <v:imagedata r:id="rId22" o:title=""/>
          </v:shape>
          <o:OLEObject Type="Embed" ProgID="Equation.3" ShapeID="_x0000_i1032" DrawAspect="Content" ObjectID="_1596442069" r:id="rId23"/>
        </w:object>
      </w:r>
    </w:p>
    <w:p w:rsidR="007801FA" w:rsidRPr="00D002ED" w:rsidRDefault="007801FA" w:rsidP="00FF40C4">
      <w:pPr>
        <w:tabs>
          <w:tab w:val="left" w:pos="1260"/>
        </w:tabs>
        <w:rPr>
          <w:sz w:val="24"/>
          <w:szCs w:val="24"/>
        </w:rPr>
      </w:pPr>
    </w:p>
    <w:p w:rsidR="00FF40C4" w:rsidRPr="00D002ED" w:rsidRDefault="00C82F19" w:rsidP="00634324">
      <w:pPr>
        <w:tabs>
          <w:tab w:val="left" w:pos="1260"/>
        </w:tabs>
        <w:ind w:left="567" w:hanging="567"/>
        <w:rPr>
          <w:sz w:val="24"/>
          <w:szCs w:val="24"/>
        </w:rPr>
      </w:pPr>
      <w:r w:rsidRPr="00D002ED">
        <w:rPr>
          <w:sz w:val="24"/>
          <w:szCs w:val="24"/>
        </w:rPr>
        <w:t>4</w:t>
      </w:r>
      <w:r w:rsidR="00FF40C4" w:rsidRPr="00D002ED">
        <w:rPr>
          <w:sz w:val="24"/>
          <w:szCs w:val="24"/>
        </w:rPr>
        <w:t xml:space="preserve">. </w:t>
      </w:r>
      <w:r w:rsidR="00FF40C4" w:rsidRPr="00D002ED">
        <w:rPr>
          <w:sz w:val="24"/>
          <w:szCs w:val="24"/>
        </w:rPr>
        <w:tab/>
      </w:r>
      <w:r w:rsidR="00634324" w:rsidRPr="00D002ED">
        <w:rPr>
          <w:sz w:val="24"/>
          <w:szCs w:val="24"/>
        </w:rPr>
        <w:t xml:space="preserve">Låt </w:t>
      </w:r>
      <w:r w:rsidR="00634324" w:rsidRPr="00D002ED">
        <w:rPr>
          <w:i/>
          <w:sz w:val="24"/>
          <w:szCs w:val="24"/>
        </w:rPr>
        <w:t>y</w:t>
      </w:r>
      <w:r w:rsidR="00634324" w:rsidRPr="00D002ED">
        <w:rPr>
          <w:sz w:val="24"/>
          <w:szCs w:val="24"/>
        </w:rPr>
        <w:t xml:space="preserve"> vara mängden jod-131 och </w:t>
      </w:r>
      <w:r w:rsidR="00634324" w:rsidRPr="00D002ED">
        <w:rPr>
          <w:i/>
          <w:sz w:val="24"/>
          <w:szCs w:val="24"/>
        </w:rPr>
        <w:t>x</w:t>
      </w:r>
      <w:r w:rsidR="00634324" w:rsidRPr="00D002ED">
        <w:rPr>
          <w:sz w:val="24"/>
          <w:szCs w:val="24"/>
        </w:rPr>
        <w:t xml:space="preserve"> tiden i dygn. Exponentiel</w:t>
      </w:r>
      <w:r w:rsidR="00155172" w:rsidRPr="00D002ED">
        <w:rPr>
          <w:sz w:val="24"/>
          <w:szCs w:val="24"/>
        </w:rPr>
        <w:t>lt avtagande innebär att</w:t>
      </w:r>
      <w:r w:rsidR="00634324" w:rsidRPr="00D002ED">
        <w:rPr>
          <w:sz w:val="24"/>
          <w:szCs w:val="24"/>
        </w:rPr>
        <w:t xml:space="preserve"> </w:t>
      </w:r>
      <w:r w:rsidR="00155172" w:rsidRPr="00D002ED">
        <w:rPr>
          <w:position w:val="-10"/>
          <w:sz w:val="24"/>
          <w:szCs w:val="24"/>
        </w:rPr>
        <w:object w:dxaOrig="840" w:dyaOrig="360">
          <v:shape id="_x0000_i1053" type="#_x0000_t75" style="width:42.25pt;height:18.25pt" o:ole="">
            <v:imagedata r:id="rId24" o:title=""/>
          </v:shape>
          <o:OLEObject Type="Embed" ProgID="Equation.DSMT4" ShapeID="_x0000_i1053" DrawAspect="Content" ObjectID="_1596442070" r:id="rId25"/>
        </w:object>
      </w:r>
      <w:r w:rsidR="00316B6E">
        <w:rPr>
          <w:sz w:val="24"/>
          <w:szCs w:val="24"/>
        </w:rPr>
        <w:t>, där</w:t>
      </w:r>
      <w:r w:rsidR="00634324" w:rsidRPr="00D002ED">
        <w:rPr>
          <w:sz w:val="24"/>
          <w:szCs w:val="24"/>
        </w:rPr>
        <w:t xml:space="preserve"> </w:t>
      </w:r>
      <w:r w:rsidR="00634324" w:rsidRPr="00D002ED">
        <w:rPr>
          <w:i/>
          <w:sz w:val="24"/>
          <w:szCs w:val="24"/>
        </w:rPr>
        <w:t>C</w:t>
      </w:r>
      <w:r w:rsidR="00634324" w:rsidRPr="00D002ED">
        <w:rPr>
          <w:sz w:val="24"/>
          <w:szCs w:val="24"/>
        </w:rPr>
        <w:t xml:space="preserve"> och </w:t>
      </w:r>
      <w:r w:rsidR="00634324" w:rsidRPr="00D002ED">
        <w:rPr>
          <w:i/>
          <w:sz w:val="24"/>
          <w:szCs w:val="24"/>
        </w:rPr>
        <w:t>a</w:t>
      </w:r>
      <w:r w:rsidR="00634324" w:rsidRPr="00D002ED">
        <w:rPr>
          <w:sz w:val="24"/>
          <w:szCs w:val="24"/>
        </w:rPr>
        <w:t xml:space="preserve"> </w:t>
      </w:r>
      <w:r w:rsidR="00316B6E">
        <w:rPr>
          <w:sz w:val="24"/>
          <w:szCs w:val="24"/>
        </w:rPr>
        <w:t xml:space="preserve">är </w:t>
      </w:r>
      <w:r w:rsidR="00634324" w:rsidRPr="00D002ED">
        <w:rPr>
          <w:sz w:val="24"/>
          <w:szCs w:val="24"/>
        </w:rPr>
        <w:t xml:space="preserve">konstanter. Ursprungliga mängden </w:t>
      </w:r>
      <w:r w:rsidR="00634324" w:rsidRPr="00D002ED">
        <w:rPr>
          <w:i/>
          <w:sz w:val="24"/>
          <w:szCs w:val="24"/>
        </w:rPr>
        <w:t>y</w:t>
      </w:r>
      <w:r w:rsidR="00634324" w:rsidRPr="00D002ED">
        <w:rPr>
          <w:sz w:val="24"/>
          <w:szCs w:val="24"/>
        </w:rPr>
        <w:t xml:space="preserve">(0) = </w:t>
      </w:r>
      <w:r w:rsidR="00634324" w:rsidRPr="00D002ED">
        <w:rPr>
          <w:i/>
          <w:sz w:val="24"/>
          <w:szCs w:val="24"/>
        </w:rPr>
        <w:t>C</w:t>
      </w:r>
      <w:r w:rsidR="00634324" w:rsidRPr="00D002ED">
        <w:rPr>
          <w:sz w:val="24"/>
          <w:szCs w:val="24"/>
        </w:rPr>
        <w:t xml:space="preserve">. </w:t>
      </w:r>
      <w:r w:rsidR="00316B6E">
        <w:rPr>
          <w:sz w:val="24"/>
          <w:szCs w:val="24"/>
        </w:rPr>
        <w:br/>
      </w:r>
      <w:r w:rsidR="00634324" w:rsidRPr="00D002ED">
        <w:rPr>
          <w:sz w:val="24"/>
          <w:szCs w:val="24"/>
        </w:rPr>
        <w:t xml:space="preserve">Enligt uppgift gäller </w:t>
      </w:r>
      <w:r w:rsidR="00316B6E" w:rsidRPr="00D002ED">
        <w:rPr>
          <w:position w:val="-24"/>
          <w:sz w:val="24"/>
          <w:szCs w:val="24"/>
        </w:rPr>
        <w:object w:dxaOrig="5700" w:dyaOrig="700">
          <v:shape id="_x0000_i1081" type="#_x0000_t75" style="width:285.1pt;height:35.05pt" o:ole="">
            <v:imagedata r:id="rId26" o:title=""/>
          </v:shape>
          <o:OLEObject Type="Embed" ProgID="Equation.DSMT4" ShapeID="_x0000_i1081" DrawAspect="Content" ObjectID="_1596442071" r:id="rId27"/>
        </w:object>
      </w:r>
      <w:r w:rsidR="00155172" w:rsidRPr="00D002ED">
        <w:rPr>
          <w:sz w:val="24"/>
          <w:szCs w:val="24"/>
        </w:rPr>
        <w:t xml:space="preserve">. </w:t>
      </w:r>
      <w:r w:rsidR="00316B6E">
        <w:rPr>
          <w:sz w:val="24"/>
          <w:szCs w:val="24"/>
        </w:rPr>
        <w:br/>
      </w:r>
      <w:r w:rsidR="00155172" w:rsidRPr="00D002ED">
        <w:rPr>
          <w:sz w:val="24"/>
          <w:szCs w:val="24"/>
        </w:rPr>
        <w:t xml:space="preserve">Sökta tiden </w:t>
      </w:r>
      <w:r w:rsidR="00155172" w:rsidRPr="00D002ED">
        <w:rPr>
          <w:i/>
          <w:sz w:val="24"/>
          <w:szCs w:val="24"/>
        </w:rPr>
        <w:t>x</w:t>
      </w:r>
      <w:r w:rsidR="00155172" w:rsidRPr="00D002ED">
        <w:rPr>
          <w:sz w:val="24"/>
          <w:szCs w:val="24"/>
        </w:rPr>
        <w:t xml:space="preserve"> ges av</w:t>
      </w:r>
      <w:r w:rsidR="004849AA" w:rsidRPr="00D002ED">
        <w:rPr>
          <w:position w:val="-8"/>
          <w:sz w:val="24"/>
          <w:szCs w:val="24"/>
        </w:rPr>
        <w:object w:dxaOrig="1540" w:dyaOrig="340">
          <v:shape id="_x0000_i1061" type="#_x0000_t75" style="width:76.8pt;height:16.8pt" o:ole="">
            <v:imagedata r:id="rId28" o:title=""/>
          </v:shape>
          <o:OLEObject Type="Embed" ProgID="Equation.DSMT4" ShapeID="_x0000_i1061" DrawAspect="Content" ObjectID="_1596442072" r:id="rId29"/>
        </w:object>
      </w:r>
      <w:r w:rsidR="004849AA" w:rsidRPr="00D002ED">
        <w:rPr>
          <w:sz w:val="24"/>
          <w:szCs w:val="24"/>
        </w:rPr>
        <w:t xml:space="preserve">. </w:t>
      </w:r>
      <w:proofErr w:type="spellStart"/>
      <w:r w:rsidR="004849AA" w:rsidRPr="00D002ED">
        <w:rPr>
          <w:sz w:val="24"/>
          <w:szCs w:val="24"/>
        </w:rPr>
        <w:t>Logaritmering</w:t>
      </w:r>
      <w:proofErr w:type="spellEnd"/>
      <w:r w:rsidR="004849AA" w:rsidRPr="00D002ED">
        <w:rPr>
          <w:sz w:val="24"/>
          <w:szCs w:val="24"/>
        </w:rPr>
        <w:t xml:space="preserve"> ger</w:t>
      </w:r>
      <w:r w:rsidR="00316B6E">
        <w:rPr>
          <w:sz w:val="24"/>
          <w:szCs w:val="24"/>
        </w:rPr>
        <w:br/>
      </w:r>
      <w:r w:rsidR="00316B6E" w:rsidRPr="00D002ED">
        <w:rPr>
          <w:position w:val="-10"/>
          <w:sz w:val="24"/>
          <w:szCs w:val="24"/>
        </w:rPr>
        <w:object w:dxaOrig="1620" w:dyaOrig="320">
          <v:shape id="_x0000_i1083" type="#_x0000_t75" style="width:81.1pt;height:15.85pt" o:ole="">
            <v:imagedata r:id="rId30" o:title=""/>
          </v:shape>
          <o:OLEObject Type="Embed" ProgID="Equation.DSMT4" ShapeID="_x0000_i1083" DrawAspect="Content" ObjectID="_1596442073" r:id="rId31"/>
        </w:object>
      </w:r>
      <w:r w:rsidR="004849AA" w:rsidRPr="00D002ED">
        <w:rPr>
          <w:sz w:val="24"/>
          <w:szCs w:val="24"/>
        </w:rPr>
        <w:t xml:space="preserve"> </w:t>
      </w:r>
      <w:r w:rsidR="004849AA" w:rsidRPr="00D002ED">
        <w:rPr>
          <w:sz w:val="24"/>
          <w:szCs w:val="24"/>
        </w:rPr>
        <w:sym w:font="Symbol" w:char="F0DB"/>
      </w:r>
      <w:r w:rsidR="00316B6E" w:rsidRPr="00D002ED">
        <w:rPr>
          <w:position w:val="-28"/>
          <w:sz w:val="24"/>
          <w:szCs w:val="24"/>
        </w:rPr>
        <w:object w:dxaOrig="2460" w:dyaOrig="660">
          <v:shape id="_x0000_i1085" type="#_x0000_t75" style="width:122.9pt;height:33.1pt" o:ole="">
            <v:imagedata r:id="rId32" o:title=""/>
          </v:shape>
          <o:OLEObject Type="Embed" ProgID="Equation.DSMT4" ShapeID="_x0000_i1085" DrawAspect="Content" ObjectID="_1596442074" r:id="rId33"/>
        </w:object>
      </w:r>
      <w:r w:rsidR="004849AA" w:rsidRPr="00D002ED">
        <w:rPr>
          <w:sz w:val="24"/>
          <w:szCs w:val="24"/>
        </w:rPr>
        <w:t xml:space="preserve"> ≈53.</w:t>
      </w:r>
      <w:r w:rsidR="00FF40C4" w:rsidRPr="00D002ED">
        <w:rPr>
          <w:sz w:val="24"/>
          <w:szCs w:val="24"/>
        </w:rPr>
        <w:tab/>
      </w:r>
      <w:r w:rsidR="00D002ED" w:rsidRPr="00D002ED">
        <w:rPr>
          <w:sz w:val="24"/>
          <w:szCs w:val="24"/>
        </w:rPr>
        <w:br/>
      </w:r>
      <w:r w:rsidR="00D002ED" w:rsidRPr="00D002ED">
        <w:rPr>
          <w:b/>
          <w:sz w:val="24"/>
          <w:szCs w:val="24"/>
        </w:rPr>
        <w:t>Svar:</w:t>
      </w:r>
      <w:r w:rsidR="00D002ED" w:rsidRPr="00D002ED">
        <w:rPr>
          <w:sz w:val="24"/>
          <w:szCs w:val="24"/>
        </w:rPr>
        <w:t xml:space="preserve"> Det tar 53 dygn.</w:t>
      </w:r>
      <w:r w:rsidR="00FF40C4" w:rsidRPr="00D002ED">
        <w:rPr>
          <w:sz w:val="24"/>
          <w:szCs w:val="24"/>
        </w:rPr>
        <w:tab/>
      </w:r>
      <w:r w:rsidR="00FF40C4" w:rsidRPr="00D002ED">
        <w:rPr>
          <w:sz w:val="24"/>
          <w:szCs w:val="24"/>
        </w:rPr>
        <w:tab/>
      </w:r>
    </w:p>
    <w:p w:rsidR="00827D75" w:rsidRPr="00D002ED" w:rsidRDefault="00827D75" w:rsidP="00A67E48">
      <w:pPr>
        <w:rPr>
          <w:position w:val="-10"/>
          <w:sz w:val="24"/>
          <w:szCs w:val="24"/>
        </w:rPr>
      </w:pPr>
    </w:p>
    <w:p w:rsidR="00FD03BD" w:rsidRDefault="00FD03BD">
      <w:pPr>
        <w:overflowPunct/>
        <w:autoSpaceDE/>
        <w:autoSpaceDN/>
        <w:adjustRightInd/>
        <w:textAlignment w:val="auto"/>
        <w:rPr>
          <w:position w:val="-10"/>
          <w:sz w:val="24"/>
          <w:szCs w:val="24"/>
        </w:rPr>
      </w:pPr>
      <w:r>
        <w:rPr>
          <w:position w:val="-10"/>
          <w:sz w:val="24"/>
          <w:szCs w:val="24"/>
        </w:rPr>
        <w:br w:type="page"/>
      </w:r>
    </w:p>
    <w:p w:rsidR="00FF40C4" w:rsidRPr="00D002ED" w:rsidRDefault="00C82F19" w:rsidP="00A67E48">
      <w:pPr>
        <w:rPr>
          <w:position w:val="-10"/>
          <w:sz w:val="24"/>
          <w:szCs w:val="24"/>
        </w:rPr>
      </w:pPr>
      <w:r w:rsidRPr="00D002ED">
        <w:rPr>
          <w:position w:val="-10"/>
          <w:sz w:val="24"/>
          <w:szCs w:val="24"/>
        </w:rPr>
        <w:t>5.</w:t>
      </w:r>
      <w:r w:rsidR="00827D75" w:rsidRPr="00D002ED">
        <w:rPr>
          <w:position w:val="-10"/>
          <w:sz w:val="24"/>
          <w:szCs w:val="24"/>
        </w:rPr>
        <w:t xml:space="preserve"> Ekvationen har två lösningar (att rita en enhetscirkel är ett bra hjälpmedel för att inse detta)</w:t>
      </w:r>
    </w:p>
    <w:p w:rsidR="00827D75" w:rsidRPr="00D002ED" w:rsidRDefault="00827D75" w:rsidP="00A67E48">
      <w:pPr>
        <w:rPr>
          <w:position w:val="-10"/>
          <w:sz w:val="24"/>
          <w:szCs w:val="24"/>
        </w:rPr>
      </w:pPr>
    </w:p>
    <w:p w:rsidR="006E0068" w:rsidRPr="00D002ED" w:rsidRDefault="006E0068" w:rsidP="00A67E48">
      <w:pPr>
        <w:rPr>
          <w:position w:val="-10"/>
          <w:sz w:val="24"/>
          <w:szCs w:val="24"/>
        </w:rPr>
      </w:pPr>
      <w:r w:rsidRPr="00D002ED">
        <w:rPr>
          <w:position w:val="-10"/>
          <w:sz w:val="24"/>
          <w:szCs w:val="24"/>
        </w:rPr>
        <w:tab/>
      </w:r>
      <w:r w:rsidR="002F53FE" w:rsidRPr="00D002ED">
        <w:rPr>
          <w:position w:val="-70"/>
          <w:sz w:val="24"/>
          <w:szCs w:val="24"/>
        </w:rPr>
        <w:object w:dxaOrig="3900" w:dyaOrig="1520">
          <v:shape id="_x0000_i1034" type="#_x0000_t75" style="width:195.35pt;height:76.3pt" o:ole="">
            <v:imagedata r:id="rId34" o:title=""/>
          </v:shape>
          <o:OLEObject Type="Embed" ProgID="Equation.3" ShapeID="_x0000_i1034" DrawAspect="Content" ObjectID="_1596442075" r:id="rId35"/>
        </w:object>
      </w:r>
      <w:bookmarkStart w:id="0" w:name="_GoBack"/>
      <w:bookmarkEnd w:id="0"/>
    </w:p>
    <w:p w:rsidR="00C82F19" w:rsidRPr="00D002ED" w:rsidRDefault="00C82F19" w:rsidP="00A67E48">
      <w:pPr>
        <w:rPr>
          <w:position w:val="-10"/>
          <w:sz w:val="24"/>
          <w:szCs w:val="24"/>
        </w:rPr>
      </w:pPr>
    </w:p>
    <w:p w:rsidR="007801FA" w:rsidRPr="00D002ED" w:rsidRDefault="00C82F19" w:rsidP="00C82F19">
      <w:pPr>
        <w:tabs>
          <w:tab w:val="right" w:pos="9639"/>
        </w:tabs>
        <w:spacing w:line="360" w:lineRule="auto"/>
        <w:ind w:left="567" w:hanging="567"/>
        <w:rPr>
          <w:position w:val="-10"/>
          <w:sz w:val="24"/>
          <w:szCs w:val="24"/>
        </w:rPr>
      </w:pPr>
      <w:r w:rsidRPr="00D002ED">
        <w:rPr>
          <w:position w:val="-10"/>
          <w:sz w:val="24"/>
          <w:szCs w:val="24"/>
        </w:rPr>
        <w:t xml:space="preserve">6. </w:t>
      </w:r>
    </w:p>
    <w:p w:rsidR="00C82F19" w:rsidRPr="00D002ED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D002ED">
        <w:rPr>
          <w:position w:val="-10"/>
          <w:sz w:val="24"/>
          <w:szCs w:val="24"/>
        </w:rPr>
        <w:tab/>
      </w:r>
      <w:r w:rsidRPr="00D002ED">
        <w:rPr>
          <w:sz w:val="24"/>
          <w:szCs w:val="24"/>
        </w:rPr>
        <w:t>Vi börjar med att beräkna eventuella nollställen till derivatan.</w:t>
      </w:r>
    </w:p>
    <w:p w:rsidR="00C82F19" w:rsidRPr="00D002ED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  <w:vertAlign w:val="superscript"/>
        </w:rPr>
      </w:pPr>
      <w:r w:rsidRPr="00D002ED">
        <w:rPr>
          <w:sz w:val="24"/>
          <w:szCs w:val="24"/>
        </w:rPr>
        <w:tab/>
        <w:t xml:space="preserve">     </w:t>
      </w:r>
      <w:r w:rsidRPr="00D002ED">
        <w:rPr>
          <w:position w:val="-10"/>
          <w:sz w:val="24"/>
          <w:szCs w:val="24"/>
        </w:rPr>
        <w:object w:dxaOrig="1600" w:dyaOrig="380">
          <v:shape id="_x0000_i1035" type="#_x0000_t75" style="width:80.65pt;height:18.7pt" o:ole="">
            <v:imagedata r:id="rId36" o:title=""/>
          </v:shape>
          <o:OLEObject Type="Embed" ProgID="Equation.3" ShapeID="_x0000_i1035" DrawAspect="Content" ObjectID="_1596442076" r:id="rId37"/>
        </w:object>
      </w:r>
      <w:r w:rsidRPr="00D002ED">
        <w:rPr>
          <w:sz w:val="24"/>
          <w:szCs w:val="24"/>
        </w:rPr>
        <w:t>.</w:t>
      </w:r>
    </w:p>
    <w:p w:rsidR="00C82F19" w:rsidRPr="00D002ED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D002ED">
        <w:rPr>
          <w:sz w:val="24"/>
          <w:szCs w:val="24"/>
          <w:vertAlign w:val="superscript"/>
        </w:rPr>
        <w:t xml:space="preserve"> </w:t>
      </w:r>
      <w:r w:rsidRPr="00D002ED">
        <w:rPr>
          <w:sz w:val="24"/>
          <w:szCs w:val="24"/>
        </w:rPr>
        <w:t xml:space="preserve">              f´(x) </w:t>
      </w:r>
      <w:proofErr w:type="gramStart"/>
      <w:r w:rsidRPr="00D002ED">
        <w:rPr>
          <w:sz w:val="24"/>
          <w:szCs w:val="24"/>
        </w:rPr>
        <w:t>=  3x</w:t>
      </w:r>
      <w:r w:rsidRPr="00D002ED">
        <w:rPr>
          <w:sz w:val="24"/>
          <w:szCs w:val="24"/>
          <w:vertAlign w:val="superscript"/>
        </w:rPr>
        <w:t>2</w:t>
      </w:r>
      <w:proofErr w:type="gramEnd"/>
      <w:r w:rsidRPr="00D002ED">
        <w:rPr>
          <w:sz w:val="24"/>
          <w:szCs w:val="24"/>
          <w:vertAlign w:val="superscript"/>
        </w:rPr>
        <w:t xml:space="preserve"> </w:t>
      </w:r>
      <w:r w:rsidRPr="00D002ED">
        <w:rPr>
          <w:sz w:val="24"/>
          <w:szCs w:val="24"/>
        </w:rPr>
        <w:t>+ 6x =  3x (x + 2)</w:t>
      </w:r>
    </w:p>
    <w:p w:rsidR="00C82F19" w:rsidRPr="00D002ED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D002ED">
        <w:rPr>
          <w:sz w:val="24"/>
          <w:szCs w:val="24"/>
        </w:rPr>
        <w:tab/>
        <w:t xml:space="preserve">     f´(x) = </w:t>
      </w:r>
      <w:proofErr w:type="gramStart"/>
      <w:r w:rsidRPr="00D002ED">
        <w:rPr>
          <w:sz w:val="24"/>
          <w:szCs w:val="24"/>
        </w:rPr>
        <w:t>0  ger</w:t>
      </w:r>
      <w:proofErr w:type="gramEnd"/>
      <w:r w:rsidRPr="00D002ED">
        <w:rPr>
          <w:sz w:val="24"/>
          <w:szCs w:val="24"/>
        </w:rPr>
        <w:t xml:space="preserve"> x= 0 eller x +2 = 0</w:t>
      </w:r>
    </w:p>
    <w:p w:rsidR="00C82F19" w:rsidRPr="00D002ED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D002ED">
        <w:rPr>
          <w:sz w:val="24"/>
          <w:szCs w:val="24"/>
        </w:rPr>
        <w:tab/>
        <w:t>Vi har två nollställen till derivatan: x</w:t>
      </w:r>
      <w:r w:rsidRPr="00D002ED">
        <w:rPr>
          <w:sz w:val="24"/>
          <w:szCs w:val="24"/>
          <w:vertAlign w:val="subscript"/>
        </w:rPr>
        <w:t>1</w:t>
      </w:r>
      <w:r w:rsidRPr="00D002ED">
        <w:rPr>
          <w:sz w:val="24"/>
          <w:szCs w:val="24"/>
        </w:rPr>
        <w:t xml:space="preserve"> = -</w:t>
      </w:r>
      <w:proofErr w:type="gramStart"/>
      <w:r w:rsidRPr="00D002ED">
        <w:rPr>
          <w:sz w:val="24"/>
          <w:szCs w:val="24"/>
        </w:rPr>
        <w:t>2 ,</w:t>
      </w:r>
      <w:proofErr w:type="gramEnd"/>
      <w:r w:rsidRPr="00D002ED">
        <w:rPr>
          <w:sz w:val="24"/>
          <w:szCs w:val="24"/>
        </w:rPr>
        <w:t xml:space="preserve"> x</w:t>
      </w:r>
      <w:r w:rsidRPr="00D002ED">
        <w:rPr>
          <w:sz w:val="24"/>
          <w:szCs w:val="24"/>
          <w:vertAlign w:val="subscript"/>
        </w:rPr>
        <w:t>2</w:t>
      </w:r>
      <w:r w:rsidRPr="00D002ED">
        <w:rPr>
          <w:sz w:val="24"/>
          <w:szCs w:val="24"/>
        </w:rPr>
        <w:t xml:space="preserve"> = 0 </w:t>
      </w:r>
    </w:p>
    <w:p w:rsidR="00C82F19" w:rsidRPr="00D002ED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D002ED">
        <w:rPr>
          <w:sz w:val="24"/>
          <w:szCs w:val="24"/>
        </w:rPr>
        <w:tab/>
        <w:t>Vi sätter in dessa nollställen i andraderivatan för att undersöka extrempunkternas karaktär. Positiv andraderivata betyder minpunkt och negativ andraderivata betyder maxpunkt.</w:t>
      </w:r>
    </w:p>
    <w:p w:rsidR="00C82F19" w:rsidRPr="00D002ED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D002ED">
        <w:rPr>
          <w:sz w:val="24"/>
          <w:szCs w:val="24"/>
        </w:rPr>
        <w:tab/>
        <w:t xml:space="preserve">     f´´(x) = 6x + 6</w:t>
      </w:r>
    </w:p>
    <w:p w:rsidR="00C82F19" w:rsidRPr="00D002ED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D002ED">
        <w:rPr>
          <w:sz w:val="24"/>
          <w:szCs w:val="24"/>
        </w:rPr>
        <w:tab/>
        <w:t xml:space="preserve">   f´´(-2) = 6(-2) + </w:t>
      </w:r>
      <w:proofErr w:type="gramStart"/>
      <w:r w:rsidRPr="00D002ED">
        <w:rPr>
          <w:sz w:val="24"/>
          <w:szCs w:val="24"/>
        </w:rPr>
        <w:t xml:space="preserve">6 </w:t>
      </w:r>
      <w:r w:rsidRPr="00D002ED">
        <w:rPr>
          <w:sz w:val="24"/>
          <w:szCs w:val="24"/>
          <w:vertAlign w:val="superscript"/>
        </w:rPr>
        <w:t xml:space="preserve"> </w:t>
      </w:r>
      <w:r w:rsidRPr="00D002ED">
        <w:rPr>
          <w:sz w:val="24"/>
          <w:szCs w:val="24"/>
        </w:rPr>
        <w:t>=</w:t>
      </w:r>
      <w:proofErr w:type="gramEnd"/>
      <w:r w:rsidRPr="00D002ED">
        <w:rPr>
          <w:sz w:val="24"/>
          <w:szCs w:val="24"/>
        </w:rPr>
        <w:t xml:space="preserve"> - 6 ˂ 0   maxpunkt</w:t>
      </w:r>
      <w:r w:rsidRPr="00D002ED">
        <w:rPr>
          <w:sz w:val="24"/>
          <w:szCs w:val="24"/>
        </w:rPr>
        <w:tab/>
      </w:r>
      <w:r w:rsidRPr="00D002ED">
        <w:rPr>
          <w:sz w:val="24"/>
          <w:szCs w:val="24"/>
        </w:rPr>
        <w:tab/>
      </w:r>
    </w:p>
    <w:p w:rsidR="00C82F19" w:rsidRPr="00D002ED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D002ED">
        <w:rPr>
          <w:sz w:val="24"/>
          <w:szCs w:val="24"/>
          <w:vertAlign w:val="superscript"/>
        </w:rPr>
        <w:tab/>
        <w:t xml:space="preserve">     </w:t>
      </w:r>
      <w:r w:rsidRPr="00D002ED">
        <w:rPr>
          <w:sz w:val="24"/>
          <w:szCs w:val="24"/>
        </w:rPr>
        <w:t>f´´(0) = 6</w:t>
      </w:r>
      <w:r w:rsidRPr="00D002ED">
        <w:rPr>
          <w:sz w:val="24"/>
          <w:szCs w:val="24"/>
          <w:vertAlign w:val="superscript"/>
        </w:rPr>
        <w:t xml:space="preserve">  </w:t>
      </w:r>
      <w:r w:rsidRPr="00D002ED">
        <w:rPr>
          <w:sz w:val="24"/>
          <w:szCs w:val="24"/>
        </w:rPr>
        <w:t xml:space="preserve">˃ </w:t>
      </w:r>
      <w:proofErr w:type="gramStart"/>
      <w:r w:rsidRPr="00D002ED">
        <w:rPr>
          <w:sz w:val="24"/>
          <w:szCs w:val="24"/>
        </w:rPr>
        <w:t>0                          minpunkt</w:t>
      </w:r>
      <w:proofErr w:type="gramEnd"/>
      <w:r w:rsidRPr="00D002ED">
        <w:rPr>
          <w:sz w:val="24"/>
          <w:szCs w:val="24"/>
        </w:rPr>
        <w:tab/>
      </w:r>
    </w:p>
    <w:p w:rsidR="00C82F19" w:rsidRPr="00D002ED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D002ED">
        <w:rPr>
          <w:sz w:val="24"/>
          <w:szCs w:val="24"/>
          <w:vertAlign w:val="superscript"/>
        </w:rPr>
        <w:tab/>
      </w:r>
    </w:p>
    <w:p w:rsidR="00C82F19" w:rsidRPr="00D002ED" w:rsidRDefault="007801FA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D002ED">
        <w:rPr>
          <w:sz w:val="24"/>
          <w:szCs w:val="24"/>
        </w:rPr>
        <w:t xml:space="preserve">     </w:t>
      </w:r>
      <w:r w:rsidR="00C82F19" w:rsidRPr="00D002ED">
        <w:rPr>
          <w:sz w:val="24"/>
          <w:szCs w:val="24"/>
        </w:rPr>
        <w:t>Så beräknas y- koordinaterna genom att sätta in derivatans nollställen i f.</w:t>
      </w:r>
    </w:p>
    <w:p w:rsidR="00C82F19" w:rsidRPr="00D002ED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  <w:vertAlign w:val="superscript"/>
        </w:rPr>
      </w:pPr>
      <w:r w:rsidRPr="00D002ED">
        <w:rPr>
          <w:sz w:val="24"/>
          <w:szCs w:val="24"/>
        </w:rPr>
        <w:tab/>
      </w:r>
      <w:r w:rsidRPr="00D002ED">
        <w:rPr>
          <w:position w:val="-10"/>
          <w:sz w:val="24"/>
          <w:szCs w:val="24"/>
        </w:rPr>
        <w:object w:dxaOrig="1600" w:dyaOrig="380">
          <v:shape id="_x0000_i1036" type="#_x0000_t75" style="width:80.65pt;height:18.7pt" o:ole="">
            <v:imagedata r:id="rId36" o:title=""/>
          </v:shape>
          <o:OLEObject Type="Embed" ProgID="Equation.3" ShapeID="_x0000_i1036" DrawAspect="Content" ObjectID="_1596442077" r:id="rId38"/>
        </w:object>
      </w:r>
      <w:r w:rsidRPr="00D002ED">
        <w:rPr>
          <w:sz w:val="24"/>
          <w:szCs w:val="24"/>
        </w:rPr>
        <w:t>.</w:t>
      </w:r>
    </w:p>
    <w:p w:rsidR="00C82F19" w:rsidRPr="00D002ED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D002ED">
        <w:rPr>
          <w:sz w:val="24"/>
          <w:szCs w:val="24"/>
          <w:vertAlign w:val="superscript"/>
        </w:rPr>
        <w:tab/>
      </w:r>
      <w:r w:rsidRPr="00D002ED">
        <w:rPr>
          <w:sz w:val="24"/>
          <w:szCs w:val="24"/>
        </w:rPr>
        <w:t>f(-2) = (-2)</w:t>
      </w:r>
      <w:r w:rsidRPr="00D002ED">
        <w:rPr>
          <w:sz w:val="24"/>
          <w:szCs w:val="24"/>
          <w:vertAlign w:val="superscript"/>
        </w:rPr>
        <w:t>3</w:t>
      </w:r>
      <w:r w:rsidRPr="00D002ED">
        <w:rPr>
          <w:sz w:val="24"/>
          <w:szCs w:val="24"/>
        </w:rPr>
        <w:t xml:space="preserve"> + 3((-2)</w:t>
      </w:r>
      <w:r w:rsidRPr="00D002ED">
        <w:rPr>
          <w:sz w:val="24"/>
          <w:szCs w:val="24"/>
          <w:vertAlign w:val="superscript"/>
        </w:rPr>
        <w:t xml:space="preserve">2 </w:t>
      </w:r>
      <w:r w:rsidRPr="00D002ED">
        <w:rPr>
          <w:sz w:val="24"/>
          <w:szCs w:val="24"/>
        </w:rPr>
        <w:t>= 4</w:t>
      </w:r>
    </w:p>
    <w:p w:rsidR="00C82F19" w:rsidRPr="00D002ED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D002ED">
        <w:rPr>
          <w:sz w:val="24"/>
          <w:szCs w:val="24"/>
          <w:vertAlign w:val="superscript"/>
        </w:rPr>
        <w:tab/>
      </w:r>
      <w:r w:rsidRPr="00D002ED">
        <w:rPr>
          <w:sz w:val="24"/>
          <w:szCs w:val="24"/>
        </w:rPr>
        <w:t>f(0) = 0</w:t>
      </w:r>
    </w:p>
    <w:p w:rsidR="00C82F19" w:rsidRPr="00D002ED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</w:p>
    <w:p w:rsidR="007801FA" w:rsidRPr="00D002ED" w:rsidRDefault="007801FA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D002ED">
        <w:rPr>
          <w:sz w:val="24"/>
          <w:szCs w:val="24"/>
        </w:rPr>
        <w:t xml:space="preserve">     </w:t>
      </w:r>
      <w:r w:rsidR="00C82F19" w:rsidRPr="00D002ED">
        <w:rPr>
          <w:b/>
          <w:sz w:val="24"/>
          <w:szCs w:val="24"/>
        </w:rPr>
        <w:t>Svar:</w:t>
      </w:r>
      <w:r w:rsidR="00C82F19" w:rsidRPr="00D002ED">
        <w:rPr>
          <w:sz w:val="24"/>
          <w:szCs w:val="24"/>
        </w:rPr>
        <w:t xml:space="preserve"> </w:t>
      </w:r>
      <w:r w:rsidRPr="00D002ED">
        <w:rPr>
          <w:sz w:val="24"/>
          <w:szCs w:val="24"/>
        </w:rPr>
        <w:t>(i) maxpunkt (-2, 4)</w:t>
      </w:r>
    </w:p>
    <w:p w:rsidR="00C82F19" w:rsidRPr="00D002ED" w:rsidRDefault="007801FA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D002ED">
        <w:rPr>
          <w:sz w:val="24"/>
          <w:szCs w:val="24"/>
        </w:rPr>
        <w:t xml:space="preserve">               (ii) minpunkt (0, 0)</w:t>
      </w:r>
    </w:p>
    <w:p w:rsidR="00C82F19" w:rsidRPr="00D002ED" w:rsidRDefault="007801FA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D002ED">
        <w:rPr>
          <w:sz w:val="24"/>
          <w:szCs w:val="24"/>
        </w:rPr>
        <w:tab/>
        <w:t xml:space="preserve">      (iii) inga terrasspunkter</w:t>
      </w:r>
    </w:p>
    <w:p w:rsidR="00C82F19" w:rsidRPr="00D002ED" w:rsidRDefault="00C82F19" w:rsidP="00A67E48">
      <w:pPr>
        <w:rPr>
          <w:position w:val="-10"/>
          <w:sz w:val="24"/>
          <w:szCs w:val="24"/>
        </w:rPr>
      </w:pPr>
    </w:p>
    <w:p w:rsidR="00FF40C4" w:rsidRPr="00D002ED" w:rsidRDefault="00FF40C4">
      <w:pPr>
        <w:overflowPunct/>
        <w:autoSpaceDE/>
        <w:autoSpaceDN/>
        <w:adjustRightInd/>
        <w:textAlignment w:val="auto"/>
        <w:rPr>
          <w:position w:val="-10"/>
          <w:sz w:val="24"/>
          <w:szCs w:val="24"/>
        </w:rPr>
      </w:pPr>
      <w:r w:rsidRPr="00D002ED">
        <w:rPr>
          <w:position w:val="-10"/>
          <w:sz w:val="24"/>
          <w:szCs w:val="24"/>
        </w:rPr>
        <w:br w:type="page"/>
      </w:r>
    </w:p>
    <w:p w:rsidR="00FF40C4" w:rsidRDefault="00FF40C4" w:rsidP="00A67E48">
      <w:pPr>
        <w:rPr>
          <w:position w:val="-10"/>
          <w:sz w:val="24"/>
        </w:rPr>
      </w:pPr>
    </w:p>
    <w:p w:rsidR="00FF40C4" w:rsidRPr="003D0E55" w:rsidRDefault="00FF40C4" w:rsidP="00FF40C4">
      <w:pPr>
        <w:tabs>
          <w:tab w:val="left" w:pos="2436"/>
        </w:tabs>
        <w:jc w:val="center"/>
        <w:rPr>
          <w:b/>
          <w:sz w:val="36"/>
          <w:szCs w:val="36"/>
        </w:rPr>
      </w:pPr>
      <w:r w:rsidRPr="003D0E55">
        <w:rPr>
          <w:b/>
          <w:sz w:val="36"/>
          <w:szCs w:val="36"/>
        </w:rPr>
        <w:t>Rättningsmall</w:t>
      </w:r>
    </w:p>
    <w:p w:rsidR="00FF40C4" w:rsidRDefault="00FF40C4" w:rsidP="00FF40C4">
      <w:pPr>
        <w:tabs>
          <w:tab w:val="left" w:pos="2436"/>
        </w:tabs>
      </w:pPr>
    </w:p>
    <w:p w:rsidR="00BC53B4" w:rsidRDefault="00BC53B4" w:rsidP="00BC53B4">
      <w:pPr>
        <w:rPr>
          <w:b/>
        </w:rPr>
      </w:pPr>
      <w:r>
        <w:rPr>
          <w:b/>
        </w:rPr>
        <w:t>Generella riktlinjer för tentamensrättning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Varje beräkningsfel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 poäng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(Därefter fortsatt rättning enligt nya förutsättningar)</w:t>
      </w:r>
      <w:r>
        <w:rPr>
          <w:rFonts w:ascii="Times New Roman" w:hAnsi="Times New Roman" w:cs="Times New Roman"/>
          <w:i/>
          <w:sz w:val="24"/>
          <w:szCs w:val="24"/>
        </w:rPr>
        <w:tab/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Beräkningsfel; allvarliga och/eller leder till förenkling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-2 poäng eller mer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Prövning istället för generell metod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 samtliga poäng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Felaktiga antaganden/ansatser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 samtliga poäng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Lösning svår att följa och/eller </w:t>
      </w:r>
      <w:r>
        <w:rPr>
          <w:rFonts w:ascii="Times New Roman" w:hAnsi="Times New Roman" w:cs="Times New Roman"/>
          <w:sz w:val="24"/>
          <w:szCs w:val="24"/>
          <w:u w:val="single"/>
        </w:rPr>
        <w:t>Svaret</w:t>
      </w:r>
      <w:r>
        <w:rPr>
          <w:rFonts w:ascii="Times New Roman" w:hAnsi="Times New Roman" w:cs="Times New Roman"/>
          <w:sz w:val="24"/>
          <w:szCs w:val="24"/>
        </w:rPr>
        <w:t xml:space="preserve"> framgår inte tydligt</w:t>
      </w:r>
      <w:r>
        <w:rPr>
          <w:rFonts w:ascii="Times New Roman" w:hAnsi="Times New Roman" w:cs="Times New Roman"/>
          <w:sz w:val="24"/>
          <w:szCs w:val="24"/>
        </w:rPr>
        <w:tab/>
        <w:t>-1 poäng eller mer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Om ’=’ saknas (t.ex. ’=&gt;’ används istället)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Om ’=’ används </w:t>
      </w:r>
      <w:proofErr w:type="gramStart"/>
      <w:r>
        <w:rPr>
          <w:rFonts w:ascii="Times New Roman" w:hAnsi="Times New Roman" w:cs="Times New Roman"/>
          <w:sz w:val="24"/>
          <w:szCs w:val="24"/>
        </w:rPr>
        <w:t>felaktigt  (t</w:t>
      </w:r>
      <w:proofErr w:type="gramEnd"/>
      <w:r>
        <w:rPr>
          <w:rFonts w:ascii="Times New Roman" w:hAnsi="Times New Roman" w:cs="Times New Roman"/>
          <w:sz w:val="24"/>
          <w:szCs w:val="24"/>
        </w:rPr>
        <w:t>.ex. istället för ’=&gt;’)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Teoretiska uppgifter: 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Avrundat svar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Tillämpade uppgifter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Enhet saknas/fel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Avrundningar i delberäkningar som ger fel svar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Svar med felaktigt antal </w:t>
      </w:r>
      <w:proofErr w:type="gramStart"/>
      <w:r>
        <w:rPr>
          <w:rFonts w:ascii="Times New Roman" w:hAnsi="Times New Roman" w:cs="Times New Roman"/>
          <w:sz w:val="24"/>
          <w:szCs w:val="24"/>
        </w:rPr>
        <w:t>värdesiffror  ( ±1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värdesiffra ok)</w:t>
      </w:r>
      <w:r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Andra avrundningsfel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Default="00BC53B4" w:rsidP="00BC53B4">
      <w:pPr>
        <w:rPr>
          <w:b/>
          <w:sz w:val="24"/>
          <w:szCs w:val="24"/>
        </w:rPr>
      </w:pPr>
    </w:p>
    <w:p w:rsidR="00BC53B4" w:rsidRDefault="00BC53B4" w:rsidP="00BC53B4">
      <w:pPr>
        <w:rPr>
          <w:b/>
        </w:rPr>
      </w:pPr>
      <w:r>
        <w:rPr>
          <w:b/>
        </w:rPr>
        <w:t>Specifika uppgifter</w:t>
      </w:r>
    </w:p>
    <w:p w:rsidR="00BC53B4" w:rsidRDefault="00BC53B4" w:rsidP="00BC53B4">
      <w:pPr>
        <w:pStyle w:val="NoSpacing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FF40C4" w:rsidRPr="006E0068" w:rsidRDefault="00FF40C4" w:rsidP="00FF40C4">
      <w:pPr>
        <w:tabs>
          <w:tab w:val="left" w:pos="2436"/>
        </w:tabs>
        <w:rPr>
          <w:sz w:val="24"/>
          <w:szCs w:val="24"/>
        </w:rPr>
      </w:pPr>
      <w:r w:rsidRPr="006E0068">
        <w:rPr>
          <w:sz w:val="24"/>
          <w:szCs w:val="24"/>
        </w:rPr>
        <w:t>1. Rätt eller fel</w:t>
      </w:r>
    </w:p>
    <w:p w:rsidR="00FF40C4" w:rsidRPr="006E0068" w:rsidRDefault="00FF40C4" w:rsidP="00FF40C4">
      <w:pPr>
        <w:tabs>
          <w:tab w:val="left" w:pos="2436"/>
        </w:tabs>
        <w:rPr>
          <w:sz w:val="24"/>
          <w:szCs w:val="24"/>
        </w:rPr>
      </w:pPr>
      <w:r w:rsidRPr="006E0068">
        <w:rPr>
          <w:sz w:val="24"/>
          <w:szCs w:val="24"/>
        </w:rPr>
        <w:tab/>
        <w:t xml:space="preserve">              </w:t>
      </w:r>
      <w:r w:rsidRPr="006E0068">
        <w:rPr>
          <w:sz w:val="24"/>
          <w:szCs w:val="24"/>
        </w:rPr>
        <w:tab/>
      </w:r>
      <w:r w:rsidRPr="006E0068">
        <w:rPr>
          <w:sz w:val="24"/>
          <w:szCs w:val="24"/>
        </w:rPr>
        <w:tab/>
        <w:t xml:space="preserve">              </w:t>
      </w:r>
    </w:p>
    <w:p w:rsidR="00FF40C4" w:rsidRPr="006E0068" w:rsidRDefault="00827D75" w:rsidP="00FF40C4">
      <w:pPr>
        <w:tabs>
          <w:tab w:val="left" w:pos="2436"/>
        </w:tabs>
        <w:rPr>
          <w:sz w:val="24"/>
          <w:szCs w:val="24"/>
        </w:rPr>
      </w:pPr>
      <w:r>
        <w:rPr>
          <w:sz w:val="24"/>
          <w:szCs w:val="24"/>
        </w:rPr>
        <w:t>2</w:t>
      </w:r>
      <w:r w:rsidR="00FF40C4" w:rsidRPr="006E0068">
        <w:rPr>
          <w:sz w:val="24"/>
          <w:szCs w:val="24"/>
        </w:rPr>
        <w:t xml:space="preserve">. Lösningen </w:t>
      </w:r>
      <w:r w:rsidR="00FF40C4" w:rsidRPr="006E0068">
        <w:rPr>
          <w:position w:val="-6"/>
          <w:sz w:val="24"/>
          <w:szCs w:val="24"/>
        </w:rPr>
        <w:object w:dxaOrig="560" w:dyaOrig="279">
          <v:shape id="_x0000_i1037" type="#_x0000_t75" style="width:28.8pt;height:13.9pt" o:ole="">
            <v:imagedata r:id="rId39" o:title=""/>
          </v:shape>
          <o:OLEObject Type="Embed" ProgID="Equation.3" ShapeID="_x0000_i1037" DrawAspect="Content" ObjectID="_1596442078" r:id="rId40"/>
        </w:object>
      </w:r>
      <w:r w:rsidR="00FF40C4" w:rsidRPr="006E0068">
        <w:rPr>
          <w:sz w:val="24"/>
          <w:szCs w:val="24"/>
        </w:rPr>
        <w:t xml:space="preserve"> saknas </w:t>
      </w:r>
      <w:r w:rsidR="00FF40C4" w:rsidRPr="006E0068">
        <w:rPr>
          <w:sz w:val="24"/>
          <w:szCs w:val="24"/>
        </w:rPr>
        <w:tab/>
      </w:r>
      <w:r w:rsidR="00FF40C4" w:rsidRPr="006E0068">
        <w:rPr>
          <w:sz w:val="24"/>
          <w:szCs w:val="24"/>
        </w:rPr>
        <w:tab/>
      </w:r>
      <w:r w:rsidR="00FF40C4" w:rsidRPr="006E0068">
        <w:rPr>
          <w:sz w:val="24"/>
          <w:szCs w:val="24"/>
        </w:rPr>
        <w:tab/>
        <w:t xml:space="preserve"> </w:t>
      </w:r>
      <w:r w:rsidR="00FF40C4" w:rsidRPr="006E0068">
        <w:rPr>
          <w:sz w:val="24"/>
          <w:szCs w:val="24"/>
        </w:rPr>
        <w:tab/>
        <w:t>-1p</w:t>
      </w:r>
    </w:p>
    <w:p w:rsidR="00827D75" w:rsidRDefault="00827D75" w:rsidP="006E0068">
      <w:pPr>
        <w:tabs>
          <w:tab w:val="left" w:pos="2436"/>
        </w:tabs>
        <w:rPr>
          <w:sz w:val="24"/>
          <w:szCs w:val="24"/>
        </w:rPr>
      </w:pPr>
    </w:p>
    <w:p w:rsidR="006E0068" w:rsidRDefault="00827D75" w:rsidP="006E0068">
      <w:pPr>
        <w:tabs>
          <w:tab w:val="left" w:pos="2436"/>
        </w:tabs>
        <w:rPr>
          <w:sz w:val="24"/>
          <w:szCs w:val="24"/>
        </w:rPr>
      </w:pPr>
      <w:r>
        <w:rPr>
          <w:sz w:val="24"/>
          <w:szCs w:val="24"/>
        </w:rPr>
        <w:t>3</w:t>
      </w:r>
      <w:r w:rsidR="00FF40C4" w:rsidRPr="006E0068">
        <w:rPr>
          <w:sz w:val="24"/>
          <w:szCs w:val="24"/>
        </w:rPr>
        <w:t xml:space="preserve">. Förenklar uttrycket till </w:t>
      </w:r>
      <w:r w:rsidR="00FF40C4" w:rsidRPr="006E0068">
        <w:rPr>
          <w:position w:val="-28"/>
          <w:sz w:val="24"/>
          <w:szCs w:val="24"/>
        </w:rPr>
        <w:object w:dxaOrig="840" w:dyaOrig="700">
          <v:shape id="_x0000_i1038" type="#_x0000_t75" style="width:42.25pt;height:35.5pt" o:ole="">
            <v:imagedata r:id="rId41" o:title=""/>
          </v:shape>
          <o:OLEObject Type="Embed" ProgID="Equation.3" ShapeID="_x0000_i1038" DrawAspect="Content" ObjectID="_1596442079" r:id="rId42"/>
        </w:object>
      </w:r>
      <w:r w:rsidR="00FF40C4" w:rsidRPr="006E0068">
        <w:rPr>
          <w:sz w:val="24"/>
          <w:szCs w:val="24"/>
        </w:rPr>
        <w:t xml:space="preserve"> men inte hela </w:t>
      </w:r>
      <w:proofErr w:type="gramStart"/>
      <w:r w:rsidR="00FF40C4" w:rsidRPr="006E0068">
        <w:rPr>
          <w:sz w:val="24"/>
          <w:szCs w:val="24"/>
        </w:rPr>
        <w:t>vägen / därefter</w:t>
      </w:r>
      <w:proofErr w:type="gramEnd"/>
      <w:r w:rsidR="00FF40C4" w:rsidRPr="006E0068">
        <w:rPr>
          <w:sz w:val="24"/>
          <w:szCs w:val="24"/>
        </w:rPr>
        <w:t xml:space="preserve"> fel                   </w:t>
      </w:r>
      <w:r w:rsidR="00FF40C4" w:rsidRPr="006E0068">
        <w:rPr>
          <w:sz w:val="24"/>
          <w:szCs w:val="24"/>
        </w:rPr>
        <w:tab/>
        <w:t>-1p</w:t>
      </w:r>
    </w:p>
    <w:p w:rsidR="00827D75" w:rsidRPr="006E0068" w:rsidRDefault="00827D75" w:rsidP="006E0068">
      <w:pPr>
        <w:tabs>
          <w:tab w:val="left" w:pos="2436"/>
        </w:tabs>
        <w:rPr>
          <w:strike/>
          <w:sz w:val="24"/>
          <w:szCs w:val="24"/>
        </w:rPr>
      </w:pPr>
    </w:p>
    <w:p w:rsidR="00827D75" w:rsidRDefault="00827D75" w:rsidP="00827D7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4</w:t>
      </w:r>
      <w:r w:rsidRPr="006E0068">
        <w:rPr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Använder inte derivatans definition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-2p</w:t>
      </w:r>
    </w:p>
    <w:p w:rsidR="00827D75" w:rsidRDefault="00827D75" w:rsidP="00827D7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Lim saknas någonstans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-1p</w:t>
      </w:r>
    </w:p>
    <w:p w:rsidR="00827D75" w:rsidRPr="00BC53B4" w:rsidRDefault="00827D75" w:rsidP="00827D7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Lim kvar efter att gränsvärdet beräknats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-1p</w:t>
      </w:r>
    </w:p>
    <w:p w:rsidR="00827D75" w:rsidRDefault="00827D75" w:rsidP="006E0068">
      <w:pPr>
        <w:tabs>
          <w:tab w:val="left" w:pos="2436"/>
        </w:tabs>
        <w:rPr>
          <w:sz w:val="24"/>
          <w:szCs w:val="24"/>
        </w:rPr>
      </w:pPr>
    </w:p>
    <w:p w:rsidR="006E0068" w:rsidRPr="006E0068" w:rsidRDefault="006E0068" w:rsidP="00827D75">
      <w:pPr>
        <w:tabs>
          <w:tab w:val="left" w:pos="2436"/>
        </w:tabs>
        <w:rPr>
          <w:strike/>
          <w:sz w:val="24"/>
          <w:szCs w:val="24"/>
        </w:rPr>
      </w:pPr>
      <w:r w:rsidRPr="006E0068">
        <w:rPr>
          <w:sz w:val="24"/>
          <w:szCs w:val="24"/>
        </w:rPr>
        <w:t xml:space="preserve">5. </w:t>
      </w:r>
      <w:r w:rsidR="00827D75">
        <w:rPr>
          <w:sz w:val="24"/>
          <w:szCs w:val="24"/>
        </w:rPr>
        <w:t xml:space="preserve">Någon lösning saknas </w:t>
      </w:r>
      <w:r w:rsidR="00827D75">
        <w:rPr>
          <w:sz w:val="24"/>
          <w:szCs w:val="24"/>
        </w:rPr>
        <w:tab/>
      </w:r>
      <w:r w:rsidR="00827D75">
        <w:rPr>
          <w:sz w:val="24"/>
          <w:szCs w:val="24"/>
        </w:rPr>
        <w:tab/>
      </w:r>
      <w:r w:rsidR="00827D75">
        <w:rPr>
          <w:sz w:val="24"/>
          <w:szCs w:val="24"/>
        </w:rPr>
        <w:tab/>
      </w:r>
      <w:r w:rsidR="00827D75">
        <w:rPr>
          <w:sz w:val="24"/>
          <w:szCs w:val="24"/>
        </w:rPr>
        <w:tab/>
      </w:r>
      <w:r w:rsidR="00827D75">
        <w:rPr>
          <w:sz w:val="24"/>
          <w:szCs w:val="24"/>
        </w:rPr>
        <w:tab/>
      </w:r>
      <w:r w:rsidR="00827D75">
        <w:rPr>
          <w:sz w:val="24"/>
          <w:szCs w:val="24"/>
        </w:rPr>
        <w:tab/>
        <w:t>-1p</w:t>
      </w:r>
    </w:p>
    <w:p w:rsidR="00FF40C4" w:rsidRPr="006E0068" w:rsidRDefault="00FF40C4" w:rsidP="00A67E48">
      <w:pPr>
        <w:rPr>
          <w:position w:val="-10"/>
          <w:sz w:val="24"/>
          <w:szCs w:val="24"/>
        </w:rPr>
      </w:pPr>
    </w:p>
    <w:p w:rsidR="00FF40C4" w:rsidRPr="006E0068" w:rsidRDefault="00C82F19" w:rsidP="00A67E48">
      <w:pPr>
        <w:rPr>
          <w:position w:val="-10"/>
          <w:sz w:val="24"/>
          <w:szCs w:val="24"/>
        </w:rPr>
      </w:pPr>
      <w:r w:rsidRPr="006E0068">
        <w:rPr>
          <w:position w:val="-10"/>
          <w:sz w:val="24"/>
          <w:szCs w:val="24"/>
        </w:rPr>
        <w:t>6</w:t>
      </w:r>
      <w:r w:rsidR="00FF40C4" w:rsidRPr="006E0068">
        <w:rPr>
          <w:position w:val="-10"/>
          <w:sz w:val="24"/>
          <w:szCs w:val="24"/>
        </w:rPr>
        <w:t>.</w:t>
      </w:r>
      <w:r w:rsidRPr="006E0068">
        <w:rPr>
          <w:position w:val="-10"/>
          <w:sz w:val="24"/>
          <w:szCs w:val="24"/>
        </w:rPr>
        <w:t xml:space="preserve"> Svarar med x-värden och inte med punkter </w:t>
      </w:r>
      <w:r w:rsidRPr="006E0068">
        <w:rPr>
          <w:position w:val="-10"/>
          <w:sz w:val="24"/>
          <w:szCs w:val="24"/>
        </w:rPr>
        <w:tab/>
      </w:r>
      <w:r w:rsidRPr="006E0068">
        <w:rPr>
          <w:position w:val="-10"/>
          <w:sz w:val="24"/>
          <w:szCs w:val="24"/>
        </w:rPr>
        <w:tab/>
      </w:r>
      <w:r w:rsidRPr="006E0068">
        <w:rPr>
          <w:position w:val="-10"/>
          <w:sz w:val="24"/>
          <w:szCs w:val="24"/>
        </w:rPr>
        <w:tab/>
        <w:t>-1p</w:t>
      </w:r>
    </w:p>
    <w:p w:rsidR="00C82F19" w:rsidRPr="006E0068" w:rsidRDefault="00C82F19" w:rsidP="00A67E48">
      <w:pPr>
        <w:rPr>
          <w:position w:val="-10"/>
          <w:sz w:val="24"/>
          <w:szCs w:val="24"/>
        </w:rPr>
      </w:pPr>
      <w:r w:rsidRPr="006E0068">
        <w:rPr>
          <w:position w:val="-10"/>
          <w:sz w:val="24"/>
          <w:szCs w:val="24"/>
        </w:rPr>
        <w:t xml:space="preserve">    </w:t>
      </w:r>
      <w:r w:rsidR="007801FA">
        <w:rPr>
          <w:position w:val="-10"/>
          <w:sz w:val="24"/>
          <w:szCs w:val="24"/>
        </w:rPr>
        <w:t xml:space="preserve">Punkternas karaktär ej </w:t>
      </w:r>
      <w:proofErr w:type="gramStart"/>
      <w:r w:rsidR="007801FA">
        <w:rPr>
          <w:position w:val="-10"/>
          <w:sz w:val="24"/>
          <w:szCs w:val="24"/>
        </w:rPr>
        <w:t xml:space="preserve">bestämda </w:t>
      </w:r>
      <w:r w:rsidRPr="006E0068">
        <w:rPr>
          <w:position w:val="-10"/>
          <w:sz w:val="24"/>
          <w:szCs w:val="24"/>
        </w:rPr>
        <w:t>/ felaktigt</w:t>
      </w:r>
      <w:proofErr w:type="gramEnd"/>
      <w:r w:rsidRPr="006E0068">
        <w:rPr>
          <w:position w:val="-10"/>
          <w:sz w:val="24"/>
          <w:szCs w:val="24"/>
        </w:rPr>
        <w:t xml:space="preserve"> bestämda </w:t>
      </w:r>
      <w:r w:rsidRPr="006E0068">
        <w:rPr>
          <w:position w:val="-10"/>
          <w:sz w:val="24"/>
          <w:szCs w:val="24"/>
        </w:rPr>
        <w:tab/>
      </w:r>
      <w:r w:rsidRPr="006E0068">
        <w:rPr>
          <w:position w:val="-10"/>
          <w:sz w:val="24"/>
          <w:szCs w:val="24"/>
        </w:rPr>
        <w:tab/>
        <w:t>-1p</w:t>
      </w:r>
    </w:p>
    <w:sectPr w:rsidR="00C82F19" w:rsidRPr="006E0068" w:rsidSect="009D11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D73770"/>
    <w:multiLevelType w:val="hybridMultilevel"/>
    <w:tmpl w:val="3AEAACA0"/>
    <w:lvl w:ilvl="0" w:tplc="4746976A">
      <w:start w:val="1"/>
      <w:numFmt w:val="decimal"/>
      <w:lvlText w:val="%1."/>
      <w:lvlJc w:val="left"/>
      <w:pPr>
        <w:ind w:left="1665" w:hanging="1305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593ACC"/>
    <w:multiLevelType w:val="hybridMultilevel"/>
    <w:tmpl w:val="3306FA86"/>
    <w:lvl w:ilvl="0" w:tplc="31EC7042">
      <w:start w:val="1"/>
      <w:numFmt w:val="decimal"/>
      <w:lvlText w:val="%1."/>
      <w:lvlJc w:val="left"/>
      <w:pPr>
        <w:ind w:left="1589" w:hanging="1305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9E254D"/>
    <w:multiLevelType w:val="hybridMultilevel"/>
    <w:tmpl w:val="643E0D52"/>
    <w:lvl w:ilvl="0" w:tplc="C1D0C59C">
      <w:start w:val="3"/>
      <w:numFmt w:val="decimal"/>
      <w:lvlText w:val="%1."/>
      <w:lvlJc w:val="left"/>
      <w:pPr>
        <w:tabs>
          <w:tab w:val="num" w:pos="1665"/>
        </w:tabs>
        <w:ind w:left="1665" w:hanging="1305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C6000A1"/>
    <w:multiLevelType w:val="hybridMultilevel"/>
    <w:tmpl w:val="AB880484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B9C"/>
    <w:rsid w:val="000010B3"/>
    <w:rsid w:val="000032AA"/>
    <w:rsid w:val="00003CA3"/>
    <w:rsid w:val="00012792"/>
    <w:rsid w:val="00012F57"/>
    <w:rsid w:val="0001738E"/>
    <w:rsid w:val="00033CDD"/>
    <w:rsid w:val="00045C00"/>
    <w:rsid w:val="00047F9F"/>
    <w:rsid w:val="000761A2"/>
    <w:rsid w:val="00093021"/>
    <w:rsid w:val="0009496D"/>
    <w:rsid w:val="000A18E2"/>
    <w:rsid w:val="000A5124"/>
    <w:rsid w:val="000B26BF"/>
    <w:rsid w:val="000B6B33"/>
    <w:rsid w:val="000B6F05"/>
    <w:rsid w:val="000C4F66"/>
    <w:rsid w:val="000C7BF6"/>
    <w:rsid w:val="000D2035"/>
    <w:rsid w:val="000D2C7F"/>
    <w:rsid w:val="000E1B6F"/>
    <w:rsid w:val="000F0664"/>
    <w:rsid w:val="00100F1A"/>
    <w:rsid w:val="00104575"/>
    <w:rsid w:val="0010748F"/>
    <w:rsid w:val="0011551D"/>
    <w:rsid w:val="00120977"/>
    <w:rsid w:val="00124374"/>
    <w:rsid w:val="001403D5"/>
    <w:rsid w:val="0014218D"/>
    <w:rsid w:val="00142731"/>
    <w:rsid w:val="00142802"/>
    <w:rsid w:val="00143611"/>
    <w:rsid w:val="00150BC9"/>
    <w:rsid w:val="00154900"/>
    <w:rsid w:val="00155172"/>
    <w:rsid w:val="00157A3E"/>
    <w:rsid w:val="00161AA1"/>
    <w:rsid w:val="00162E66"/>
    <w:rsid w:val="00175693"/>
    <w:rsid w:val="001772BA"/>
    <w:rsid w:val="0018566C"/>
    <w:rsid w:val="001927AE"/>
    <w:rsid w:val="00192BA6"/>
    <w:rsid w:val="0019461C"/>
    <w:rsid w:val="001A23DA"/>
    <w:rsid w:val="001B6FA3"/>
    <w:rsid w:val="001B7D36"/>
    <w:rsid w:val="001C2D1F"/>
    <w:rsid w:val="001C58A6"/>
    <w:rsid w:val="001D1A10"/>
    <w:rsid w:val="001D49C0"/>
    <w:rsid w:val="001E2670"/>
    <w:rsid w:val="001E5538"/>
    <w:rsid w:val="001E778C"/>
    <w:rsid w:val="001F2F87"/>
    <w:rsid w:val="001F3456"/>
    <w:rsid w:val="001F346C"/>
    <w:rsid w:val="00212010"/>
    <w:rsid w:val="00223D32"/>
    <w:rsid w:val="00225520"/>
    <w:rsid w:val="00225D02"/>
    <w:rsid w:val="00234BBF"/>
    <w:rsid w:val="00240295"/>
    <w:rsid w:val="00245C05"/>
    <w:rsid w:val="00250C9A"/>
    <w:rsid w:val="00250F9F"/>
    <w:rsid w:val="00251162"/>
    <w:rsid w:val="0025233F"/>
    <w:rsid w:val="00257829"/>
    <w:rsid w:val="00262BA9"/>
    <w:rsid w:val="00266AE2"/>
    <w:rsid w:val="0027490F"/>
    <w:rsid w:val="002756BB"/>
    <w:rsid w:val="00277308"/>
    <w:rsid w:val="0028437E"/>
    <w:rsid w:val="002860D0"/>
    <w:rsid w:val="002A003E"/>
    <w:rsid w:val="002A68A6"/>
    <w:rsid w:val="002A6AA0"/>
    <w:rsid w:val="002C4FD1"/>
    <w:rsid w:val="002C72D8"/>
    <w:rsid w:val="002D6DEF"/>
    <w:rsid w:val="002D7D27"/>
    <w:rsid w:val="002F143C"/>
    <w:rsid w:val="002F28EC"/>
    <w:rsid w:val="002F4D37"/>
    <w:rsid w:val="002F53FE"/>
    <w:rsid w:val="00303353"/>
    <w:rsid w:val="003037DD"/>
    <w:rsid w:val="003066BB"/>
    <w:rsid w:val="003145CF"/>
    <w:rsid w:val="00316B6E"/>
    <w:rsid w:val="00316C1E"/>
    <w:rsid w:val="003174CC"/>
    <w:rsid w:val="00320A52"/>
    <w:rsid w:val="00326AF0"/>
    <w:rsid w:val="00326D53"/>
    <w:rsid w:val="00330B78"/>
    <w:rsid w:val="00331AC6"/>
    <w:rsid w:val="0033610E"/>
    <w:rsid w:val="003426BC"/>
    <w:rsid w:val="003460AC"/>
    <w:rsid w:val="0034792F"/>
    <w:rsid w:val="00354E5C"/>
    <w:rsid w:val="00360FF4"/>
    <w:rsid w:val="003624B6"/>
    <w:rsid w:val="00363912"/>
    <w:rsid w:val="0036450F"/>
    <w:rsid w:val="00367A87"/>
    <w:rsid w:val="003741CF"/>
    <w:rsid w:val="003801B5"/>
    <w:rsid w:val="00381193"/>
    <w:rsid w:val="0039035A"/>
    <w:rsid w:val="003A60B1"/>
    <w:rsid w:val="003A714B"/>
    <w:rsid w:val="003D0598"/>
    <w:rsid w:val="003D5601"/>
    <w:rsid w:val="003D6F0A"/>
    <w:rsid w:val="003E0E6B"/>
    <w:rsid w:val="003E1699"/>
    <w:rsid w:val="003E1CEA"/>
    <w:rsid w:val="003E1F93"/>
    <w:rsid w:val="003E6799"/>
    <w:rsid w:val="003E7502"/>
    <w:rsid w:val="003F0EB5"/>
    <w:rsid w:val="003F1633"/>
    <w:rsid w:val="004108FA"/>
    <w:rsid w:val="00415A43"/>
    <w:rsid w:val="004259A5"/>
    <w:rsid w:val="00433FF2"/>
    <w:rsid w:val="00434791"/>
    <w:rsid w:val="00444B01"/>
    <w:rsid w:val="00446CDF"/>
    <w:rsid w:val="00447C64"/>
    <w:rsid w:val="0046086E"/>
    <w:rsid w:val="0046227B"/>
    <w:rsid w:val="00463314"/>
    <w:rsid w:val="004641EE"/>
    <w:rsid w:val="00470B14"/>
    <w:rsid w:val="00471031"/>
    <w:rsid w:val="004849AA"/>
    <w:rsid w:val="00486B01"/>
    <w:rsid w:val="004A59BC"/>
    <w:rsid w:val="004B1368"/>
    <w:rsid w:val="004B3D38"/>
    <w:rsid w:val="004B5D29"/>
    <w:rsid w:val="004B6B31"/>
    <w:rsid w:val="004C38E9"/>
    <w:rsid w:val="004C7D1A"/>
    <w:rsid w:val="004D629E"/>
    <w:rsid w:val="004D6436"/>
    <w:rsid w:val="004E106A"/>
    <w:rsid w:val="004E5478"/>
    <w:rsid w:val="004E72CD"/>
    <w:rsid w:val="004F1707"/>
    <w:rsid w:val="004F1A4C"/>
    <w:rsid w:val="00506EE0"/>
    <w:rsid w:val="00537AAB"/>
    <w:rsid w:val="00540DA2"/>
    <w:rsid w:val="00543FA7"/>
    <w:rsid w:val="00547F7C"/>
    <w:rsid w:val="005548C9"/>
    <w:rsid w:val="00555942"/>
    <w:rsid w:val="005576E4"/>
    <w:rsid w:val="00571C4C"/>
    <w:rsid w:val="0057606A"/>
    <w:rsid w:val="00582699"/>
    <w:rsid w:val="00594A2B"/>
    <w:rsid w:val="00594B50"/>
    <w:rsid w:val="0059511E"/>
    <w:rsid w:val="00596F7C"/>
    <w:rsid w:val="00596FD8"/>
    <w:rsid w:val="005A2BDA"/>
    <w:rsid w:val="005A2CED"/>
    <w:rsid w:val="005A4D5B"/>
    <w:rsid w:val="005E2488"/>
    <w:rsid w:val="005E4015"/>
    <w:rsid w:val="005F0258"/>
    <w:rsid w:val="005F50BD"/>
    <w:rsid w:val="005F74E6"/>
    <w:rsid w:val="0061211D"/>
    <w:rsid w:val="006176B5"/>
    <w:rsid w:val="00620385"/>
    <w:rsid w:val="00621173"/>
    <w:rsid w:val="00634324"/>
    <w:rsid w:val="00644CF3"/>
    <w:rsid w:val="0065041E"/>
    <w:rsid w:val="00652CDC"/>
    <w:rsid w:val="0065487D"/>
    <w:rsid w:val="0067222B"/>
    <w:rsid w:val="006857BC"/>
    <w:rsid w:val="00694A0F"/>
    <w:rsid w:val="0069503F"/>
    <w:rsid w:val="006A2D25"/>
    <w:rsid w:val="006B1758"/>
    <w:rsid w:val="006B7BF1"/>
    <w:rsid w:val="006C0DC5"/>
    <w:rsid w:val="006C4AE5"/>
    <w:rsid w:val="006D1D30"/>
    <w:rsid w:val="006E0068"/>
    <w:rsid w:val="00712399"/>
    <w:rsid w:val="0071337D"/>
    <w:rsid w:val="00716A3E"/>
    <w:rsid w:val="007200EF"/>
    <w:rsid w:val="00723512"/>
    <w:rsid w:val="0073322D"/>
    <w:rsid w:val="00737B52"/>
    <w:rsid w:val="00741394"/>
    <w:rsid w:val="0075153E"/>
    <w:rsid w:val="00757B25"/>
    <w:rsid w:val="00763493"/>
    <w:rsid w:val="0077322B"/>
    <w:rsid w:val="00774C67"/>
    <w:rsid w:val="00777BCB"/>
    <w:rsid w:val="007801FA"/>
    <w:rsid w:val="007834F4"/>
    <w:rsid w:val="00785F3E"/>
    <w:rsid w:val="007900C1"/>
    <w:rsid w:val="007A7035"/>
    <w:rsid w:val="007B7744"/>
    <w:rsid w:val="007E511C"/>
    <w:rsid w:val="008005A1"/>
    <w:rsid w:val="00801F0F"/>
    <w:rsid w:val="008073EA"/>
    <w:rsid w:val="00810751"/>
    <w:rsid w:val="00813F52"/>
    <w:rsid w:val="0081651D"/>
    <w:rsid w:val="0082226E"/>
    <w:rsid w:val="00827D75"/>
    <w:rsid w:val="008316E9"/>
    <w:rsid w:val="008421ED"/>
    <w:rsid w:val="00842FB9"/>
    <w:rsid w:val="0085508F"/>
    <w:rsid w:val="00855167"/>
    <w:rsid w:val="008563BC"/>
    <w:rsid w:val="00857313"/>
    <w:rsid w:val="00865F90"/>
    <w:rsid w:val="00881E6D"/>
    <w:rsid w:val="00883B95"/>
    <w:rsid w:val="00885BB1"/>
    <w:rsid w:val="008A3BA7"/>
    <w:rsid w:val="008A439E"/>
    <w:rsid w:val="008C2497"/>
    <w:rsid w:val="008C32CD"/>
    <w:rsid w:val="008D316E"/>
    <w:rsid w:val="008D6117"/>
    <w:rsid w:val="008D7028"/>
    <w:rsid w:val="0092472A"/>
    <w:rsid w:val="00927319"/>
    <w:rsid w:val="00927728"/>
    <w:rsid w:val="0093058C"/>
    <w:rsid w:val="00931323"/>
    <w:rsid w:val="00931A81"/>
    <w:rsid w:val="009337CB"/>
    <w:rsid w:val="009378D1"/>
    <w:rsid w:val="00953173"/>
    <w:rsid w:val="00955B2F"/>
    <w:rsid w:val="009632D1"/>
    <w:rsid w:val="00972FC8"/>
    <w:rsid w:val="00974407"/>
    <w:rsid w:val="00975D34"/>
    <w:rsid w:val="00976BBB"/>
    <w:rsid w:val="009836FF"/>
    <w:rsid w:val="00983E36"/>
    <w:rsid w:val="00984763"/>
    <w:rsid w:val="00991C86"/>
    <w:rsid w:val="00992239"/>
    <w:rsid w:val="009978CF"/>
    <w:rsid w:val="00997F53"/>
    <w:rsid w:val="009A570F"/>
    <w:rsid w:val="009A5EFC"/>
    <w:rsid w:val="009B3076"/>
    <w:rsid w:val="009C2AD0"/>
    <w:rsid w:val="009C3565"/>
    <w:rsid w:val="009C7B9C"/>
    <w:rsid w:val="009D11A8"/>
    <w:rsid w:val="009D301A"/>
    <w:rsid w:val="009D3733"/>
    <w:rsid w:val="009D62D0"/>
    <w:rsid w:val="009E2BF2"/>
    <w:rsid w:val="009E5C88"/>
    <w:rsid w:val="009F1B29"/>
    <w:rsid w:val="009F2E1B"/>
    <w:rsid w:val="009F5D17"/>
    <w:rsid w:val="009F71AA"/>
    <w:rsid w:val="00A008E0"/>
    <w:rsid w:val="00A05254"/>
    <w:rsid w:val="00A06241"/>
    <w:rsid w:val="00A12A77"/>
    <w:rsid w:val="00A12B01"/>
    <w:rsid w:val="00A22BA3"/>
    <w:rsid w:val="00A22EA5"/>
    <w:rsid w:val="00A3653C"/>
    <w:rsid w:val="00A45649"/>
    <w:rsid w:val="00A52ADF"/>
    <w:rsid w:val="00A56DAA"/>
    <w:rsid w:val="00A61331"/>
    <w:rsid w:val="00A645FD"/>
    <w:rsid w:val="00A64C95"/>
    <w:rsid w:val="00A67E48"/>
    <w:rsid w:val="00A81F18"/>
    <w:rsid w:val="00A84BA0"/>
    <w:rsid w:val="00AA2D7C"/>
    <w:rsid w:val="00AC5D4A"/>
    <w:rsid w:val="00AD1891"/>
    <w:rsid w:val="00AD3CD9"/>
    <w:rsid w:val="00AE36CA"/>
    <w:rsid w:val="00AE7857"/>
    <w:rsid w:val="00AF12A4"/>
    <w:rsid w:val="00B12AB5"/>
    <w:rsid w:val="00B136E8"/>
    <w:rsid w:val="00B20851"/>
    <w:rsid w:val="00B20B8C"/>
    <w:rsid w:val="00B27DC0"/>
    <w:rsid w:val="00B3049E"/>
    <w:rsid w:val="00B330C7"/>
    <w:rsid w:val="00B335B4"/>
    <w:rsid w:val="00B44E18"/>
    <w:rsid w:val="00B52B95"/>
    <w:rsid w:val="00B55086"/>
    <w:rsid w:val="00B55780"/>
    <w:rsid w:val="00B66881"/>
    <w:rsid w:val="00B66A06"/>
    <w:rsid w:val="00B74F5F"/>
    <w:rsid w:val="00B85D7A"/>
    <w:rsid w:val="00B96CB0"/>
    <w:rsid w:val="00BA5809"/>
    <w:rsid w:val="00BA7528"/>
    <w:rsid w:val="00BB001C"/>
    <w:rsid w:val="00BB76DD"/>
    <w:rsid w:val="00BC0F82"/>
    <w:rsid w:val="00BC4E0A"/>
    <w:rsid w:val="00BC53B4"/>
    <w:rsid w:val="00BC59EA"/>
    <w:rsid w:val="00BC68FA"/>
    <w:rsid w:val="00BE224E"/>
    <w:rsid w:val="00BE3BE9"/>
    <w:rsid w:val="00BE670F"/>
    <w:rsid w:val="00BF1E7D"/>
    <w:rsid w:val="00BF6B31"/>
    <w:rsid w:val="00C14007"/>
    <w:rsid w:val="00C14561"/>
    <w:rsid w:val="00C176F2"/>
    <w:rsid w:val="00C22C00"/>
    <w:rsid w:val="00C3492A"/>
    <w:rsid w:val="00C460E5"/>
    <w:rsid w:val="00C46544"/>
    <w:rsid w:val="00C5017B"/>
    <w:rsid w:val="00C618B8"/>
    <w:rsid w:val="00C63B54"/>
    <w:rsid w:val="00C65C62"/>
    <w:rsid w:val="00C70C76"/>
    <w:rsid w:val="00C715D6"/>
    <w:rsid w:val="00C758D8"/>
    <w:rsid w:val="00C82F19"/>
    <w:rsid w:val="00C848D0"/>
    <w:rsid w:val="00C855BE"/>
    <w:rsid w:val="00C85FCB"/>
    <w:rsid w:val="00C92590"/>
    <w:rsid w:val="00C940C1"/>
    <w:rsid w:val="00C95F23"/>
    <w:rsid w:val="00CA6C48"/>
    <w:rsid w:val="00CB1A89"/>
    <w:rsid w:val="00CC03F7"/>
    <w:rsid w:val="00CD67BF"/>
    <w:rsid w:val="00CD6FAC"/>
    <w:rsid w:val="00CD756B"/>
    <w:rsid w:val="00CD7C7C"/>
    <w:rsid w:val="00CE1627"/>
    <w:rsid w:val="00CE2573"/>
    <w:rsid w:val="00CE7044"/>
    <w:rsid w:val="00CF0866"/>
    <w:rsid w:val="00CF0A88"/>
    <w:rsid w:val="00CF226E"/>
    <w:rsid w:val="00D002ED"/>
    <w:rsid w:val="00D014E9"/>
    <w:rsid w:val="00D04BA2"/>
    <w:rsid w:val="00D05ED0"/>
    <w:rsid w:val="00D0608E"/>
    <w:rsid w:val="00D07A05"/>
    <w:rsid w:val="00D17131"/>
    <w:rsid w:val="00D274B1"/>
    <w:rsid w:val="00D30959"/>
    <w:rsid w:val="00D45CE6"/>
    <w:rsid w:val="00D550CF"/>
    <w:rsid w:val="00D55AE5"/>
    <w:rsid w:val="00D667AB"/>
    <w:rsid w:val="00D702B6"/>
    <w:rsid w:val="00D841E6"/>
    <w:rsid w:val="00D86601"/>
    <w:rsid w:val="00DA0BC8"/>
    <w:rsid w:val="00DC6967"/>
    <w:rsid w:val="00DD44F2"/>
    <w:rsid w:val="00DE644E"/>
    <w:rsid w:val="00DE7ABC"/>
    <w:rsid w:val="00DF3091"/>
    <w:rsid w:val="00DF48DE"/>
    <w:rsid w:val="00E05F0E"/>
    <w:rsid w:val="00E07D02"/>
    <w:rsid w:val="00E25ECC"/>
    <w:rsid w:val="00E560B7"/>
    <w:rsid w:val="00E60AB3"/>
    <w:rsid w:val="00E63B39"/>
    <w:rsid w:val="00E63D7F"/>
    <w:rsid w:val="00E74C83"/>
    <w:rsid w:val="00E84B01"/>
    <w:rsid w:val="00E85F97"/>
    <w:rsid w:val="00E945B5"/>
    <w:rsid w:val="00E9759A"/>
    <w:rsid w:val="00EA161D"/>
    <w:rsid w:val="00EA369B"/>
    <w:rsid w:val="00EA4427"/>
    <w:rsid w:val="00EB0858"/>
    <w:rsid w:val="00EC5C9C"/>
    <w:rsid w:val="00ED0E6C"/>
    <w:rsid w:val="00ED2E8D"/>
    <w:rsid w:val="00ED4A0F"/>
    <w:rsid w:val="00EE1FFA"/>
    <w:rsid w:val="00EF0A1E"/>
    <w:rsid w:val="00EF466A"/>
    <w:rsid w:val="00F01A97"/>
    <w:rsid w:val="00F01F8E"/>
    <w:rsid w:val="00F045DC"/>
    <w:rsid w:val="00F0589D"/>
    <w:rsid w:val="00F05DFC"/>
    <w:rsid w:val="00F13910"/>
    <w:rsid w:val="00F16BB7"/>
    <w:rsid w:val="00F30879"/>
    <w:rsid w:val="00F3181D"/>
    <w:rsid w:val="00F35E54"/>
    <w:rsid w:val="00F415AE"/>
    <w:rsid w:val="00F42BF6"/>
    <w:rsid w:val="00F5014A"/>
    <w:rsid w:val="00F66728"/>
    <w:rsid w:val="00F668E7"/>
    <w:rsid w:val="00F67055"/>
    <w:rsid w:val="00F673FA"/>
    <w:rsid w:val="00F70956"/>
    <w:rsid w:val="00F74EEF"/>
    <w:rsid w:val="00F92800"/>
    <w:rsid w:val="00F93680"/>
    <w:rsid w:val="00FA0084"/>
    <w:rsid w:val="00FA1344"/>
    <w:rsid w:val="00FB6680"/>
    <w:rsid w:val="00FC6870"/>
    <w:rsid w:val="00FC688A"/>
    <w:rsid w:val="00FC75F4"/>
    <w:rsid w:val="00FD03BD"/>
    <w:rsid w:val="00FE0AF8"/>
    <w:rsid w:val="00FE248A"/>
    <w:rsid w:val="00FE6398"/>
    <w:rsid w:val="00FF0CEE"/>
    <w:rsid w:val="00FF4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47C64"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qFormat/>
    <w:rsid w:val="00447C64"/>
    <w:pPr>
      <w:keepNext/>
      <w:overflowPunct/>
      <w:autoSpaceDE/>
      <w:autoSpaceDN/>
      <w:adjustRightInd/>
      <w:ind w:right="-70"/>
      <w:textAlignment w:val="auto"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FB66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B6680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05ED0"/>
    <w:rPr>
      <w:color w:val="808080"/>
    </w:rPr>
  </w:style>
  <w:style w:type="paragraph" w:styleId="ListParagraph">
    <w:name w:val="List Paragraph"/>
    <w:basedOn w:val="Normal"/>
    <w:uiPriority w:val="34"/>
    <w:qFormat/>
    <w:rsid w:val="00D05ED0"/>
    <w:pPr>
      <w:ind w:left="720"/>
      <w:contextualSpacing/>
    </w:pPr>
  </w:style>
  <w:style w:type="character" w:styleId="Strong">
    <w:name w:val="Strong"/>
    <w:basedOn w:val="DefaultParagraphFont"/>
    <w:qFormat/>
    <w:rsid w:val="00A81F18"/>
    <w:rPr>
      <w:b/>
      <w:bCs/>
    </w:rPr>
  </w:style>
  <w:style w:type="paragraph" w:styleId="NoSpacing">
    <w:name w:val="No Spacing"/>
    <w:uiPriority w:val="1"/>
    <w:qFormat/>
    <w:rsid w:val="00BC53B4"/>
    <w:rPr>
      <w:rFonts w:asciiTheme="minorHAnsi" w:eastAsiaTheme="minorEastAsia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47C64"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qFormat/>
    <w:rsid w:val="00447C64"/>
    <w:pPr>
      <w:keepNext/>
      <w:overflowPunct/>
      <w:autoSpaceDE/>
      <w:autoSpaceDN/>
      <w:adjustRightInd/>
      <w:ind w:right="-70"/>
      <w:textAlignment w:val="auto"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FB66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B6680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05ED0"/>
    <w:rPr>
      <w:color w:val="808080"/>
    </w:rPr>
  </w:style>
  <w:style w:type="paragraph" w:styleId="ListParagraph">
    <w:name w:val="List Paragraph"/>
    <w:basedOn w:val="Normal"/>
    <w:uiPriority w:val="34"/>
    <w:qFormat/>
    <w:rsid w:val="00D05ED0"/>
    <w:pPr>
      <w:ind w:left="720"/>
      <w:contextualSpacing/>
    </w:pPr>
  </w:style>
  <w:style w:type="character" w:styleId="Strong">
    <w:name w:val="Strong"/>
    <w:basedOn w:val="DefaultParagraphFont"/>
    <w:qFormat/>
    <w:rsid w:val="00A81F18"/>
    <w:rPr>
      <w:b/>
      <w:bCs/>
    </w:rPr>
  </w:style>
  <w:style w:type="paragraph" w:styleId="NoSpacing">
    <w:name w:val="No Spacing"/>
    <w:uiPriority w:val="1"/>
    <w:qFormat/>
    <w:rsid w:val="00BC53B4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15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3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image" Target="media/image17.wmf"/><Relationship Id="rId3" Type="http://schemas.openxmlformats.org/officeDocument/2006/relationships/styles" Target="styles.xml"/><Relationship Id="rId21" Type="http://schemas.openxmlformats.org/officeDocument/2006/relationships/oleObject" Target="embeddings/oleObject7.bin"/><Relationship Id="rId34" Type="http://schemas.openxmlformats.org/officeDocument/2006/relationships/image" Target="media/image15.wmf"/><Relationship Id="rId42" Type="http://schemas.openxmlformats.org/officeDocument/2006/relationships/oleObject" Target="embeddings/oleObject18.bin"/><Relationship Id="rId7" Type="http://schemas.openxmlformats.org/officeDocument/2006/relationships/image" Target="media/image1.png"/><Relationship Id="rId12" Type="http://schemas.openxmlformats.org/officeDocument/2006/relationships/image" Target="media/image4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oleObject" Target="embeddings/oleObject16.bin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1.bin"/><Relationship Id="rId41" Type="http://schemas.openxmlformats.org/officeDocument/2006/relationships/image" Target="media/image18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2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5.bin"/><Relationship Id="rId40" Type="http://schemas.openxmlformats.org/officeDocument/2006/relationships/oleObject" Target="embeddings/oleObject17.bin"/><Relationship Id="rId5" Type="http://schemas.openxmlformats.org/officeDocument/2006/relationships/settings" Target="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image" Target="media/image3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4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4.bin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B9C5B2-DB09-4463-99C0-38A6A36B0B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2B6EEE7E</Template>
  <TotalTime>209</TotalTime>
  <Pages>5</Pages>
  <Words>530</Words>
  <Characters>3701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KTH</Company>
  <LinksUpToDate>false</LinksUpToDate>
  <CharactersWithSpaces>4223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Veine Samuelsson</dc:creator>
  <cp:lastModifiedBy>Staffan Linnaeus</cp:lastModifiedBy>
  <cp:revision>5</cp:revision>
  <cp:lastPrinted>2016-09-01T14:36:00Z</cp:lastPrinted>
  <dcterms:created xsi:type="dcterms:W3CDTF">2018-08-21T09:41:00Z</dcterms:created>
  <dcterms:modified xsi:type="dcterms:W3CDTF">2018-08-22T09:21:00Z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