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4536" w:rsidRDefault="00734536">
      <w:bookmarkStart w:id="0" w:name="_GoBack"/>
      <w:bookmarkEnd w:id="0"/>
    </w:p>
    <w:p w:rsidR="00734536" w:rsidRDefault="00734536"/>
    <w:p w:rsidR="00734536" w:rsidRDefault="00734536"/>
    <w:p w:rsidR="00734536" w:rsidRDefault="00734536"/>
    <w:tbl>
      <w:tblPr>
        <w:tblW w:w="15276" w:type="dxa"/>
        <w:tblInd w:w="1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1417"/>
        <w:gridCol w:w="4395"/>
        <w:gridCol w:w="5103"/>
      </w:tblGrid>
      <w:tr w:rsidR="00711DA0" w:rsidRPr="00583323" w:rsidTr="00760A49">
        <w:trPr>
          <w:trHeight w:val="574"/>
        </w:trPr>
        <w:tc>
          <w:tcPr>
            <w:tcW w:w="4361" w:type="dxa"/>
            <w:tcBorders>
              <w:top w:val="nil"/>
              <w:left w:val="nil"/>
              <w:bottom w:val="nil"/>
              <w:right w:val="single" w:sz="8" w:space="0" w:color="FFFFFF" w:themeColor="background1"/>
            </w:tcBorders>
          </w:tcPr>
          <w:p w:rsidR="00711DA0" w:rsidRPr="00D41217" w:rsidRDefault="00711DA0" w:rsidP="00583323">
            <w:pPr>
              <w:ind w:left="-142"/>
              <w:rPr>
                <w:rStyle w:val="Blhuvudrubrik"/>
                <w:i/>
                <w:lang w:val="en-US"/>
              </w:rPr>
            </w:pPr>
            <w:r w:rsidRPr="00D41217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Studieplan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för</w:t>
            </w:r>
            <w:proofErr w:type="spellEnd"/>
            <w:r w:rsidR="007A10DA">
              <w:rPr>
                <w:rStyle w:val="Blhuvudrubrik"/>
                <w:i/>
                <w:lang w:val="en-US"/>
              </w:rPr>
              <w:t xml:space="preserve"> </w:t>
            </w:r>
            <w:proofErr w:type="spellStart"/>
            <w:r w:rsidR="007A10DA">
              <w:rPr>
                <w:rStyle w:val="Blhuvudrubrik"/>
                <w:i/>
                <w:lang w:val="en-US"/>
              </w:rPr>
              <w:t>Hösttermin</w:t>
            </w:r>
            <w:proofErr w:type="spellEnd"/>
          </w:p>
          <w:p w:rsidR="0087029C" w:rsidRPr="00D41217" w:rsidRDefault="00711DA0" w:rsidP="000E2BE1">
            <w:pPr>
              <w:ind w:left="-142"/>
              <w:rPr>
                <w:rStyle w:val="Blhuvudrubrik"/>
                <w:i/>
                <w:sz w:val="2"/>
                <w:szCs w:val="2"/>
                <w:lang w:val="en-US"/>
              </w:rPr>
            </w:pPr>
            <w:r w:rsidRPr="00D41217">
              <w:rPr>
                <w:rStyle w:val="Blhuvudrubrik"/>
                <w:i/>
                <w:lang w:val="en-US"/>
              </w:rPr>
              <w:t xml:space="preserve"> </w:t>
            </w:r>
          </w:p>
          <w:p w:rsidR="00711DA0" w:rsidRDefault="0087029C" w:rsidP="00760A49">
            <w:pPr>
              <w:ind w:left="-142"/>
              <w:rPr>
                <w:rStyle w:val="Blhuvudrubrik"/>
                <w:i/>
                <w:lang w:val="en-US"/>
              </w:rPr>
            </w:pPr>
            <w:r w:rsidRPr="00D41217">
              <w:rPr>
                <w:rStyle w:val="Blhuvudrubrik"/>
                <w:i/>
                <w:lang w:val="en-US"/>
              </w:rPr>
              <w:t xml:space="preserve"> </w:t>
            </w:r>
            <w:r w:rsidR="00711DA0" w:rsidRPr="00D41217">
              <w:rPr>
                <w:rStyle w:val="Blhuvudrubrik"/>
                <w:i/>
                <w:lang w:val="en-US"/>
              </w:rPr>
              <w:t>S</w:t>
            </w:r>
            <w:r w:rsidR="00D41217" w:rsidRPr="00D41217">
              <w:rPr>
                <w:rStyle w:val="Blhuvudrubrik"/>
                <w:i/>
                <w:lang w:val="en-US"/>
              </w:rPr>
              <w:t xml:space="preserve">tudy plan for </w:t>
            </w:r>
            <w:r w:rsidR="00D41217">
              <w:rPr>
                <w:rStyle w:val="Blhuvudrubrik"/>
                <w:i/>
                <w:lang w:val="en-US"/>
              </w:rPr>
              <w:t xml:space="preserve">Autumn </w:t>
            </w:r>
            <w:proofErr w:type="spellStart"/>
            <w:r w:rsidR="00D41217">
              <w:rPr>
                <w:rStyle w:val="Blhuvudrubrik"/>
                <w:i/>
                <w:lang w:val="en-US"/>
              </w:rPr>
              <w:t>Sem</w:t>
            </w:r>
            <w:proofErr w:type="spellEnd"/>
          </w:p>
          <w:p w:rsidR="00760A49" w:rsidRPr="00D41217" w:rsidRDefault="00760A49" w:rsidP="00760A49">
            <w:pPr>
              <w:ind w:left="-142"/>
              <w:rPr>
                <w:rStyle w:val="Blledtext"/>
                <w:b/>
                <w:i/>
                <w:sz w:val="22"/>
                <w:szCs w:val="22"/>
                <w:lang w:val="en-US"/>
              </w:rPr>
            </w:pPr>
          </w:p>
        </w:tc>
        <w:tc>
          <w:tcPr>
            <w:tcW w:w="5812" w:type="dxa"/>
            <w:gridSpan w:val="2"/>
            <w:tcBorders>
              <w:top w:val="nil"/>
              <w:left w:val="single" w:sz="8" w:space="0" w:color="FFFFFF" w:themeColor="background1"/>
              <w:bottom w:val="nil"/>
              <w:right w:val="nil"/>
            </w:tcBorders>
          </w:tcPr>
          <w:p w:rsidR="00711DA0" w:rsidRDefault="00D16924">
            <w:pPr>
              <w:rPr>
                <w:rStyle w:val="Blledtext"/>
                <w:b/>
                <w:sz w:val="20"/>
                <w:szCs w:val="20"/>
                <w:lang w:val="sv-SE"/>
              </w:rPr>
            </w:pPr>
            <w:r w:rsidRPr="00526FCB">
              <w:rPr>
                <w:rStyle w:val="Blledtext"/>
                <w:b/>
                <w:sz w:val="18"/>
                <w:szCs w:val="18"/>
                <w:lang w:val="sv-SE"/>
              </w:rPr>
              <w:t>Å</w:t>
            </w:r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r/</w:t>
            </w:r>
            <w:proofErr w:type="spellStart"/>
            <w:r w:rsidR="0040185C" w:rsidRPr="00526FCB">
              <w:rPr>
                <w:rStyle w:val="Blledtext"/>
                <w:b/>
                <w:sz w:val="18"/>
                <w:szCs w:val="18"/>
                <w:lang w:val="sv-SE"/>
              </w:rPr>
              <w:t>Year</w:t>
            </w:r>
            <w:proofErr w:type="spellEnd"/>
            <w:r w:rsidR="0040185C">
              <w:rPr>
                <w:rStyle w:val="Blledtext"/>
                <w:b/>
                <w:sz w:val="16"/>
                <w:szCs w:val="16"/>
                <w:lang w:val="sv-SE"/>
              </w:rPr>
              <w:t xml:space="preserve">: </w:t>
            </w:r>
            <w:r w:rsidR="00C3306D">
              <w:rPr>
                <w:rStyle w:val="Blledtext"/>
                <w:b/>
                <w:sz w:val="20"/>
                <w:szCs w:val="20"/>
                <w:lang w:val="sv-SE"/>
              </w:rPr>
              <w:t>2020</w:t>
            </w:r>
          </w:p>
          <w:p w:rsidR="0087029C" w:rsidRPr="0087029C" w:rsidRDefault="0087029C" w:rsidP="00711DA0">
            <w:pPr>
              <w:rPr>
                <w:rStyle w:val="Blledtext"/>
                <w:b/>
                <w:i/>
                <w:sz w:val="2"/>
                <w:szCs w:val="2"/>
                <w:lang w:val="sv-SE"/>
              </w:rPr>
            </w:pPr>
          </w:p>
          <w:p w:rsidR="00EA1FEC" w:rsidRPr="00711DA0" w:rsidRDefault="00EA1FEC" w:rsidP="00D41217">
            <w:pPr>
              <w:rPr>
                <w:rStyle w:val="Blledtext"/>
                <w:b/>
                <w:sz w:val="22"/>
                <w:szCs w:val="22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</w:tcPr>
          <w:p w:rsidR="00711DA0" w:rsidRPr="00583323" w:rsidRDefault="00711DA0" w:rsidP="00EC196F">
            <w:pPr>
              <w:rPr>
                <w:rStyle w:val="Blledtext"/>
                <w:i/>
              </w:rPr>
            </w:pPr>
          </w:p>
        </w:tc>
      </w:tr>
      <w:tr w:rsidR="00704E92" w:rsidRPr="00583323" w:rsidTr="00760A49">
        <w:trPr>
          <w:trHeight w:val="125"/>
        </w:trPr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8" w:space="0" w:color="auto"/>
            </w:tcBorders>
          </w:tcPr>
          <w:p w:rsidR="00704E92" w:rsidRPr="00CF314F" w:rsidRDefault="00CF314F" w:rsidP="00C962DB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 xml:space="preserve">Förnamn/Given </w:t>
            </w:r>
            <w:proofErr w:type="spellStart"/>
            <w:r w:rsidRPr="00CF314F">
              <w:rPr>
                <w:rStyle w:val="Blledtext"/>
                <w:lang w:val="sv-SE"/>
              </w:rPr>
              <w:t>name</w:t>
            </w:r>
            <w:proofErr w:type="spellEnd"/>
          </w:p>
        </w:tc>
        <w:tc>
          <w:tcPr>
            <w:tcW w:w="4395" w:type="dxa"/>
            <w:tcBorders>
              <w:top w:val="single" w:sz="2" w:space="0" w:color="auto"/>
              <w:left w:val="single" w:sz="8" w:space="0" w:color="auto"/>
              <w:bottom w:val="nil"/>
              <w:right w:val="single" w:sz="2" w:space="0" w:color="auto"/>
            </w:tcBorders>
          </w:tcPr>
          <w:p w:rsidR="00704E92" w:rsidRPr="00CF314F" w:rsidRDefault="00CF314F" w:rsidP="00704E92">
            <w:pPr>
              <w:rPr>
                <w:rStyle w:val="Blledtext"/>
                <w:lang w:val="sv-SE"/>
              </w:rPr>
            </w:pPr>
            <w:r w:rsidRPr="00CF314F">
              <w:rPr>
                <w:rStyle w:val="Blledtext"/>
                <w:lang w:val="sv-SE"/>
              </w:rPr>
              <w:t>Efternamn/</w:t>
            </w:r>
            <w:proofErr w:type="spellStart"/>
            <w:r w:rsidRPr="00CF314F">
              <w:rPr>
                <w:rStyle w:val="Blledtext"/>
                <w:lang w:val="sv-SE"/>
              </w:rPr>
              <w:t>Surname</w:t>
            </w:r>
            <w:proofErr w:type="spellEnd"/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4" w:space="0" w:color="auto"/>
            </w:tcBorders>
          </w:tcPr>
          <w:p w:rsidR="00704E92" w:rsidRPr="00583323" w:rsidRDefault="00704E92" w:rsidP="004A4D99">
            <w:pPr>
              <w:rPr>
                <w:rStyle w:val="Blledtext"/>
              </w:rPr>
            </w:pPr>
            <w:proofErr w:type="spellStart"/>
            <w:r w:rsidRPr="00583323">
              <w:rPr>
                <w:rStyle w:val="Blledtext"/>
              </w:rPr>
              <w:t>Personnummer</w:t>
            </w:r>
            <w:proofErr w:type="spellEnd"/>
            <w:r w:rsidRPr="00583323">
              <w:rPr>
                <w:rStyle w:val="Blledtext"/>
              </w:rPr>
              <w:t>/C</w:t>
            </w:r>
            <w:r>
              <w:rPr>
                <w:rStyle w:val="Blledtext"/>
              </w:rPr>
              <w:t>i</w:t>
            </w:r>
            <w:r w:rsidRPr="00583323">
              <w:rPr>
                <w:rStyle w:val="Blledtext"/>
              </w:rPr>
              <w:t>vic registration number</w:t>
            </w:r>
          </w:p>
        </w:tc>
      </w:tr>
      <w:tr w:rsidR="00704E92" w:rsidRPr="000C4CEC" w:rsidTr="00760A49">
        <w:trPr>
          <w:trHeight w:val="36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2" w:space="0" w:color="auto"/>
              <w:right w:val="single" w:sz="8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526FCB" w:rsidP="00526FCB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r w:rsidR="00704E92">
              <w:rPr>
                <w:rStyle w:val="Blbrdtext"/>
                <w:lang w:val="sv-SE"/>
              </w:rPr>
              <w:fldChar w:fldCharType="begin" w:fldLock="1"/>
            </w:r>
            <w:r w:rsidR="00704E92" w:rsidRPr="000C4CEC">
              <w:rPr>
                <w:rStyle w:val="Blbrdtext"/>
                <w:lang w:val="en-US"/>
              </w:rPr>
              <w:instrText xml:space="preserve">                        </w:instrText>
            </w:r>
            <w:r w:rsidR="00704E92">
              <w:rPr>
                <w:rStyle w:val="Blbrdtext"/>
                <w:lang w:val="sv-SE"/>
              </w:rPr>
              <w:fldChar w:fldCharType="end"/>
            </w:r>
          </w:p>
        </w:tc>
        <w:tc>
          <w:tcPr>
            <w:tcW w:w="4395" w:type="dxa"/>
            <w:tcBorders>
              <w:top w:val="nil"/>
              <w:left w:val="single" w:sz="8" w:space="0" w:color="FFFFFF" w:themeColor="background1"/>
              <w:bottom w:val="single" w:sz="2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:rsidR="00704E92" w:rsidRPr="009B27C5" w:rsidRDefault="00704E92" w:rsidP="0040185C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 w:rsidR="0040185C">
              <w:rPr>
                <w:rStyle w:val="Blbrdtext"/>
                <w:lang w:val="en-US"/>
              </w:rPr>
              <w:t> </w:t>
            </w:r>
            <w:r w:rsidR="0040185C">
              <w:rPr>
                <w:rStyle w:val="Blbrdtext"/>
                <w:lang w:val="en-US"/>
              </w:rPr>
              <w:t> </w:t>
            </w:r>
            <w:r w:rsidR="0040185C">
              <w:rPr>
                <w:rStyle w:val="Blbrdtext"/>
                <w:lang w:val="en-US"/>
              </w:rPr>
              <w:t> </w:t>
            </w:r>
            <w:r w:rsidR="0040185C">
              <w:rPr>
                <w:rStyle w:val="Blbrdtext"/>
                <w:lang w:val="en-US"/>
              </w:rPr>
              <w:t> </w:t>
            </w:r>
            <w:r w:rsidR="0040185C">
              <w:rPr>
                <w:rStyle w:val="Blbrdtext"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  <w:bookmarkEnd w:id="1"/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4E92" w:rsidRPr="009B27C5" w:rsidRDefault="00704E92" w:rsidP="00704E92">
            <w:pPr>
              <w:rPr>
                <w:rStyle w:val="Blbrdtext"/>
                <w:shd w:val="clear" w:color="auto" w:fill="262626" w:themeFill="text1" w:themeFillTint="D9"/>
                <w:lang w:val="en-US"/>
              </w:rPr>
            </w:pP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>
              <w:rPr>
                <w:rStyle w:val="Blbrdtext"/>
                <w:shd w:val="clear" w:color="auto" w:fill="262626" w:themeFill="text1" w:themeFillTint="D9"/>
                <w:lang w:val="en-US"/>
              </w:rPr>
              <w:instrText xml:space="preserve"> FORMTEXT </w:instrTex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separate"/>
            </w:r>
            <w:r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noProof/>
                <w:shd w:val="clear" w:color="auto" w:fill="262626" w:themeFill="text1" w:themeFillTint="D9"/>
                <w:lang w:val="en-US"/>
              </w:rPr>
              <w:t> </w:t>
            </w:r>
            <w:r>
              <w:rPr>
                <w:rStyle w:val="Blbrdtext"/>
                <w:shd w:val="clear" w:color="auto" w:fill="262626" w:themeFill="text1" w:themeFillTint="D9"/>
                <w:lang w:val="en-US"/>
              </w:rPr>
              <w:fldChar w:fldCharType="end"/>
            </w:r>
            <w:bookmarkEnd w:id="2"/>
          </w:p>
        </w:tc>
      </w:tr>
      <w:tr w:rsidR="00D811F8" w:rsidRPr="00583323" w:rsidTr="00760A49">
        <w:tc>
          <w:tcPr>
            <w:tcW w:w="5778" w:type="dxa"/>
            <w:gridSpan w:val="2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4A4D99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 xml:space="preserve">Program </w:t>
            </w:r>
            <w:proofErr w:type="spellStart"/>
            <w:r w:rsidRPr="00583323">
              <w:rPr>
                <w:rStyle w:val="Blledtext"/>
              </w:rPr>
              <w:t>på</w:t>
            </w:r>
            <w:proofErr w:type="spellEnd"/>
            <w:r w:rsidRPr="00583323">
              <w:rPr>
                <w:rStyle w:val="Blledtext"/>
              </w:rPr>
              <w:t xml:space="preserve"> KTH/Programme</w:t>
            </w:r>
          </w:p>
        </w:tc>
        <w:tc>
          <w:tcPr>
            <w:tcW w:w="4395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3622D5" w:rsidP="004A4D99">
            <w:pPr>
              <w:ind w:left="-106"/>
              <w:rPr>
                <w:rStyle w:val="Blledtext"/>
              </w:rPr>
            </w:pPr>
            <w:r>
              <w:rPr>
                <w:rStyle w:val="Blledtext"/>
              </w:rPr>
              <w:t xml:space="preserve">  </w:t>
            </w:r>
            <w:proofErr w:type="spellStart"/>
            <w:r w:rsidR="004A4D99" w:rsidRPr="00583323">
              <w:rPr>
                <w:rStyle w:val="Blledtext"/>
              </w:rPr>
              <w:t>Inskrivningsår</w:t>
            </w:r>
            <w:proofErr w:type="spellEnd"/>
            <w:r w:rsidR="004A4D99">
              <w:rPr>
                <w:rStyle w:val="Blledtext"/>
              </w:rPr>
              <w:t xml:space="preserve">/Year </w:t>
            </w:r>
            <w:r w:rsidR="004A4D99" w:rsidRPr="00583323">
              <w:rPr>
                <w:rStyle w:val="Blledtext"/>
              </w:rPr>
              <w:t>admitted</w:t>
            </w:r>
          </w:p>
        </w:tc>
        <w:tc>
          <w:tcPr>
            <w:tcW w:w="5103" w:type="dxa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</w:tcPr>
          <w:p w:rsidR="004A4D99" w:rsidRPr="00583323" w:rsidRDefault="00F544C0" w:rsidP="00FB4B3C">
            <w:pPr>
              <w:rPr>
                <w:rStyle w:val="Blledtext"/>
              </w:rPr>
            </w:pPr>
            <w:r w:rsidRPr="00583323">
              <w:rPr>
                <w:rStyle w:val="Blledtext"/>
              </w:rPr>
              <w:t>e-post /e-mail</w:t>
            </w:r>
          </w:p>
        </w:tc>
      </w:tr>
      <w:tr w:rsidR="00704E92" w:rsidRPr="00583323" w:rsidTr="00760A49">
        <w:trPr>
          <w:trHeight w:val="149"/>
        </w:trPr>
        <w:tc>
          <w:tcPr>
            <w:tcW w:w="5778" w:type="dxa"/>
            <w:gridSpan w:val="2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Default="00704E92" w:rsidP="00FB4B3C">
            <w:pPr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3" w:name="Text12"/>
            <w:r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 w:rsidR="00574DE7">
              <w:rPr>
                <w:rStyle w:val="Blbrdtext"/>
                <w:lang w:val="sv-SE"/>
              </w:rPr>
              <w:t> </w:t>
            </w:r>
            <w:r w:rsidR="00574DE7">
              <w:rPr>
                <w:rStyle w:val="Blbrdtext"/>
                <w:lang w:val="sv-SE"/>
              </w:rPr>
              <w:t> </w:t>
            </w:r>
            <w:r w:rsidR="00574DE7">
              <w:rPr>
                <w:rStyle w:val="Blbrdtext"/>
                <w:lang w:val="sv-SE"/>
              </w:rPr>
              <w:t> </w:t>
            </w:r>
            <w:r w:rsidR="00574DE7">
              <w:rPr>
                <w:rStyle w:val="Blbrdtext"/>
                <w:lang w:val="sv-SE"/>
              </w:rPr>
              <w:t> </w:t>
            </w:r>
            <w:r w:rsidR="00574DE7">
              <w:rPr>
                <w:rStyle w:val="Blbrdtext"/>
                <w:lang w:val="sv-SE"/>
              </w:rPr>
              <w:t> </w:t>
            </w:r>
            <w:r>
              <w:rPr>
                <w:rStyle w:val="Blbrdtext"/>
                <w:lang w:val="sv-SE"/>
              </w:rPr>
              <w:fldChar w:fldCharType="end"/>
            </w:r>
            <w:bookmarkEnd w:id="3"/>
          </w:p>
          <w:p w:rsidR="00704E92" w:rsidRPr="00583323" w:rsidRDefault="00704E92" w:rsidP="00FB4B3C">
            <w:pPr>
              <w:rPr>
                <w:rStyle w:val="Blbrdtext"/>
                <w:lang w:val="sv-SE"/>
              </w:rPr>
            </w:pPr>
          </w:p>
        </w:tc>
        <w:tc>
          <w:tcPr>
            <w:tcW w:w="4395" w:type="dxa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FFFFFF" w:themeColor="background1"/>
            </w:tcBorders>
            <w:vAlign w:val="bottom"/>
          </w:tcPr>
          <w:p w:rsidR="00704E92" w:rsidRDefault="00704E92">
            <w:pPr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4" w:name="Text11"/>
            <w:r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lang w:val="sv-SE"/>
              </w:rPr>
              <w:fldChar w:fldCharType="end"/>
            </w:r>
            <w:bookmarkEnd w:id="4"/>
          </w:p>
          <w:p w:rsidR="00704E92" w:rsidRPr="00583323" w:rsidRDefault="00704E92" w:rsidP="00704E92">
            <w:pPr>
              <w:rPr>
                <w:rStyle w:val="Blbrdtext"/>
                <w:lang w:val="sv-SE"/>
              </w:rPr>
            </w:pPr>
          </w:p>
        </w:tc>
        <w:tc>
          <w:tcPr>
            <w:tcW w:w="5103" w:type="dxa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2" w:space="0" w:color="auto"/>
            </w:tcBorders>
            <w:vAlign w:val="bottom"/>
          </w:tcPr>
          <w:p w:rsidR="00704E92" w:rsidRDefault="00704E92">
            <w:pPr>
              <w:rPr>
                <w:rStyle w:val="Blbrdtext"/>
                <w:lang w:val="sv-SE"/>
              </w:rPr>
            </w:pPr>
            <w:r>
              <w:rPr>
                <w:rStyle w:val="Blbrdtext"/>
                <w:lang w:val="sv-S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5" w:name="Text10"/>
            <w:r>
              <w:rPr>
                <w:rStyle w:val="Blbrdtext"/>
                <w:lang w:val="sv-SE"/>
              </w:rPr>
              <w:instrText xml:space="preserve"> FORMTEXT </w:instrText>
            </w:r>
            <w:r>
              <w:rPr>
                <w:rStyle w:val="Blbrdtext"/>
                <w:lang w:val="sv-SE"/>
              </w:rPr>
            </w:r>
            <w:r>
              <w:rPr>
                <w:rStyle w:val="Blbrdtext"/>
                <w:lang w:val="sv-SE"/>
              </w:rPr>
              <w:fldChar w:fldCharType="separate"/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noProof/>
                <w:lang w:val="sv-SE"/>
              </w:rPr>
              <w:t> </w:t>
            </w:r>
            <w:r>
              <w:rPr>
                <w:rStyle w:val="Blbrdtext"/>
                <w:lang w:val="sv-SE"/>
              </w:rPr>
              <w:fldChar w:fldCharType="end"/>
            </w:r>
            <w:bookmarkEnd w:id="5"/>
          </w:p>
          <w:p w:rsidR="00704E92" w:rsidRPr="00583323" w:rsidRDefault="00704E92" w:rsidP="00704E92">
            <w:pPr>
              <w:rPr>
                <w:rStyle w:val="Blbrdtext"/>
                <w:lang w:val="sv-SE"/>
              </w:rPr>
            </w:pPr>
          </w:p>
        </w:tc>
      </w:tr>
    </w:tbl>
    <w:p w:rsidR="00B54625" w:rsidRPr="00691D5E" w:rsidRDefault="00B54625" w:rsidP="00B54625">
      <w:pPr>
        <w:tabs>
          <w:tab w:val="left" w:pos="3714"/>
        </w:tabs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  <w:r w:rsidRPr="00691D5E">
        <w:rPr>
          <w:rFonts w:ascii="Verdana" w:hAnsi="Verdana"/>
          <w:sz w:val="18"/>
          <w:lang w:val="sv-SE"/>
        </w:rPr>
        <w:tab/>
      </w:r>
    </w:p>
    <w:tbl>
      <w:tblPr>
        <w:tblW w:w="15295" w:type="dxa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9"/>
        <w:gridCol w:w="1551"/>
        <w:gridCol w:w="1276"/>
        <w:gridCol w:w="5245"/>
        <w:gridCol w:w="850"/>
        <w:gridCol w:w="1985"/>
        <w:gridCol w:w="708"/>
        <w:gridCol w:w="709"/>
        <w:gridCol w:w="1134"/>
        <w:gridCol w:w="1418"/>
      </w:tblGrid>
      <w:tr w:rsidR="006B3CD1" w:rsidRPr="00691D5E" w:rsidTr="00760A49">
        <w:trPr>
          <w:trHeight w:val="353"/>
        </w:trPr>
        <w:tc>
          <w:tcPr>
            <w:tcW w:w="419" w:type="dxa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6B3CD1" w:rsidRPr="000E331D" w:rsidRDefault="006B3CD1" w:rsidP="008407F1">
            <w:pPr>
              <w:jc w:val="center"/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51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Anmälningskod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auto"/>
              <w:right w:val="single" w:sz="8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proofErr w:type="spellStart"/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Kurskod</w:t>
            </w:r>
            <w:proofErr w:type="spellEnd"/>
          </w:p>
        </w:tc>
        <w:tc>
          <w:tcPr>
            <w:tcW w:w="5245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Kursnamn</w:t>
            </w:r>
          </w:p>
          <w:p w:rsidR="006B3CD1" w:rsidRPr="008A4C42" w:rsidRDefault="006B3CD1" w:rsidP="00640E8D">
            <w:pPr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</w:tc>
        <w:tc>
          <w:tcPr>
            <w:tcW w:w="850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Rest- poäng</w:t>
            </w:r>
          </w:p>
        </w:tc>
        <w:tc>
          <w:tcPr>
            <w:tcW w:w="1985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Följer du undervisningen el själv studier?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3CD1" w:rsidRPr="00640E8D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</w:pPr>
            <w:r w:rsidRPr="00640E8D"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  <w:t>Markera när kursen ges under terminen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8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Tenta</w:t>
            </w: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datum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8A4C42" w:rsidRDefault="006B3CD1" w:rsidP="000E331D">
            <w:pPr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8A4C42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Omtenta datum</w:t>
            </w:r>
          </w:p>
        </w:tc>
      </w:tr>
      <w:tr w:rsidR="006B3CD1" w:rsidRPr="00691D5E" w:rsidTr="00760A49">
        <w:trPr>
          <w:trHeight w:val="146"/>
        </w:trPr>
        <w:tc>
          <w:tcPr>
            <w:tcW w:w="419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extDirection w:val="btLr"/>
          </w:tcPr>
          <w:p w:rsidR="006B3CD1" w:rsidRDefault="006B3CD1" w:rsidP="008407F1">
            <w:pPr>
              <w:ind w:left="113" w:right="113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  <w:p w:rsidR="006B3CD1" w:rsidRPr="00691D5E" w:rsidRDefault="006B3CD1" w:rsidP="008407F1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524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850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98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B3CD1" w:rsidRPr="006B3CD1" w:rsidRDefault="006B3CD1" w:rsidP="008A4C42">
            <w:pPr>
              <w:jc w:val="center"/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</w:pPr>
            <w:r w:rsidRPr="006B3CD1"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  <w:t>Per 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B3CD1" w:rsidRPr="006B3CD1" w:rsidRDefault="006B3CD1" w:rsidP="006749F1">
            <w:pPr>
              <w:jc w:val="center"/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</w:pPr>
            <w:r w:rsidRPr="006B3CD1">
              <w:rPr>
                <w:rFonts w:ascii="Verdana" w:hAnsi="Verdana"/>
                <w:b/>
                <w:spacing w:val="5"/>
                <w:sz w:val="12"/>
                <w:szCs w:val="12"/>
                <w:lang w:val="sv-SE"/>
              </w:rPr>
              <w:t>Per 2</w:t>
            </w: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418" w:type="dxa"/>
            <w:vMerge/>
            <w:tcBorders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:rsidR="006B3CD1" w:rsidRPr="00691D5E" w:rsidRDefault="006B3CD1" w:rsidP="00691D5E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extDirection w:val="btLr"/>
          </w:tcPr>
          <w:p w:rsidR="006B3CD1" w:rsidRPr="00071870" w:rsidRDefault="006B3CD1" w:rsidP="00071870">
            <w:pPr>
              <w:ind w:left="113" w:right="113"/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</w:p>
          <w:p w:rsidR="006B3CD1" w:rsidRPr="00071870" w:rsidRDefault="006B3CD1" w:rsidP="00071870">
            <w:pPr>
              <w:ind w:left="113" w:right="113"/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071870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Restkurser: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Pr="00691D5E" w:rsidRDefault="00CF0BEF" w:rsidP="008407F1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t xml:space="preserve">----- 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Pr="00691D5E" w:rsidRDefault="006B3CD1" w:rsidP="006A6799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Pr="00691D5E" w:rsidRDefault="006B3CD1" w:rsidP="006A6799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B3CD1" w:rsidRPr="00071870" w:rsidRDefault="006B3CD1" w:rsidP="00071870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Pr="00691D5E" w:rsidRDefault="00CF0BEF" w:rsidP="008407F1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t>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Pr="00691D5E" w:rsidRDefault="006B3CD1" w:rsidP="006A6799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Pr="00691D5E" w:rsidRDefault="006B3CD1" w:rsidP="006A6799">
            <w:pPr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  <w:r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Style w:val="Blbrdtext"/>
                <w:lang w:val="en-US"/>
              </w:rPr>
              <w:instrText xml:space="preserve"> FORMTEXT </w:instrText>
            </w:r>
            <w:r>
              <w:rPr>
                <w:rStyle w:val="Blbrdtext"/>
                <w:lang w:val="en-US"/>
              </w:rPr>
            </w:r>
            <w:r>
              <w:rPr>
                <w:rStyle w:val="Blbrdtext"/>
                <w:lang w:val="en-US"/>
              </w:rPr>
              <w:fldChar w:fldCharType="separate"/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noProof/>
                <w:lang w:val="en-US"/>
              </w:rPr>
              <w:t> </w:t>
            </w:r>
            <w:r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79455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94552">
              <w:rPr>
                <w:rStyle w:val="Blbrdtext"/>
                <w:lang w:val="en-US"/>
              </w:rPr>
              <w:instrText xml:space="preserve"> FORMTEXT </w:instrText>
            </w:r>
            <w:r w:rsidRPr="00794552">
              <w:rPr>
                <w:rStyle w:val="Blbrdtext"/>
                <w:lang w:val="en-US"/>
              </w:rPr>
            </w:r>
            <w:r w:rsidRPr="00794552">
              <w:rPr>
                <w:rStyle w:val="Blbrdtext"/>
                <w:lang w:val="en-US"/>
              </w:rPr>
              <w:fldChar w:fldCharType="separate"/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noProof/>
                <w:lang w:val="en-US"/>
              </w:rPr>
              <w:t> </w:t>
            </w:r>
            <w:r w:rsidRPr="0079455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B3CD1" w:rsidRPr="00071870" w:rsidRDefault="006B3CD1" w:rsidP="00071870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CF0BEF" w:rsidP="008407F1">
            <w:pPr>
              <w:jc w:val="center"/>
            </w:pPr>
            <w:r>
              <w:rPr>
                <w:rStyle w:val="Blbrdtext"/>
                <w:lang w:val="en-US"/>
              </w:rPr>
              <w:t>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B3CD1" w:rsidRPr="00071870" w:rsidRDefault="006B3CD1" w:rsidP="00071870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CF0BEF" w:rsidP="008407F1">
            <w:pPr>
              <w:jc w:val="center"/>
            </w:pPr>
            <w:r>
              <w:rPr>
                <w:rStyle w:val="Blbrdtext"/>
                <w:lang w:val="en-US"/>
              </w:rPr>
              <w:t>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B3CD1" w:rsidRPr="00071870" w:rsidRDefault="006B3CD1" w:rsidP="00071870">
            <w:pPr>
              <w:jc w:val="center"/>
              <w:rPr>
                <w:rFonts w:ascii="Verdana" w:hAnsi="Verdana"/>
                <w:spacing w:val="5"/>
                <w:sz w:val="16"/>
                <w:szCs w:val="16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CF0BEF" w:rsidP="008407F1">
            <w:pPr>
              <w:jc w:val="center"/>
            </w:pPr>
            <w:r>
              <w:rPr>
                <w:rStyle w:val="Blbrdtext"/>
                <w:lang w:val="en-US"/>
              </w:rPr>
              <w:t>-----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extDirection w:val="btLr"/>
          </w:tcPr>
          <w:p w:rsidR="006B3CD1" w:rsidRPr="00071870" w:rsidRDefault="006B3CD1" w:rsidP="00071870">
            <w:pPr>
              <w:ind w:left="113" w:right="113"/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</w:p>
          <w:p w:rsidR="006B3CD1" w:rsidRPr="00071870" w:rsidRDefault="006B3CD1" w:rsidP="00071870">
            <w:pPr>
              <w:ind w:left="113" w:right="113"/>
              <w:jc w:val="center"/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</w:pPr>
            <w:r w:rsidRPr="00071870">
              <w:rPr>
                <w:rFonts w:ascii="Verdana" w:hAnsi="Verdana"/>
                <w:b/>
                <w:spacing w:val="5"/>
                <w:sz w:val="16"/>
                <w:szCs w:val="16"/>
                <w:lang w:val="sv-SE"/>
              </w:rPr>
              <w:t>Nya kurser: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Pr="00071870" w:rsidRDefault="006B3CD1" w:rsidP="008407F1">
            <w:pPr>
              <w:jc w:val="center"/>
              <w:rPr>
                <w:rStyle w:val="Blbrdtext"/>
                <w:b/>
                <w:sz w:val="20"/>
                <w:szCs w:val="20"/>
                <w:lang w:val="en-US"/>
              </w:rPr>
            </w:pPr>
            <w:r w:rsidRPr="00071870">
              <w:rPr>
                <w:rStyle w:val="Blbrdtext"/>
                <w:b/>
                <w:sz w:val="20"/>
                <w:szCs w:val="20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071870">
              <w:rPr>
                <w:rStyle w:val="Blbrdtext"/>
                <w:b/>
                <w:sz w:val="20"/>
                <w:szCs w:val="20"/>
                <w:lang w:val="en-US"/>
              </w:rPr>
              <w:instrText xml:space="preserve"> FORMTEXT </w:instrText>
            </w:r>
            <w:r w:rsidRPr="00071870">
              <w:rPr>
                <w:rStyle w:val="Blbrdtext"/>
                <w:b/>
                <w:sz w:val="20"/>
                <w:szCs w:val="20"/>
                <w:lang w:val="en-US"/>
              </w:rPr>
            </w:r>
            <w:r w:rsidRPr="00071870">
              <w:rPr>
                <w:rStyle w:val="Blbrdtext"/>
                <w:b/>
                <w:sz w:val="20"/>
                <w:szCs w:val="20"/>
                <w:lang w:val="en-US"/>
              </w:rPr>
              <w:fldChar w:fldCharType="separate"/>
            </w:r>
            <w:r w:rsidRPr="00071870">
              <w:rPr>
                <w:rStyle w:val="Blbrdtext"/>
                <w:b/>
                <w:noProof/>
                <w:sz w:val="20"/>
                <w:szCs w:val="20"/>
                <w:lang w:val="en-US"/>
              </w:rPr>
              <w:t> </w:t>
            </w:r>
            <w:r w:rsidRPr="00071870">
              <w:rPr>
                <w:rStyle w:val="Blbrdtext"/>
                <w:b/>
                <w:noProof/>
                <w:sz w:val="20"/>
                <w:szCs w:val="20"/>
                <w:lang w:val="en-US"/>
              </w:rPr>
              <w:t> </w:t>
            </w:r>
            <w:r w:rsidRPr="00071870">
              <w:rPr>
                <w:rStyle w:val="Blbrdtext"/>
                <w:b/>
                <w:noProof/>
                <w:sz w:val="20"/>
                <w:szCs w:val="20"/>
                <w:lang w:val="en-US"/>
              </w:rPr>
              <w:t> </w:t>
            </w:r>
            <w:r w:rsidRPr="00071870">
              <w:rPr>
                <w:rStyle w:val="Blbrdtext"/>
                <w:b/>
                <w:noProof/>
                <w:sz w:val="20"/>
                <w:szCs w:val="20"/>
                <w:lang w:val="en-US"/>
              </w:rPr>
              <w:t> </w:t>
            </w:r>
            <w:r w:rsidRPr="00071870">
              <w:rPr>
                <w:rStyle w:val="Blbrdtext"/>
                <w:b/>
                <w:noProof/>
                <w:sz w:val="20"/>
                <w:szCs w:val="20"/>
                <w:lang w:val="en-US"/>
              </w:rPr>
              <w:t> </w:t>
            </w:r>
            <w:r w:rsidRPr="00071870">
              <w:rPr>
                <w:rStyle w:val="Blbrdtext"/>
                <w:b/>
                <w:sz w:val="20"/>
                <w:szCs w:val="20"/>
                <w:lang w:val="en-US"/>
              </w:rPr>
              <w:fldChar w:fldCharType="end"/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6A6799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extDirection w:val="btLr"/>
          </w:tcPr>
          <w:p w:rsidR="006B3CD1" w:rsidRDefault="006B3CD1" w:rsidP="008407F1">
            <w:pPr>
              <w:ind w:left="113" w:right="113"/>
              <w:jc w:val="center"/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3CD1" w:rsidRPr="006159A2" w:rsidRDefault="006B3CD1" w:rsidP="008407F1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CD1" w:rsidRPr="006159A2" w:rsidRDefault="006B3CD1" w:rsidP="006A6799">
            <w:pPr>
              <w:jc w:val="center"/>
              <w:rPr>
                <w:rStyle w:val="Blbrdtext"/>
                <w:lang w:val="en-US"/>
              </w:rPr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6B3CD1" w:rsidRPr="00691D5E" w:rsidRDefault="006B3CD1" w:rsidP="00D41217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  <w:tr w:rsidR="006B3CD1" w:rsidRPr="00691D5E" w:rsidTr="00760A49">
        <w:trPr>
          <w:trHeight w:val="454"/>
        </w:trPr>
        <w:tc>
          <w:tcPr>
            <w:tcW w:w="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B3CD1" w:rsidRPr="00691D5E" w:rsidRDefault="006B3CD1" w:rsidP="00D41217">
            <w:pPr>
              <w:rPr>
                <w:rFonts w:ascii="Verdana" w:hAnsi="Verdana"/>
                <w:spacing w:val="5"/>
                <w:sz w:val="12"/>
                <w:szCs w:val="12"/>
                <w:lang w:val="sv-SE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524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98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916924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CD1" w:rsidRDefault="006B3CD1" w:rsidP="006B3CD1">
            <w:pPr>
              <w:jc w:val="center"/>
            </w:pP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16"/>
                    <w:default w:val="0"/>
                  </w:checkBox>
                </w:ffData>
              </w:fldChar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instrText xml:space="preserve"> FORMCHECKBOX </w:instrText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</w:r>
            <w:r w:rsidR="00E8610C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separate"/>
            </w:r>
            <w:r w:rsidRPr="003810CE">
              <w:rPr>
                <w:rStyle w:val="Blledtext"/>
                <w:b/>
                <w:i/>
                <w:sz w:val="20"/>
                <w:szCs w:val="20"/>
                <w:lang w:val="sv-SE"/>
              </w:rPr>
              <w:fldChar w:fldCharType="end"/>
            </w: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auto"/>
              <w:bottom w:val="single" w:sz="4" w:space="0" w:color="000000"/>
              <w:right w:val="single" w:sz="8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B3CD1" w:rsidRDefault="006B3CD1" w:rsidP="008407F1">
            <w:pPr>
              <w:jc w:val="center"/>
            </w:pPr>
            <w:r w:rsidRPr="006159A2">
              <w:rPr>
                <w:rStyle w:val="Blbrdtext"/>
                <w:lang w:val="en-US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6159A2">
              <w:rPr>
                <w:rStyle w:val="Blbrdtext"/>
                <w:lang w:val="en-US"/>
              </w:rPr>
              <w:instrText xml:space="preserve"> FORMTEXT </w:instrText>
            </w:r>
            <w:r w:rsidRPr="006159A2">
              <w:rPr>
                <w:rStyle w:val="Blbrdtext"/>
                <w:lang w:val="en-US"/>
              </w:rPr>
            </w:r>
            <w:r w:rsidRPr="006159A2">
              <w:rPr>
                <w:rStyle w:val="Blbrdtext"/>
                <w:lang w:val="en-US"/>
              </w:rPr>
              <w:fldChar w:fldCharType="separate"/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noProof/>
                <w:lang w:val="en-US"/>
              </w:rPr>
              <w:t> </w:t>
            </w:r>
            <w:r w:rsidRPr="006159A2">
              <w:rPr>
                <w:rStyle w:val="Blbrdtext"/>
                <w:lang w:val="en-US"/>
              </w:rPr>
              <w:fldChar w:fldCharType="end"/>
            </w:r>
          </w:p>
        </w:tc>
      </w:tr>
    </w:tbl>
    <w:p w:rsidR="000E331D" w:rsidRDefault="00405CDD" w:rsidP="008407F1">
      <w:pPr>
        <w:tabs>
          <w:tab w:val="left" w:pos="2234"/>
          <w:tab w:val="left" w:pos="2490"/>
          <w:tab w:val="left" w:pos="3445"/>
          <w:tab w:val="left" w:pos="6742"/>
        </w:tabs>
        <w:rPr>
          <w:rFonts w:ascii="Verdana" w:hAnsi="Verdana"/>
          <w:spacing w:val="5"/>
          <w:sz w:val="12"/>
          <w:szCs w:val="12"/>
          <w:lang w:val="sv-SE"/>
        </w:rPr>
      </w:pPr>
      <w:r>
        <w:rPr>
          <w:rFonts w:ascii="Verdana" w:hAnsi="Verdana"/>
          <w:spacing w:val="5"/>
          <w:sz w:val="12"/>
          <w:szCs w:val="12"/>
          <w:lang w:val="sv-SE"/>
        </w:rPr>
        <w:tab/>
      </w:r>
      <w:r w:rsidR="008407F1">
        <w:rPr>
          <w:rFonts w:ascii="Verdana" w:hAnsi="Verdana"/>
          <w:spacing w:val="5"/>
          <w:sz w:val="12"/>
          <w:szCs w:val="12"/>
          <w:lang w:val="sv-SE"/>
        </w:rPr>
        <w:t xml:space="preserve">                                                                 </w:t>
      </w:r>
      <w:r w:rsidR="006B3CD1">
        <w:rPr>
          <w:rFonts w:ascii="Verdana" w:hAnsi="Verdana"/>
          <w:spacing w:val="5"/>
          <w:sz w:val="12"/>
          <w:szCs w:val="12"/>
          <w:lang w:val="sv-SE"/>
        </w:rPr>
        <w:t xml:space="preserve">                                </w:t>
      </w:r>
      <w:r w:rsidR="008407F1">
        <w:rPr>
          <w:rFonts w:ascii="Verdana" w:hAnsi="Verdana"/>
          <w:spacing w:val="5"/>
          <w:sz w:val="12"/>
          <w:szCs w:val="12"/>
          <w:lang w:val="sv-SE"/>
        </w:rPr>
        <w:t xml:space="preserve">  </w:t>
      </w:r>
      <w:r w:rsidRPr="006749F1">
        <w:rPr>
          <w:rFonts w:ascii="Verdana" w:hAnsi="Verdana"/>
          <w:b/>
          <w:spacing w:val="5"/>
          <w:sz w:val="12"/>
          <w:szCs w:val="12"/>
          <w:lang w:val="sv-SE"/>
        </w:rPr>
        <w:t>Summa poäng:</w:t>
      </w:r>
      <w:r w:rsidR="006B3CD1">
        <w:rPr>
          <w:rFonts w:ascii="Verdana" w:hAnsi="Verdana"/>
          <w:b/>
          <w:spacing w:val="5"/>
          <w:sz w:val="12"/>
          <w:szCs w:val="12"/>
          <w:lang w:val="sv-SE"/>
        </w:rPr>
        <w:t xml:space="preserve">          </w:t>
      </w:r>
      <w:r w:rsidR="006749F1">
        <w:rPr>
          <w:rFonts w:ascii="Verdana" w:hAnsi="Verdana"/>
          <w:spacing w:val="5"/>
          <w:sz w:val="12"/>
          <w:szCs w:val="12"/>
          <w:lang w:val="sv-SE"/>
        </w:rPr>
        <w:t xml:space="preserve"> </w:t>
      </w:r>
      <w:r w:rsidR="008407F1" w:rsidRPr="006159A2">
        <w:rPr>
          <w:rStyle w:val="Blbrdtext"/>
          <w:lang w:val="en-US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8407F1" w:rsidRPr="00640E8D">
        <w:rPr>
          <w:rStyle w:val="Blbrdtext"/>
          <w:lang w:val="sv-SE"/>
        </w:rPr>
        <w:instrText xml:space="preserve"> FORMTEXT </w:instrText>
      </w:r>
      <w:r w:rsidR="008407F1" w:rsidRPr="006159A2">
        <w:rPr>
          <w:rStyle w:val="Blbrdtext"/>
          <w:lang w:val="en-US"/>
        </w:rPr>
      </w:r>
      <w:r w:rsidR="008407F1" w:rsidRPr="006159A2">
        <w:rPr>
          <w:rStyle w:val="Blbrdtext"/>
          <w:lang w:val="en-US"/>
        </w:rPr>
        <w:fldChar w:fldCharType="separate"/>
      </w:r>
      <w:r w:rsidR="008407F1" w:rsidRPr="006159A2">
        <w:rPr>
          <w:rStyle w:val="Blbrdtext"/>
          <w:noProof/>
          <w:lang w:val="en-US"/>
        </w:rPr>
        <w:t> </w:t>
      </w:r>
      <w:r w:rsidR="008407F1" w:rsidRPr="006159A2">
        <w:rPr>
          <w:rStyle w:val="Blbrdtext"/>
          <w:noProof/>
          <w:lang w:val="en-US"/>
        </w:rPr>
        <w:t> </w:t>
      </w:r>
      <w:r w:rsidR="008407F1" w:rsidRPr="006159A2">
        <w:rPr>
          <w:rStyle w:val="Blbrdtext"/>
          <w:noProof/>
          <w:lang w:val="en-US"/>
        </w:rPr>
        <w:t> </w:t>
      </w:r>
      <w:r w:rsidR="008407F1" w:rsidRPr="006159A2">
        <w:rPr>
          <w:rStyle w:val="Blbrdtext"/>
          <w:noProof/>
          <w:lang w:val="en-US"/>
        </w:rPr>
        <w:t> </w:t>
      </w:r>
      <w:r w:rsidR="008407F1" w:rsidRPr="006159A2">
        <w:rPr>
          <w:rStyle w:val="Blbrdtext"/>
          <w:noProof/>
          <w:lang w:val="en-US"/>
        </w:rPr>
        <w:t> </w:t>
      </w:r>
      <w:r w:rsidR="008407F1" w:rsidRPr="006159A2">
        <w:rPr>
          <w:rStyle w:val="Blbrdtext"/>
          <w:lang w:val="en-US"/>
        </w:rPr>
        <w:fldChar w:fldCharType="end"/>
      </w:r>
      <w:r w:rsidR="008407F1">
        <w:rPr>
          <w:rFonts w:ascii="Verdana" w:hAnsi="Verdana"/>
          <w:spacing w:val="5"/>
          <w:sz w:val="12"/>
          <w:szCs w:val="12"/>
          <w:lang w:val="sv-SE"/>
        </w:rPr>
        <w:tab/>
      </w:r>
    </w:p>
    <w:p w:rsidR="008A4C42" w:rsidRDefault="008A4C42" w:rsidP="00691D5E">
      <w:pPr>
        <w:rPr>
          <w:rFonts w:ascii="Verdana" w:hAnsi="Verdana"/>
          <w:spacing w:val="5"/>
          <w:sz w:val="12"/>
          <w:szCs w:val="12"/>
          <w:lang w:val="sv-SE"/>
        </w:rPr>
      </w:pPr>
    </w:p>
    <w:p w:rsidR="009607AA" w:rsidRDefault="006749F1" w:rsidP="00691D5E">
      <w:pPr>
        <w:rPr>
          <w:rFonts w:ascii="Verdana" w:hAnsi="Verdana"/>
          <w:spacing w:val="5"/>
          <w:sz w:val="12"/>
          <w:szCs w:val="12"/>
          <w:lang w:val="sv-SE"/>
        </w:rPr>
      </w:pPr>
      <w:r>
        <w:rPr>
          <w:rFonts w:ascii="Verdana" w:hAnsi="Verdana"/>
          <w:spacing w:val="5"/>
          <w:sz w:val="12"/>
          <w:szCs w:val="12"/>
          <w:lang w:val="sv-SE"/>
        </w:rPr>
        <w:t xml:space="preserve">    </w:t>
      </w:r>
    </w:p>
    <w:p w:rsidR="00640E8D" w:rsidRPr="00F544C0" w:rsidRDefault="00C3306D" w:rsidP="00640E8D">
      <w:pPr>
        <w:rPr>
          <w:rFonts w:ascii="Verdana" w:hAnsi="Verdana"/>
          <w:b/>
          <w:spacing w:val="5"/>
          <w:sz w:val="12"/>
          <w:szCs w:val="12"/>
          <w:lang w:val="sv-SE"/>
        </w:rPr>
      </w:pP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>
        <w:rPr>
          <w:rFonts w:ascii="Verdana" w:hAnsi="Verdana"/>
          <w:b/>
          <w:spacing w:val="5"/>
          <w:sz w:val="12"/>
          <w:szCs w:val="12"/>
          <w:lang w:val="sv-SE"/>
        </w:rPr>
        <w:tab/>
      </w:r>
      <w:r w:rsidR="00640E8D" w:rsidRPr="006749F1">
        <w:rPr>
          <w:rFonts w:ascii="Verdana" w:hAnsi="Verdana"/>
          <w:b/>
          <w:spacing w:val="5"/>
          <w:sz w:val="12"/>
          <w:szCs w:val="12"/>
          <w:lang w:val="sv-SE"/>
        </w:rPr>
        <w:t>Datum för uppföljning</w:t>
      </w:r>
      <w:r w:rsidR="00640E8D">
        <w:rPr>
          <w:rFonts w:ascii="Verdana" w:hAnsi="Verdana"/>
          <w:spacing w:val="5"/>
          <w:sz w:val="12"/>
          <w:szCs w:val="12"/>
          <w:lang w:val="sv-SE"/>
        </w:rPr>
        <w:t>:</w:t>
      </w:r>
      <w:r w:rsidR="00640E8D" w:rsidRPr="006A6799">
        <w:rPr>
          <w:rStyle w:val="Blbrdtext"/>
          <w:lang w:val="sv-SE"/>
        </w:rPr>
        <w:t xml:space="preserve"> </w:t>
      </w:r>
      <w:r w:rsidR="00640E8D">
        <w:rPr>
          <w:rStyle w:val="Blbrdtext"/>
          <w:sz w:val="16"/>
          <w:szCs w:val="16"/>
          <w:lang w:val="sv-SE"/>
        </w:rPr>
        <w:t>…………………………………</w:t>
      </w:r>
    </w:p>
    <w:p w:rsidR="00405CDD" w:rsidRPr="006749F1" w:rsidRDefault="00405CDD" w:rsidP="00640E8D">
      <w:pPr>
        <w:tabs>
          <w:tab w:val="left" w:pos="10113"/>
        </w:tabs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580CB5" w:rsidRDefault="00580CB5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A4C42" w:rsidRDefault="008A4C42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8407F1" w:rsidRPr="006749F1" w:rsidRDefault="008407F1" w:rsidP="00691D5E">
      <w:pPr>
        <w:rPr>
          <w:rFonts w:ascii="Verdana" w:hAnsi="Verdana"/>
          <w:b/>
          <w:spacing w:val="5"/>
          <w:sz w:val="12"/>
          <w:szCs w:val="12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691D5E" w:rsidRDefault="00691D5E" w:rsidP="00691D5E">
      <w:pPr>
        <w:rPr>
          <w:rFonts w:ascii="Verdana" w:hAnsi="Verdana"/>
          <w:sz w:val="18"/>
          <w:lang w:val="sv-SE"/>
        </w:rPr>
      </w:pPr>
    </w:p>
    <w:p w:rsidR="00691D5E" w:rsidRPr="00405CDD" w:rsidRDefault="00691D5E" w:rsidP="00C00A1A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b/>
          <w:sz w:val="18"/>
          <w:lang w:val="sv-SE"/>
        </w:rPr>
      </w:pPr>
      <w:r w:rsidRPr="006A6799">
        <w:rPr>
          <w:rFonts w:ascii="Verdana" w:hAnsi="Verdana"/>
          <w:b/>
          <w:sz w:val="18"/>
          <w:lang w:val="sv-SE"/>
        </w:rPr>
        <w:t>Hur fyller jag i studieplanen?</w:t>
      </w: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 w:rsidRPr="006A6799">
        <w:rPr>
          <w:rFonts w:ascii="Verdana" w:hAnsi="Verdana"/>
          <w:sz w:val="18"/>
          <w:lang w:val="sv-SE"/>
        </w:rPr>
        <w:t>1. Fyll i alla personuppgifter.</w:t>
      </w: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A6799" w:rsidRPr="006A6799" w:rsidRDefault="009607AA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2</w:t>
      </w:r>
      <w:r w:rsidR="006A6799" w:rsidRPr="006A6799">
        <w:rPr>
          <w:rFonts w:ascii="Verdana" w:hAnsi="Verdana"/>
          <w:sz w:val="18"/>
          <w:lang w:val="sv-SE"/>
        </w:rPr>
        <w:t>. Vilka obligatoriska kurser har du ej klarat av</w:t>
      </w:r>
      <w:r w:rsidR="00F544C0">
        <w:rPr>
          <w:rFonts w:ascii="Verdana" w:hAnsi="Verdana"/>
          <w:sz w:val="18"/>
          <w:lang w:val="sv-SE"/>
        </w:rPr>
        <w:t xml:space="preserve"> från din årskurs</w:t>
      </w:r>
      <w:r w:rsidR="006A6799" w:rsidRPr="006A6799">
        <w:rPr>
          <w:rFonts w:ascii="Verdana" w:hAnsi="Verdana"/>
          <w:sz w:val="18"/>
          <w:lang w:val="sv-SE"/>
        </w:rPr>
        <w:t>? Planera in alla dessa kurser i studieplanen under rubriken</w:t>
      </w: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 w:rsidRPr="006A6799">
        <w:rPr>
          <w:rFonts w:ascii="Verdana" w:hAnsi="Verdana"/>
          <w:sz w:val="18"/>
          <w:lang w:val="sv-SE"/>
        </w:rPr>
        <w:t>”Restkurser”.</w:t>
      </w: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A6799" w:rsidRPr="006A6799" w:rsidRDefault="009607AA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3</w:t>
      </w:r>
      <w:r w:rsidR="006A6799" w:rsidRPr="006A6799">
        <w:rPr>
          <w:rFonts w:ascii="Verdana" w:hAnsi="Verdana"/>
          <w:sz w:val="18"/>
          <w:lang w:val="sv-SE"/>
        </w:rPr>
        <w:t xml:space="preserve">. Fyll på med nya kurser under rubriken "nya kurser" </w:t>
      </w:r>
      <w:r w:rsidR="00F544C0">
        <w:rPr>
          <w:rFonts w:ascii="Verdana" w:hAnsi="Verdana"/>
          <w:sz w:val="18"/>
          <w:lang w:val="sv-SE"/>
        </w:rPr>
        <w:t>om du har tid över att läsa nya kurser</w:t>
      </w:r>
      <w:r w:rsidR="006A6799" w:rsidRPr="006A6799">
        <w:rPr>
          <w:rFonts w:ascii="Verdana" w:hAnsi="Verdana"/>
          <w:sz w:val="18"/>
          <w:lang w:val="sv-SE"/>
        </w:rPr>
        <w:t>.</w:t>
      </w:r>
      <w:r w:rsidR="00F544C0">
        <w:rPr>
          <w:rFonts w:ascii="Verdana" w:hAnsi="Verdana"/>
          <w:sz w:val="18"/>
          <w:lang w:val="sv-SE"/>
        </w:rPr>
        <w:t xml:space="preserve"> Obs att du behöver ha rätt förkunskaper.</w:t>
      </w:r>
      <w:r w:rsidR="006A6799" w:rsidRPr="006A6799">
        <w:rPr>
          <w:rFonts w:ascii="Verdana" w:hAnsi="Verdana"/>
          <w:sz w:val="18"/>
          <w:lang w:val="sv-SE"/>
        </w:rPr>
        <w:t xml:space="preserve"> Nya kurser är kurser du ej läst tidigare t.ex. ur nästa årskurs.</w:t>
      </w:r>
      <w:r w:rsidR="00E10EFB">
        <w:rPr>
          <w:rFonts w:ascii="Verdana" w:hAnsi="Verdana"/>
          <w:sz w:val="18"/>
          <w:lang w:val="sv-SE"/>
        </w:rPr>
        <w:t xml:space="preserve"> Krav på särskild behörighet ska vara uppfylld.</w:t>
      </w:r>
    </w:p>
    <w:p w:rsidR="006A6799" w:rsidRPr="006A6799" w:rsidRDefault="006A6799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A6799" w:rsidRPr="006A6799" w:rsidRDefault="009607AA" w:rsidP="00640E8D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4</w:t>
      </w:r>
      <w:r w:rsidR="006A6799" w:rsidRPr="006A6799">
        <w:rPr>
          <w:rFonts w:ascii="Verdana" w:hAnsi="Verdana"/>
          <w:sz w:val="18"/>
          <w:lang w:val="sv-SE"/>
        </w:rPr>
        <w:t>. Om du är osäker på om din studieplan är realistisk kan det vara bra om du diskuterar din studieplan i samband med att du lämnar in den.</w:t>
      </w:r>
    </w:p>
    <w:p w:rsidR="00CA5E77" w:rsidRDefault="00CA5E77" w:rsidP="00E10EFB">
      <w:pPr>
        <w:autoSpaceDE w:val="0"/>
        <w:autoSpaceDN w:val="0"/>
        <w:adjustRightInd w:val="0"/>
        <w:rPr>
          <w:rFonts w:ascii="Verdana" w:hAnsi="Verdana"/>
          <w:sz w:val="18"/>
          <w:lang w:val="sv-SE"/>
        </w:rPr>
      </w:pPr>
    </w:p>
    <w:p w:rsidR="00691D5E" w:rsidRDefault="009607AA" w:rsidP="00E10EFB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  <w:r>
        <w:rPr>
          <w:rFonts w:ascii="Verdana" w:hAnsi="Verdana"/>
          <w:sz w:val="18"/>
          <w:lang w:val="sv-SE"/>
        </w:rPr>
        <w:t>6</w:t>
      </w:r>
      <w:r w:rsidR="006A6799" w:rsidRPr="006A6799">
        <w:rPr>
          <w:rFonts w:ascii="Verdana" w:hAnsi="Verdana"/>
          <w:sz w:val="18"/>
          <w:lang w:val="sv-SE"/>
        </w:rPr>
        <w:t>. Glöm inte att fylla i hur många poäng du har kvar på kursen, om du tänkt följa undervisningen eller inte samt när under terminen kursen ges och ev. tentadatum.</w:t>
      </w:r>
    </w:p>
    <w:p w:rsidR="001D2000" w:rsidRDefault="001D2000" w:rsidP="00E10EFB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1D2000" w:rsidRPr="006A6799" w:rsidRDefault="001D2000" w:rsidP="00E10EFB">
      <w:pPr>
        <w:autoSpaceDE w:val="0"/>
        <w:autoSpaceDN w:val="0"/>
        <w:adjustRightInd w:val="0"/>
        <w:ind w:left="993"/>
        <w:rPr>
          <w:rFonts w:ascii="Verdana" w:hAnsi="Verdana"/>
          <w:sz w:val="18"/>
          <w:lang w:val="sv-SE"/>
        </w:rPr>
      </w:pPr>
    </w:p>
    <w:p w:rsidR="00691D5E" w:rsidRPr="006A6799" w:rsidRDefault="00691D5E" w:rsidP="00640E8D">
      <w:pPr>
        <w:ind w:left="993"/>
        <w:rPr>
          <w:rFonts w:ascii="Verdana" w:hAnsi="Verdana"/>
          <w:sz w:val="18"/>
          <w:lang w:val="sv-SE"/>
        </w:rPr>
      </w:pPr>
    </w:p>
    <w:p w:rsidR="00691D5E" w:rsidRPr="006A6799" w:rsidRDefault="00691D5E" w:rsidP="00640E8D">
      <w:pPr>
        <w:ind w:left="993"/>
        <w:rPr>
          <w:rFonts w:ascii="Verdana" w:hAnsi="Verdana"/>
          <w:sz w:val="18"/>
          <w:lang w:val="sv-SE"/>
        </w:rPr>
      </w:pPr>
    </w:p>
    <w:p w:rsidR="00691D5E" w:rsidRPr="006A6799" w:rsidRDefault="00691D5E" w:rsidP="00640E8D">
      <w:pPr>
        <w:ind w:left="993"/>
        <w:rPr>
          <w:rFonts w:ascii="Verdana" w:hAnsi="Verdana"/>
          <w:sz w:val="18"/>
          <w:lang w:val="sv-SE"/>
        </w:rPr>
      </w:pPr>
    </w:p>
    <w:p w:rsidR="00691D5E" w:rsidRPr="006A6799" w:rsidRDefault="00691D5E" w:rsidP="00640E8D">
      <w:pPr>
        <w:ind w:left="993"/>
        <w:rPr>
          <w:rFonts w:ascii="Verdana" w:hAnsi="Verdana"/>
          <w:sz w:val="18"/>
          <w:lang w:val="sv-SE"/>
        </w:rPr>
      </w:pPr>
    </w:p>
    <w:p w:rsidR="00C00A1A" w:rsidRPr="006A6799" w:rsidRDefault="00C00A1A" w:rsidP="00640E8D">
      <w:pPr>
        <w:autoSpaceDE w:val="0"/>
        <w:autoSpaceDN w:val="0"/>
        <w:adjustRightInd w:val="0"/>
        <w:ind w:left="993"/>
        <w:rPr>
          <w:rFonts w:ascii="Verdana" w:hAnsi="Verdana"/>
          <w:sz w:val="17"/>
          <w:szCs w:val="17"/>
          <w:lang w:val="sv-SE" w:eastAsia="sv-SE"/>
        </w:rPr>
      </w:pPr>
    </w:p>
    <w:sectPr w:rsidR="00C00A1A" w:rsidRPr="006A6799" w:rsidSect="00760A4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9" w:h="11907" w:orient="landscape" w:code="9"/>
      <w:pgMar w:top="1134" w:right="1813" w:bottom="68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10C" w:rsidRDefault="00E8610C" w:rsidP="002F3633">
      <w:r>
        <w:separator/>
      </w:r>
    </w:p>
  </w:endnote>
  <w:endnote w:type="continuationSeparator" w:id="0">
    <w:p w:rsidR="00E8610C" w:rsidRDefault="00E8610C" w:rsidP="002F36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9D2" w:rsidRDefault="002E59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Pr="00B54625" w:rsidRDefault="008407F1" w:rsidP="00AC41ED">
    <w:pPr>
      <w:pStyle w:val="Footer"/>
      <w:jc w:val="center"/>
      <w:rPr>
        <w:rFonts w:ascii="Verdana" w:hAnsi="Verdana"/>
        <w:b/>
        <w:i/>
        <w:iCs/>
        <w:color w:val="000000"/>
        <w:sz w:val="14"/>
        <w:szCs w:val="14"/>
        <w:lang w:val="sv-SE" w:eastAsia="en-US"/>
      </w:rPr>
    </w:pPr>
    <w:r w:rsidRPr="00B54625">
      <w:rPr>
        <w:rFonts w:ascii="Verdana" w:hAnsi="Verdana"/>
        <w:b/>
        <w:color w:val="000000"/>
        <w:sz w:val="14"/>
        <w:szCs w:val="14"/>
        <w:lang w:val="sv-SE" w:eastAsia="en-US"/>
      </w:rPr>
      <w:t xml:space="preserve">Kungliga Tekniska Högskolan - 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 xml:space="preserve">Skolan för Elektro- och 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dator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systemteknik, Utbildningskansli EE</w:t>
    </w:r>
    <w:r w:rsidR="00CA5E77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C</w:t>
    </w:r>
    <w:r w:rsidRPr="00B54625">
      <w:rPr>
        <w:rFonts w:ascii="Verdana" w:hAnsi="Verdana"/>
        <w:b/>
        <w:i/>
        <w:iCs/>
        <w:color w:val="000000"/>
        <w:sz w:val="14"/>
        <w:szCs w:val="14"/>
        <w:lang w:val="sv-SE" w:eastAsia="en-US"/>
      </w:rPr>
      <w:t>S</w:t>
    </w:r>
  </w:p>
  <w:p w:rsidR="008407F1" w:rsidRPr="00CA5E77" w:rsidRDefault="008407F1" w:rsidP="00CA5E77">
    <w:pPr>
      <w:pStyle w:val="Footer"/>
      <w:jc w:val="center"/>
      <w:rPr>
        <w:rFonts w:ascii="Verdana" w:hAnsi="Verdana"/>
        <w:iCs/>
        <w:color w:val="000000"/>
        <w:sz w:val="14"/>
        <w:szCs w:val="14"/>
        <w:lang w:val="en-US" w:eastAsia="en-US"/>
      </w:rPr>
    </w:pPr>
    <w:r w:rsidRPr="00C3306D">
      <w:rPr>
        <w:rFonts w:ascii="Verdana" w:hAnsi="Verdana"/>
        <w:iCs/>
        <w:color w:val="000000"/>
        <w:sz w:val="14"/>
        <w:szCs w:val="14"/>
        <w:lang w:val="sv-SE" w:eastAsia="en-US"/>
      </w:rPr>
      <w:t xml:space="preserve"> 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Tel: 08- 790 </w:t>
    </w:r>
    <w:r w:rsidR="002E59D2" w:rsidRPr="00CA5E77">
      <w:rPr>
        <w:rFonts w:ascii="Verdana" w:hAnsi="Verdana"/>
        <w:iCs/>
        <w:color w:val="000000"/>
        <w:sz w:val="14"/>
        <w:szCs w:val="14"/>
        <w:lang w:val="en-US" w:eastAsia="en-US"/>
      </w:rPr>
      <w:t>6380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="00CA5E77" w:rsidRPr="00CA5E77">
      <w:rPr>
        <w:rFonts w:ascii="Verdana" w:hAnsi="Verdana"/>
        <w:iCs/>
        <w:color w:val="000000"/>
        <w:sz w:val="14"/>
        <w:szCs w:val="14"/>
        <w:lang w:val="en-US" w:eastAsia="en-US"/>
      </w:rPr>
      <w:t>E-mail: svl-celte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>@kth.se</w:t>
    </w:r>
    <w:r w:rsidR="00CA5E77">
      <w:rPr>
        <w:rFonts w:ascii="Verdana" w:hAnsi="Verdana"/>
        <w:iCs/>
        <w:color w:val="000000"/>
        <w:sz w:val="14"/>
        <w:szCs w:val="14"/>
        <w:lang w:val="en-US" w:eastAsia="en-US"/>
      </w:rPr>
      <w:t>,</w:t>
    </w:r>
    <w:r w:rsidRPr="00CA5E77">
      <w:rPr>
        <w:rFonts w:ascii="Verdana" w:hAnsi="Verdana"/>
        <w:iCs/>
        <w:color w:val="000000"/>
        <w:sz w:val="14"/>
        <w:szCs w:val="14"/>
        <w:lang w:val="en-US" w:eastAsia="en-US"/>
      </w:rPr>
      <w:t xml:space="preserve"> 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www.kth.se/ee</w:t>
    </w:r>
    <w:r w:rsidR="00CA5E77">
      <w:rPr>
        <w:rFonts w:ascii="Verdana" w:hAnsi="Verdana"/>
        <w:color w:val="000000"/>
        <w:sz w:val="14"/>
        <w:szCs w:val="14"/>
        <w:lang w:val="en-US" w:eastAsia="en-US"/>
      </w:rPr>
      <w:t>c</w:t>
    </w:r>
    <w:r w:rsidRPr="00CA5E77">
      <w:rPr>
        <w:rFonts w:ascii="Verdana" w:hAnsi="Verdana"/>
        <w:color w:val="000000"/>
        <w:sz w:val="14"/>
        <w:szCs w:val="14"/>
        <w:lang w:val="en-US" w:eastAsia="en-US"/>
      </w:rPr>
      <w:t>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9D2" w:rsidRDefault="002E59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10C" w:rsidRDefault="00E8610C" w:rsidP="002F3633">
      <w:r>
        <w:separator/>
      </w:r>
    </w:p>
  </w:footnote>
  <w:footnote w:type="continuationSeparator" w:id="0">
    <w:p w:rsidR="00E8610C" w:rsidRDefault="00E8610C" w:rsidP="002F36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9D2" w:rsidRDefault="002E59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407F1" w:rsidRDefault="008407F1" w:rsidP="009053AE">
    <w:pPr>
      <w:pStyle w:val="Header"/>
    </w:pPr>
    <w:r>
      <w:rPr>
        <w:noProof/>
        <w:lang w:val="sv-SE" w:eastAsia="sv-SE"/>
      </w:rPr>
      <w:drawing>
        <wp:anchor distT="0" distB="0" distL="114300" distR="114300" simplePos="0" relativeHeight="251659264" behindDoc="0" locked="0" layoutInCell="1" allowOverlap="1" wp14:anchorId="3B733057" wp14:editId="4D124BA7">
          <wp:simplePos x="0" y="0"/>
          <wp:positionH relativeFrom="column">
            <wp:posOffset>4537912</wp:posOffset>
          </wp:positionH>
          <wp:positionV relativeFrom="paragraph">
            <wp:posOffset>-337941</wp:posOffset>
          </wp:positionV>
          <wp:extent cx="1188085" cy="1074420"/>
          <wp:effectExtent l="0" t="0" r="0" b="0"/>
          <wp:wrapNone/>
          <wp:docPr id="1538" name="Picture 135" descr="Description: http://www.s3.kth.se/~mikaelj/images/kth_ees_160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5" descr="Description: http://www.s3.kth.se/~mikaelj/images/kth_ees_160w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8085" cy="1074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59D2" w:rsidRDefault="002E59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drawingGridHorizontalSpacing w:val="78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084"/>
    <w:rsid w:val="00001DCE"/>
    <w:rsid w:val="000263A6"/>
    <w:rsid w:val="0004157A"/>
    <w:rsid w:val="000433D6"/>
    <w:rsid w:val="00044A04"/>
    <w:rsid w:val="0005423C"/>
    <w:rsid w:val="00067672"/>
    <w:rsid w:val="00071870"/>
    <w:rsid w:val="000B2370"/>
    <w:rsid w:val="000C1869"/>
    <w:rsid w:val="000C4CEC"/>
    <w:rsid w:val="000D6C31"/>
    <w:rsid w:val="000E286F"/>
    <w:rsid w:val="000E2BE1"/>
    <w:rsid w:val="000E331D"/>
    <w:rsid w:val="000F3889"/>
    <w:rsid w:val="0011605D"/>
    <w:rsid w:val="00156A34"/>
    <w:rsid w:val="00165357"/>
    <w:rsid w:val="001664F4"/>
    <w:rsid w:val="0017169F"/>
    <w:rsid w:val="00181A1E"/>
    <w:rsid w:val="001A4D94"/>
    <w:rsid w:val="001C3F2F"/>
    <w:rsid w:val="001D2000"/>
    <w:rsid w:val="001E5B3C"/>
    <w:rsid w:val="002022B4"/>
    <w:rsid w:val="00203E14"/>
    <w:rsid w:val="00204BAA"/>
    <w:rsid w:val="00204CF9"/>
    <w:rsid w:val="00221363"/>
    <w:rsid w:val="002315A4"/>
    <w:rsid w:val="0024387F"/>
    <w:rsid w:val="00247AA0"/>
    <w:rsid w:val="0026492C"/>
    <w:rsid w:val="0027011F"/>
    <w:rsid w:val="00275B36"/>
    <w:rsid w:val="00287976"/>
    <w:rsid w:val="002A2A28"/>
    <w:rsid w:val="002B0847"/>
    <w:rsid w:val="002B0B4E"/>
    <w:rsid w:val="002C5F27"/>
    <w:rsid w:val="002C79D0"/>
    <w:rsid w:val="002E59D2"/>
    <w:rsid w:val="002F1C27"/>
    <w:rsid w:val="002F3633"/>
    <w:rsid w:val="002F3C26"/>
    <w:rsid w:val="00333AB3"/>
    <w:rsid w:val="003508FF"/>
    <w:rsid w:val="003622D5"/>
    <w:rsid w:val="00365CDC"/>
    <w:rsid w:val="00370C55"/>
    <w:rsid w:val="0037485B"/>
    <w:rsid w:val="003904DD"/>
    <w:rsid w:val="00390BE3"/>
    <w:rsid w:val="0039280D"/>
    <w:rsid w:val="003A62D9"/>
    <w:rsid w:val="003A72E9"/>
    <w:rsid w:val="003B6908"/>
    <w:rsid w:val="003C2D87"/>
    <w:rsid w:val="003D5019"/>
    <w:rsid w:val="003F0DF7"/>
    <w:rsid w:val="003F1AD2"/>
    <w:rsid w:val="003F5DE8"/>
    <w:rsid w:val="0040094C"/>
    <w:rsid w:val="0040185C"/>
    <w:rsid w:val="004038C7"/>
    <w:rsid w:val="00405CDD"/>
    <w:rsid w:val="00436D84"/>
    <w:rsid w:val="0043753A"/>
    <w:rsid w:val="004532D8"/>
    <w:rsid w:val="00453976"/>
    <w:rsid w:val="0046348B"/>
    <w:rsid w:val="0046414A"/>
    <w:rsid w:val="004701DD"/>
    <w:rsid w:val="0049379E"/>
    <w:rsid w:val="004A232E"/>
    <w:rsid w:val="004A4D99"/>
    <w:rsid w:val="004D7818"/>
    <w:rsid w:val="004F547A"/>
    <w:rsid w:val="00504A0E"/>
    <w:rsid w:val="005231D6"/>
    <w:rsid w:val="005248A2"/>
    <w:rsid w:val="00524CC0"/>
    <w:rsid w:val="00526FCB"/>
    <w:rsid w:val="005437B6"/>
    <w:rsid w:val="00561EC3"/>
    <w:rsid w:val="0057361F"/>
    <w:rsid w:val="00574DE7"/>
    <w:rsid w:val="00577D2B"/>
    <w:rsid w:val="00580CB5"/>
    <w:rsid w:val="00583323"/>
    <w:rsid w:val="005A0E71"/>
    <w:rsid w:val="005C2C58"/>
    <w:rsid w:val="005D61A6"/>
    <w:rsid w:val="005E17DE"/>
    <w:rsid w:val="005F28A9"/>
    <w:rsid w:val="005F3320"/>
    <w:rsid w:val="0060614C"/>
    <w:rsid w:val="00616573"/>
    <w:rsid w:val="00620769"/>
    <w:rsid w:val="0062418A"/>
    <w:rsid w:val="00630ED5"/>
    <w:rsid w:val="00640E8D"/>
    <w:rsid w:val="00641022"/>
    <w:rsid w:val="00641B85"/>
    <w:rsid w:val="00652D28"/>
    <w:rsid w:val="006536F1"/>
    <w:rsid w:val="006749F1"/>
    <w:rsid w:val="00683E2C"/>
    <w:rsid w:val="00683FB8"/>
    <w:rsid w:val="00691D5E"/>
    <w:rsid w:val="00693A4A"/>
    <w:rsid w:val="006A0086"/>
    <w:rsid w:val="006A6799"/>
    <w:rsid w:val="006B0BB8"/>
    <w:rsid w:val="006B3CD1"/>
    <w:rsid w:val="006E1FDA"/>
    <w:rsid w:val="006E53F7"/>
    <w:rsid w:val="006F72CF"/>
    <w:rsid w:val="00702C1D"/>
    <w:rsid w:val="00702D3E"/>
    <w:rsid w:val="00704175"/>
    <w:rsid w:val="00704E92"/>
    <w:rsid w:val="00711DA0"/>
    <w:rsid w:val="00712A83"/>
    <w:rsid w:val="00713022"/>
    <w:rsid w:val="00721287"/>
    <w:rsid w:val="00725BCF"/>
    <w:rsid w:val="007330BE"/>
    <w:rsid w:val="00734536"/>
    <w:rsid w:val="00736315"/>
    <w:rsid w:val="00745F90"/>
    <w:rsid w:val="00760A49"/>
    <w:rsid w:val="0076343F"/>
    <w:rsid w:val="00763EA0"/>
    <w:rsid w:val="00780EFD"/>
    <w:rsid w:val="007869A3"/>
    <w:rsid w:val="007A10DA"/>
    <w:rsid w:val="007C296D"/>
    <w:rsid w:val="00815D47"/>
    <w:rsid w:val="00825B30"/>
    <w:rsid w:val="00830988"/>
    <w:rsid w:val="008337C5"/>
    <w:rsid w:val="0083596F"/>
    <w:rsid w:val="008407F1"/>
    <w:rsid w:val="00862E1A"/>
    <w:rsid w:val="00867DE8"/>
    <w:rsid w:val="0087029C"/>
    <w:rsid w:val="00875CF0"/>
    <w:rsid w:val="008A4C42"/>
    <w:rsid w:val="008A7EBB"/>
    <w:rsid w:val="008C4F0C"/>
    <w:rsid w:val="008D1DE4"/>
    <w:rsid w:val="008D4B91"/>
    <w:rsid w:val="008D7CE0"/>
    <w:rsid w:val="00902B24"/>
    <w:rsid w:val="009053AE"/>
    <w:rsid w:val="00945A4E"/>
    <w:rsid w:val="00953E5E"/>
    <w:rsid w:val="009607AA"/>
    <w:rsid w:val="00985F57"/>
    <w:rsid w:val="00991DBF"/>
    <w:rsid w:val="009B27C5"/>
    <w:rsid w:val="009B2A04"/>
    <w:rsid w:val="009B7C1F"/>
    <w:rsid w:val="009F574C"/>
    <w:rsid w:val="00A01778"/>
    <w:rsid w:val="00A06DC1"/>
    <w:rsid w:val="00A41336"/>
    <w:rsid w:val="00A42EE5"/>
    <w:rsid w:val="00A476FF"/>
    <w:rsid w:val="00A55138"/>
    <w:rsid w:val="00A63FD6"/>
    <w:rsid w:val="00A6568D"/>
    <w:rsid w:val="00A7492B"/>
    <w:rsid w:val="00A97BC6"/>
    <w:rsid w:val="00AA4189"/>
    <w:rsid w:val="00AC41ED"/>
    <w:rsid w:val="00AC65C4"/>
    <w:rsid w:val="00AD34BD"/>
    <w:rsid w:val="00AE7A1D"/>
    <w:rsid w:val="00B04215"/>
    <w:rsid w:val="00B07AF8"/>
    <w:rsid w:val="00B17DF3"/>
    <w:rsid w:val="00B327FB"/>
    <w:rsid w:val="00B33808"/>
    <w:rsid w:val="00B54625"/>
    <w:rsid w:val="00B72962"/>
    <w:rsid w:val="00B84D57"/>
    <w:rsid w:val="00B85996"/>
    <w:rsid w:val="00BB0D22"/>
    <w:rsid w:val="00BF2A8E"/>
    <w:rsid w:val="00C00A1A"/>
    <w:rsid w:val="00C051C6"/>
    <w:rsid w:val="00C10D1F"/>
    <w:rsid w:val="00C3306D"/>
    <w:rsid w:val="00C412ED"/>
    <w:rsid w:val="00C43A23"/>
    <w:rsid w:val="00C44355"/>
    <w:rsid w:val="00C64A53"/>
    <w:rsid w:val="00C80227"/>
    <w:rsid w:val="00C8189B"/>
    <w:rsid w:val="00C94D4F"/>
    <w:rsid w:val="00C962DB"/>
    <w:rsid w:val="00C97582"/>
    <w:rsid w:val="00CA3866"/>
    <w:rsid w:val="00CA5E77"/>
    <w:rsid w:val="00CA66DE"/>
    <w:rsid w:val="00CE1955"/>
    <w:rsid w:val="00CF0BEF"/>
    <w:rsid w:val="00CF314F"/>
    <w:rsid w:val="00CF6F57"/>
    <w:rsid w:val="00D16924"/>
    <w:rsid w:val="00D22323"/>
    <w:rsid w:val="00D23F40"/>
    <w:rsid w:val="00D41217"/>
    <w:rsid w:val="00D62F2C"/>
    <w:rsid w:val="00D811F8"/>
    <w:rsid w:val="00D86C77"/>
    <w:rsid w:val="00D97610"/>
    <w:rsid w:val="00DA15E1"/>
    <w:rsid w:val="00DF10E4"/>
    <w:rsid w:val="00DF7013"/>
    <w:rsid w:val="00E00218"/>
    <w:rsid w:val="00E0327B"/>
    <w:rsid w:val="00E10EFB"/>
    <w:rsid w:val="00E242E3"/>
    <w:rsid w:val="00E24964"/>
    <w:rsid w:val="00E30047"/>
    <w:rsid w:val="00E4361C"/>
    <w:rsid w:val="00E43D37"/>
    <w:rsid w:val="00E5251C"/>
    <w:rsid w:val="00E557C8"/>
    <w:rsid w:val="00E65084"/>
    <w:rsid w:val="00E65140"/>
    <w:rsid w:val="00E672DC"/>
    <w:rsid w:val="00E83190"/>
    <w:rsid w:val="00E8610C"/>
    <w:rsid w:val="00EA1FEC"/>
    <w:rsid w:val="00EC196F"/>
    <w:rsid w:val="00ED16B3"/>
    <w:rsid w:val="00F1722E"/>
    <w:rsid w:val="00F25574"/>
    <w:rsid w:val="00F32B1A"/>
    <w:rsid w:val="00F35C40"/>
    <w:rsid w:val="00F3763E"/>
    <w:rsid w:val="00F40F18"/>
    <w:rsid w:val="00F463F9"/>
    <w:rsid w:val="00F544C0"/>
    <w:rsid w:val="00F6411A"/>
    <w:rsid w:val="00F65926"/>
    <w:rsid w:val="00F732C9"/>
    <w:rsid w:val="00F824A3"/>
    <w:rsid w:val="00F941E9"/>
    <w:rsid w:val="00FA3111"/>
    <w:rsid w:val="00FA3B2D"/>
    <w:rsid w:val="00FB1919"/>
    <w:rsid w:val="00FB4B3C"/>
    <w:rsid w:val="00FB7CE7"/>
    <w:rsid w:val="00FD6A2A"/>
    <w:rsid w:val="00FE0E1C"/>
    <w:rsid w:val="00FE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7744EAAB-0E8B-43B3-B072-9A9C11AC7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MS Mincho" w:hAnsi="Times New Roman" w:cs="Times New Roman"/>
        <w:lang w:val="sv-SE" w:eastAsia="sv-SE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65C4"/>
    <w:rPr>
      <w:rFonts w:ascii="Arial" w:hAnsi="Arial" w:cs="Arial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9379E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49379E"/>
    <w:pPr>
      <w:tabs>
        <w:tab w:val="center" w:pos="4320"/>
        <w:tab w:val="right" w:pos="8640"/>
      </w:tabs>
    </w:pPr>
  </w:style>
  <w:style w:type="character" w:customStyle="1" w:styleId="Blledtext">
    <w:name w:val="Bl ledtext"/>
    <w:basedOn w:val="Blbrdtext"/>
    <w:rsid w:val="004D7818"/>
    <w:rPr>
      <w:rFonts w:ascii="Verdana" w:hAnsi="Verdana"/>
      <w:spacing w:val="5"/>
      <w:sz w:val="12"/>
      <w:szCs w:val="12"/>
    </w:rPr>
  </w:style>
  <w:style w:type="character" w:customStyle="1" w:styleId="Blbrdtext">
    <w:name w:val="Bl brödtext"/>
    <w:basedOn w:val="DefaultParagraphFont"/>
    <w:rsid w:val="004D7818"/>
    <w:rPr>
      <w:rFonts w:ascii="Verdana" w:hAnsi="Verdana"/>
      <w:spacing w:val="5"/>
      <w:sz w:val="18"/>
    </w:rPr>
  </w:style>
  <w:style w:type="character" w:customStyle="1" w:styleId="Blrubrik">
    <w:name w:val="Bl rubrik"/>
    <w:basedOn w:val="Blbrdtext"/>
    <w:rsid w:val="0037485B"/>
    <w:rPr>
      <w:rFonts w:ascii="Verdana" w:hAnsi="Verdana"/>
      <w:b/>
      <w:spacing w:val="5"/>
      <w:sz w:val="18"/>
      <w:szCs w:val="20"/>
    </w:rPr>
  </w:style>
  <w:style w:type="character" w:customStyle="1" w:styleId="Blhuvudrubrik">
    <w:name w:val="Bl huvudrubrik"/>
    <w:basedOn w:val="Blbrdtext"/>
    <w:rsid w:val="004D7818"/>
    <w:rPr>
      <w:rFonts w:ascii="Verdana" w:hAnsi="Verdana"/>
      <w:b/>
      <w:spacing w:val="5"/>
      <w:sz w:val="22"/>
      <w:szCs w:val="22"/>
    </w:rPr>
  </w:style>
  <w:style w:type="table" w:styleId="TableGrid">
    <w:name w:val="Table Grid"/>
    <w:basedOn w:val="TableNormal"/>
    <w:rsid w:val="00C4435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6343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B07AF8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</w:rPr>
  </w:style>
  <w:style w:type="character" w:styleId="Hyperlink">
    <w:name w:val="Hyperlink"/>
    <w:basedOn w:val="DefaultParagraphFont"/>
    <w:rsid w:val="00B07AF8"/>
    <w:rPr>
      <w:color w:val="0000FF"/>
      <w:u w:val="single"/>
    </w:rPr>
  </w:style>
  <w:style w:type="character" w:customStyle="1" w:styleId="normal1">
    <w:name w:val="normal1"/>
    <w:basedOn w:val="DefaultParagraphFont"/>
    <w:rsid w:val="00561EC3"/>
    <w:rPr>
      <w:rFonts w:ascii="Verdana" w:hAnsi="Verdana" w:hint="default"/>
      <w:b w:val="0"/>
      <w:bCs w:val="0"/>
      <w:i w:val="0"/>
      <w:iCs w:val="0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04215"/>
    <w:pPr>
      <w:spacing w:before="112"/>
    </w:pPr>
    <w:rPr>
      <w:rFonts w:ascii="Times New Roman" w:eastAsia="Times New Roman" w:hAnsi="Times New Roman" w:cs="Times New Roman"/>
      <w:sz w:val="24"/>
      <w:lang w:val="sv-SE" w:eastAsia="sv-SE"/>
    </w:rPr>
  </w:style>
  <w:style w:type="character" w:customStyle="1" w:styleId="rubrikx41">
    <w:name w:val="rubrikx41"/>
    <w:basedOn w:val="DefaultParagraphFont"/>
    <w:rsid w:val="00B04215"/>
    <w:rPr>
      <w:rFonts w:ascii="Verdana" w:hAnsi="Verdana" w:hint="default"/>
      <w:b/>
      <w:bCs/>
      <w:i w:val="0"/>
      <w:iCs w:val="0"/>
      <w:color w:val="000000"/>
      <w:sz w:val="26"/>
      <w:szCs w:val="26"/>
    </w:rPr>
  </w:style>
  <w:style w:type="character" w:customStyle="1" w:styleId="FooterChar">
    <w:name w:val="Footer Char"/>
    <w:link w:val="Footer"/>
    <w:uiPriority w:val="99"/>
    <w:rsid w:val="00AC41ED"/>
    <w:rPr>
      <w:rFonts w:ascii="Arial" w:hAnsi="Arial" w:cs="Arial"/>
      <w:szCs w:val="24"/>
      <w:lang w:val="en-GB" w:eastAsia="ja-JP"/>
    </w:rPr>
  </w:style>
  <w:style w:type="character" w:styleId="PlaceholderText">
    <w:name w:val="Placeholder Text"/>
    <w:basedOn w:val="DefaultParagraphFont"/>
    <w:uiPriority w:val="99"/>
    <w:semiHidden/>
    <w:rsid w:val="000C4CEC"/>
    <w:rPr>
      <w:color w:val="808080"/>
    </w:rPr>
  </w:style>
  <w:style w:type="character" w:customStyle="1" w:styleId="Style1">
    <w:name w:val="Style1"/>
    <w:basedOn w:val="DefaultParagraphFont"/>
    <w:rsid w:val="009B27C5"/>
    <w:rPr>
      <w:color w:val="943634" w:themeColor="accent2" w:themeShade="BF"/>
    </w:rPr>
  </w:style>
  <w:style w:type="character" w:customStyle="1" w:styleId="Style2">
    <w:name w:val="Style2"/>
    <w:basedOn w:val="DefaultParagraphFont"/>
    <w:rsid w:val="009B27C5"/>
    <w:rPr>
      <w:b/>
      <w:color w:val="000000" w:themeColor="text1"/>
    </w:rPr>
  </w:style>
  <w:style w:type="character" w:customStyle="1" w:styleId="Style3">
    <w:name w:val="Style3"/>
    <w:basedOn w:val="DefaultParagraphFont"/>
    <w:uiPriority w:val="1"/>
    <w:qFormat/>
    <w:rsid w:val="00FB7CE7"/>
    <w:rPr>
      <w:bdr w:val="single" w:sz="4" w:space="0" w:color="auto"/>
      <w:shd w:val="pct25" w:color="auto" w:fill="auto"/>
    </w:rPr>
  </w:style>
  <w:style w:type="character" w:customStyle="1" w:styleId="AAAA">
    <w:name w:val="AAAA"/>
    <w:basedOn w:val="DefaultParagraphFont"/>
    <w:uiPriority w:val="1"/>
    <w:qFormat/>
    <w:rsid w:val="00FB7CE7"/>
    <w:rPr>
      <w:bdr w:val="single" w:sz="4" w:space="0" w:color="808080" w:themeColor="background1" w:themeShade="80"/>
      <w:shd w:val="clear" w:color="auto" w:fill="BFBFBF" w:themeFill="background1" w:themeFillShade="BF"/>
    </w:rPr>
  </w:style>
  <w:style w:type="character" w:customStyle="1" w:styleId="Style4">
    <w:name w:val="Style4"/>
    <w:basedOn w:val="DefaultParagraphFont"/>
    <w:uiPriority w:val="1"/>
    <w:rsid w:val="00FB7CE7"/>
    <w:rPr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4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7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4" w:space="0" w:color="C0C0C0"/>
                  </w:divBdr>
                  <w:divsChild>
                    <w:div w:id="596906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6234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5230">
                              <w:marLeft w:val="240"/>
                              <w:marRight w:val="960"/>
                              <w:marTop w:val="24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5387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10534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4189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303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7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7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731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714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242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0785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7400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2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2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07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301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615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429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234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608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4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evatho\Desktop\ECTS\TGRutl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00DC84-0F1B-404D-BAAE-1EA5F346BA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TGRutl.dot</Template>
  <TotalTime>0</TotalTime>
  <Pages>2</Pages>
  <Words>494</Words>
  <Characters>2622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>Huvudrubrik</vt:lpstr>
      <vt:lpstr>Huvudrubrik</vt:lpstr>
    </vt:vector>
  </TitlesOfParts>
  <Company>KTH, Nada</Company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Huvudrubrik</dc:title>
  <dc:creator>evatho</dc:creator>
  <cp:lastModifiedBy>Anneli Åkesson</cp:lastModifiedBy>
  <cp:revision>2</cp:revision>
  <cp:lastPrinted>2015-05-21T11:41:00Z</cp:lastPrinted>
  <dcterms:created xsi:type="dcterms:W3CDTF">2020-06-01T10:58:00Z</dcterms:created>
  <dcterms:modified xsi:type="dcterms:W3CDTF">2020-06-01T10:58:00Z</dcterms:modified>
</cp:coreProperties>
</file>