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3969"/>
        <w:gridCol w:w="2973"/>
      </w:tblGrid>
      <w:tr w:rsidR="00F8536C" w:rsidRPr="00583323" w:rsidTr="00D21D5C">
        <w:trPr>
          <w:trHeight w:val="425"/>
        </w:trPr>
        <w:tc>
          <w:tcPr>
            <w:tcW w:w="10311" w:type="dxa"/>
            <w:gridSpan w:val="3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</w:tcPr>
          <w:p w:rsidR="00F8536C" w:rsidRPr="0087029C" w:rsidRDefault="00F8536C" w:rsidP="005E2384">
            <w:pPr>
              <w:ind w:left="-142"/>
              <w:rPr>
                <w:rStyle w:val="Blhuvudrubrik"/>
                <w:i/>
                <w:sz w:val="2"/>
                <w:szCs w:val="2"/>
                <w:lang w:val="sv-SE"/>
              </w:rPr>
            </w:pPr>
          </w:p>
          <w:p w:rsidR="00F8536C" w:rsidRPr="00F8536C" w:rsidRDefault="00F8536C" w:rsidP="004D2337">
            <w:pPr>
              <w:rPr>
                <w:rStyle w:val="Blledtext"/>
                <w:i/>
                <w:lang w:val="en-US"/>
              </w:rPr>
            </w:pPr>
            <w:r w:rsidRPr="004254E9">
              <w:rPr>
                <w:rStyle w:val="Blhuvudrubrik"/>
                <w:i/>
                <w:lang w:val="en-US"/>
              </w:rPr>
              <w:t xml:space="preserve"> Individual </w:t>
            </w:r>
            <w:r>
              <w:rPr>
                <w:rStyle w:val="Blhuvudrubrik"/>
                <w:i/>
                <w:lang w:val="en-US"/>
              </w:rPr>
              <w:t>s</w:t>
            </w:r>
            <w:r w:rsidRPr="004254E9">
              <w:rPr>
                <w:rStyle w:val="Blhuvudrubrik"/>
                <w:i/>
                <w:lang w:val="en-US"/>
              </w:rPr>
              <w:t xml:space="preserve">tudy </w:t>
            </w:r>
            <w:r>
              <w:rPr>
                <w:rStyle w:val="Blhuvudrubrik"/>
                <w:i/>
                <w:lang w:val="en-US"/>
              </w:rPr>
              <w:t>p</w:t>
            </w:r>
            <w:r w:rsidRPr="004254E9">
              <w:rPr>
                <w:rStyle w:val="Blhuvudrubrik"/>
                <w:i/>
                <w:lang w:val="en-US"/>
              </w:rPr>
              <w:t>lan</w:t>
            </w:r>
            <w:r>
              <w:rPr>
                <w:rStyle w:val="Blhuvudrubrik"/>
                <w:i/>
                <w:lang w:val="en-US"/>
              </w:rPr>
              <w:t xml:space="preserve"> for master students in </w:t>
            </w:r>
            <w:r w:rsidR="004D2337">
              <w:rPr>
                <w:rStyle w:val="Blhuvudrubrik"/>
                <w:i/>
                <w:lang w:val="en-US"/>
              </w:rPr>
              <w:t>Information and Network Engineering</w:t>
            </w:r>
            <w:r>
              <w:rPr>
                <w:rStyle w:val="Blhuvudrubrik"/>
                <w:i/>
                <w:lang w:val="en-US"/>
              </w:rPr>
              <w:t>, T</w:t>
            </w:r>
            <w:r w:rsidR="004D2337">
              <w:rPr>
                <w:rStyle w:val="Blhuvudrubrik"/>
                <w:i/>
                <w:lang w:val="en-US"/>
              </w:rPr>
              <w:t>INN</w:t>
            </w:r>
            <w:r>
              <w:rPr>
                <w:rStyle w:val="Blhuvudrubrik"/>
                <w:i/>
                <w:lang w:val="en-US"/>
              </w:rPr>
              <w:t>M</w:t>
            </w:r>
          </w:p>
        </w:tc>
      </w:tr>
      <w:tr w:rsidR="00704E92" w:rsidRPr="00583323" w:rsidTr="009C50D0">
        <w:trPr>
          <w:trHeight w:val="125"/>
        </w:trPr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8" w:space="0" w:color="auto"/>
            </w:tcBorders>
          </w:tcPr>
          <w:p w:rsidR="00704E92" w:rsidRPr="00CF314F" w:rsidRDefault="00CF314F" w:rsidP="00C962DB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Given name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8" w:space="0" w:color="auto"/>
              <w:bottom w:val="nil"/>
              <w:right w:val="single" w:sz="2" w:space="0" w:color="auto"/>
            </w:tcBorders>
          </w:tcPr>
          <w:p w:rsidR="00704E92" w:rsidRPr="00CF314F" w:rsidRDefault="00CF314F" w:rsidP="00704E92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Surname</w:t>
            </w: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</w:tcPr>
          <w:p w:rsidR="00704E92" w:rsidRPr="00583323" w:rsidRDefault="00704E92" w:rsidP="004A4D99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C</w:t>
            </w:r>
            <w:r>
              <w:rPr>
                <w:rStyle w:val="Blledtext"/>
              </w:rPr>
              <w:t>i</w:t>
            </w:r>
            <w:r w:rsidRPr="00583323">
              <w:rPr>
                <w:rStyle w:val="Blledtext"/>
              </w:rPr>
              <w:t>vic registration number</w:t>
            </w:r>
          </w:p>
        </w:tc>
      </w:tr>
      <w:tr w:rsidR="00704E92" w:rsidRPr="000C4CEC" w:rsidTr="009C50D0">
        <w:trPr>
          <w:trHeight w:val="339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8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3D7388" w:rsidP="00604276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26FCB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r>
              <w:rPr>
                <w:rStyle w:val="Blbrdtext"/>
                <w:lang w:val="sv-SE"/>
              </w:rPr>
              <w:fldChar w:fldCharType="begin" w:fldLock="1"/>
            </w:r>
            <w:r w:rsidR="00704E92" w:rsidRPr="000C4CEC">
              <w:rPr>
                <w:rStyle w:val="Blbrdtext"/>
                <w:lang w:val="en-US"/>
              </w:rPr>
              <w:instrText xml:space="preserve">                        </w:instrTex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3969" w:type="dxa"/>
            <w:tcBorders>
              <w:top w:val="nil"/>
              <w:left w:val="single" w:sz="8" w:space="0" w:color="FFFFFF" w:themeColor="background1"/>
              <w:bottom w:val="single" w:sz="2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3D7388" w:rsidP="00604276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0"/>
          </w:p>
        </w:tc>
        <w:tc>
          <w:tcPr>
            <w:tcW w:w="297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04E92" w:rsidRPr="009B27C5" w:rsidRDefault="003D7388" w:rsidP="00704E92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="00704E92">
              <w:rPr>
                <w:rStyle w:val="Blbrdtext"/>
                <w:shd w:val="clear" w:color="auto" w:fill="262626" w:themeFill="text1" w:themeFillTint="D9"/>
                <w:lang w:val="en-US"/>
              </w:rPr>
              <w:instrText xml:space="preserve"> FORMTEXT </w:instrTex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end"/>
            </w:r>
            <w:bookmarkEnd w:id="1"/>
          </w:p>
        </w:tc>
      </w:tr>
      <w:tr w:rsidR="00E557C8" w:rsidRPr="00583323" w:rsidTr="009C50D0"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E557C8" w:rsidRPr="000C1869" w:rsidRDefault="00E557C8" w:rsidP="005E17DE">
            <w:pPr>
              <w:rPr>
                <w:rStyle w:val="Blledtext"/>
                <w:rFonts w:ascii="Arial" w:hAnsi="Arial"/>
                <w:spacing w:val="0"/>
                <w:sz w:val="20"/>
                <w:szCs w:val="24"/>
                <w:lang w:val="en-US"/>
              </w:rPr>
            </w:pPr>
            <w:r w:rsidRPr="00583323">
              <w:rPr>
                <w:rStyle w:val="Blledtext"/>
              </w:rPr>
              <w:t>e-mail</w:t>
            </w:r>
          </w:p>
        </w:tc>
        <w:tc>
          <w:tcPr>
            <w:tcW w:w="6942" w:type="dxa"/>
            <w:gridSpan w:val="2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</w:tcPr>
          <w:p w:rsidR="00E557C8" w:rsidRPr="00583323" w:rsidRDefault="00E557C8" w:rsidP="005E17DE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Phone day time</w:t>
            </w:r>
          </w:p>
        </w:tc>
      </w:tr>
      <w:tr w:rsidR="000C1869" w:rsidRPr="00583323" w:rsidTr="009C50D0">
        <w:trPr>
          <w:trHeight w:val="369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FFFFFF" w:themeColor="background1"/>
            </w:tcBorders>
            <w:vAlign w:val="center"/>
          </w:tcPr>
          <w:p w:rsidR="000C1869" w:rsidRPr="00583323" w:rsidRDefault="003D7388" w:rsidP="00526FCB">
            <w:pPr>
              <w:tabs>
                <w:tab w:val="left" w:pos="2730"/>
              </w:tabs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2" w:name="Text5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2"/>
            <w:r w:rsidR="000C1869" w:rsidRPr="00583323">
              <w:rPr>
                <w:rStyle w:val="Blbrdtext"/>
                <w:lang w:val="en-US"/>
              </w:rPr>
              <w:tab/>
            </w:r>
          </w:p>
        </w:tc>
        <w:tc>
          <w:tcPr>
            <w:tcW w:w="6942" w:type="dxa"/>
            <w:gridSpan w:val="2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vAlign w:val="center"/>
          </w:tcPr>
          <w:p w:rsidR="000C1869" w:rsidRPr="00583323" w:rsidRDefault="003D7388" w:rsidP="00E0327B">
            <w:pPr>
              <w:tabs>
                <w:tab w:val="left" w:pos="2730"/>
              </w:tabs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3" w:name="Text6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3"/>
          </w:p>
        </w:tc>
      </w:tr>
      <w:tr w:rsidR="00D811F8" w:rsidRPr="00583323" w:rsidTr="009C50D0">
        <w:trPr>
          <w:trHeight w:val="148"/>
        </w:trPr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4F547A" w:rsidRDefault="000C1869" w:rsidP="00B33808">
            <w:pPr>
              <w:rPr>
                <w:rStyle w:val="Blledtext"/>
                <w:lang w:val="en-US"/>
              </w:rPr>
            </w:pPr>
            <w:r w:rsidRPr="00583323">
              <w:rPr>
                <w:rStyle w:val="Blledtext"/>
              </w:rPr>
              <w:t>Street</w:t>
            </w:r>
            <w:r w:rsidR="00F8536C">
              <w:rPr>
                <w:rStyle w:val="Blledtext"/>
              </w:rPr>
              <w:t xml:space="preserve"> Adress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583323" w:rsidRDefault="000C1869" w:rsidP="00B33808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Postcode</w:t>
            </w: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583323" w:rsidRDefault="000C1869" w:rsidP="00B33808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City</w:t>
            </w:r>
          </w:p>
        </w:tc>
      </w:tr>
      <w:tr w:rsidR="00704E92" w:rsidRPr="004F547A" w:rsidTr="00452A1A">
        <w:trPr>
          <w:trHeight w:val="391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FFFFFF" w:themeColor="background1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4" w:name="Text7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4"/>
          </w:p>
        </w:tc>
        <w:tc>
          <w:tcPr>
            <w:tcW w:w="3969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5" w:name="Text8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5"/>
          </w:p>
        </w:tc>
        <w:tc>
          <w:tcPr>
            <w:tcW w:w="297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6" w:name="Text9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6"/>
          </w:p>
        </w:tc>
      </w:tr>
      <w:tr w:rsidR="00F8536C" w:rsidRPr="00583323" w:rsidTr="00D21D5C"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F8536C" w:rsidRPr="00583323" w:rsidRDefault="00F8536C" w:rsidP="00F8536C">
            <w:pPr>
              <w:rPr>
                <w:rStyle w:val="Blledtext"/>
              </w:rPr>
            </w:pPr>
            <w:bookmarkStart w:id="7" w:name="_Hlk301438290"/>
            <w:r>
              <w:rPr>
                <w:rStyle w:val="Blledtext"/>
              </w:rPr>
              <w:t xml:space="preserve">Year </w:t>
            </w:r>
            <w:r w:rsidRPr="00583323">
              <w:rPr>
                <w:rStyle w:val="Blledtext"/>
              </w:rPr>
              <w:t>admitted</w:t>
            </w:r>
          </w:p>
        </w:tc>
        <w:tc>
          <w:tcPr>
            <w:tcW w:w="6942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F8536C" w:rsidRPr="00583323" w:rsidRDefault="00C911F5" w:rsidP="004A4D99">
            <w:pPr>
              <w:ind w:left="-106"/>
              <w:rPr>
                <w:rStyle w:val="Blledtext"/>
              </w:rPr>
            </w:pPr>
            <w:r>
              <w:rPr>
                <w:rStyle w:val="Blledtext"/>
              </w:rPr>
              <w:t>Track</w:t>
            </w:r>
            <w:r w:rsidR="00F8536C">
              <w:rPr>
                <w:rStyle w:val="Blledtext"/>
              </w:rPr>
              <w:t xml:space="preserve"> (specialization)</w:t>
            </w:r>
          </w:p>
          <w:p w:rsidR="00F8536C" w:rsidRPr="00583323" w:rsidRDefault="004D2337" w:rsidP="005E2384">
            <w:pPr>
              <w:spacing w:line="360" w:lineRule="auto"/>
              <w:rPr>
                <w:rStyle w:val="Blledtext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Select your profile!"/>
                    <w:listEntry w:val="Communications Engineering"/>
                    <w:listEntry w:val="Information Engineering"/>
                    <w:listEntry w:val="Multimedia Processing and Analysis"/>
                    <w:listEntry w:val="Networked Systems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F8536C" w:rsidRPr="00583323" w:rsidTr="00D21D5C">
        <w:trPr>
          <w:trHeight w:val="247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FFFFFF" w:themeColor="background1"/>
            </w:tcBorders>
            <w:vAlign w:val="bottom"/>
          </w:tcPr>
          <w:p w:rsidR="00F8536C" w:rsidRPr="00583323" w:rsidRDefault="003D7388" w:rsidP="000A200C">
            <w:pPr>
              <w:spacing w:line="360" w:lineRule="auto"/>
              <w:rPr>
                <w:rStyle w:val="Blbrdtext"/>
                <w:lang w:val="sv-SE"/>
              </w:rPr>
            </w:pPr>
            <w:r>
              <w:rPr>
                <w:rStyle w:val="Blbrdtext"/>
                <w:lang w:val="sv-S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F8536C">
              <w:rPr>
                <w:rStyle w:val="Blbrdtext"/>
                <w:lang w:val="sv-SE"/>
              </w:rPr>
              <w:instrText xml:space="preserve"> FORMTEXT </w:instrText>
            </w:r>
            <w:r>
              <w:rPr>
                <w:rStyle w:val="Blbrdtext"/>
                <w:lang w:val="sv-SE"/>
              </w:rPr>
            </w:r>
            <w:r>
              <w:rPr>
                <w:rStyle w:val="Blbrdtext"/>
                <w:lang w:val="sv-SE"/>
              </w:rPr>
              <w:fldChar w:fldCharType="separate"/>
            </w:r>
            <w:r w:rsidR="002659EA">
              <w:rPr>
                <w:rStyle w:val="Blbrdtext"/>
                <w:noProof/>
                <w:lang w:val="sv-SE"/>
              </w:rPr>
              <w:t>20</w:t>
            </w:r>
            <w:r w:rsidR="000A200C">
              <w:rPr>
                <w:rStyle w:val="Blbrdtext"/>
                <w:noProof/>
                <w:lang w:val="sv-SE"/>
              </w:rPr>
              <w:t>20</w: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6942" w:type="dxa"/>
            <w:gridSpan w:val="2"/>
            <w:vMerge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bottom"/>
          </w:tcPr>
          <w:p w:rsidR="00F8536C" w:rsidRPr="00583323" w:rsidRDefault="00F8536C" w:rsidP="005E2384">
            <w:pPr>
              <w:spacing w:line="360" w:lineRule="auto"/>
              <w:rPr>
                <w:rStyle w:val="Blbrdtext"/>
                <w:lang w:val="sv-SE"/>
              </w:rPr>
            </w:pPr>
          </w:p>
        </w:tc>
      </w:tr>
      <w:bookmarkEnd w:id="7"/>
    </w:tbl>
    <w:p w:rsidR="00C00A1A" w:rsidRDefault="00C00A1A">
      <w:pPr>
        <w:rPr>
          <w:rStyle w:val="Blbrdtext"/>
        </w:rPr>
      </w:pPr>
    </w:p>
    <w:p w:rsidR="006179DD" w:rsidRDefault="006179DD" w:rsidP="000E286F">
      <w:pPr>
        <w:spacing w:before="40" w:after="40"/>
        <w:rPr>
          <w:rStyle w:val="Blrubrik"/>
          <w:b w:val="0"/>
          <w:i/>
          <w:sz w:val="12"/>
          <w:szCs w:val="12"/>
        </w:rPr>
      </w:pPr>
    </w:p>
    <w:p w:rsidR="006179DD" w:rsidRPr="007E1F82" w:rsidRDefault="00F8536C" w:rsidP="005E2384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bookmarkStart w:id="8" w:name="OLE_LINK6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1,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C1456E" w:rsidRPr="006179DD" w:rsidTr="009C50D0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bookmarkEnd w:id="8"/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456E" w:rsidRPr="006179DD" w:rsidRDefault="00C1456E" w:rsidP="000A7DF5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EQ1220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Signal Theory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9" w:name="Text15"/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9"/>
          </w:p>
        </w:tc>
        <w:bookmarkStart w:id="10" w:name="OLE_LINK3"/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0"/>
          </w:p>
        </w:tc>
        <w:bookmarkStart w:id="11" w:name="Dropdown1"/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1"/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EP2</w:t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1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</w:t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8F352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Internetworking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8F352D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2C40D0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2C4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 w:rsidRP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2C40D0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6658B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04699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204699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6658B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6179DD" w:rsidRDefault="006179DD" w:rsidP="006179DD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2,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bookmarkStart w:id="12" w:name="_GoBack"/>
            <w:bookmarkEnd w:id="12"/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EQ2310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Digital Communications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8F352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t>8,5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E93C1F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E93C1F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6658B8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3,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 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5D673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</w:t>
            </w:r>
            <w:r w:rsidR="005D673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3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EQ2310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Digital Communications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5D673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</w:t>
            </w:r>
            <w:r w:rsidR="00D800D4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,</w:t>
            </w:r>
            <w:r w:rsidR="005D673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4,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D800D4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</w:t>
            </w:r>
            <w:r w:rsidR="00D800D4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AK2036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E93C1F" w:rsidRDefault="00264B87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Theory and Methodology of Science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E93C1F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bookmarkStart w:id="13" w:name="OLE_LINK7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lastRenderedPageBreak/>
        <w:t>Study period 1,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bookmarkEnd w:id="13"/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A245F9" w:rsidRDefault="00517A6B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A245F9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2,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245F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A245F9" w:rsidRDefault="003D7388" w:rsidP="00A245F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A245F9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245F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D82DC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9C50D0" w:rsidRDefault="009C50D0" w:rsidP="009C50D0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6179DD" w:rsidRDefault="006179DD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</w:p>
    <w:p w:rsidR="004254E9" w:rsidRPr="006179DD" w:rsidRDefault="004254E9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tabs>
          <w:tab w:val="left" w:pos="3714"/>
        </w:tabs>
        <w:autoSpaceDE w:val="0"/>
        <w:autoSpaceDN w:val="0"/>
        <w:adjustRightInd w:val="0"/>
        <w:rPr>
          <w:rFonts w:ascii="Verdana" w:hAnsi="Verdana"/>
          <w:sz w:val="18"/>
          <w:lang w:val="en-US"/>
        </w:rPr>
      </w:pPr>
      <w:r w:rsidRPr="002F1C27">
        <w:rPr>
          <w:rFonts w:ascii="Verdana" w:hAnsi="Verdana"/>
          <w:sz w:val="18"/>
          <w:lang w:val="en-US"/>
        </w:rPr>
        <w:tab/>
      </w:r>
    </w:p>
    <w:p w:rsidR="00C00A1A" w:rsidRDefault="0027011F" w:rsidP="005737AB">
      <w:pPr>
        <w:autoSpaceDE w:val="0"/>
        <w:autoSpaceDN w:val="0"/>
        <w:adjustRightInd w:val="0"/>
        <w:rPr>
          <w:rFonts w:ascii="Verdana" w:hAnsi="Verdana"/>
          <w:b/>
          <w:bCs/>
          <w:sz w:val="18"/>
          <w:szCs w:val="18"/>
          <w:lang w:val="sv-SE" w:eastAsia="sv-SE"/>
        </w:rPr>
      </w:pPr>
      <w:r w:rsidRPr="00F759AB">
        <w:rPr>
          <w:rFonts w:ascii="Verdana" w:hAnsi="Verdana"/>
          <w:sz w:val="18"/>
          <w:lang w:val="sv-SE"/>
        </w:rPr>
        <w:br w:type="page"/>
      </w:r>
    </w:p>
    <w:p w:rsidR="00C00A1A" w:rsidRDefault="008D0429" w:rsidP="008D0429">
      <w:pPr>
        <w:pStyle w:val="Heading1"/>
        <w:rPr>
          <w:lang w:val="en-US" w:eastAsia="sv-SE"/>
        </w:rPr>
      </w:pPr>
      <w:r>
        <w:rPr>
          <w:lang w:val="en-US" w:eastAsia="sv-SE"/>
        </w:rPr>
        <w:lastRenderedPageBreak/>
        <w:t xml:space="preserve">Brief Overview of the Program Curriculum, </w:t>
      </w:r>
      <w:r w:rsidR="001E1520">
        <w:rPr>
          <w:lang w:val="en-US" w:eastAsia="sv-SE"/>
        </w:rPr>
        <w:t>Information and Network Engineering</w:t>
      </w:r>
      <w:r>
        <w:rPr>
          <w:lang w:val="en-US" w:eastAsia="sv-SE"/>
        </w:rPr>
        <w:t xml:space="preserve"> (T</w:t>
      </w:r>
      <w:r w:rsidR="001E1520">
        <w:rPr>
          <w:lang w:val="en-US" w:eastAsia="sv-SE"/>
        </w:rPr>
        <w:t>INN</w:t>
      </w:r>
      <w:r>
        <w:rPr>
          <w:lang w:val="en-US" w:eastAsia="sv-SE"/>
        </w:rPr>
        <w:t>M)</w:t>
      </w:r>
      <w:r w:rsidR="000A200C">
        <w:rPr>
          <w:lang w:val="en-US" w:eastAsia="sv-SE"/>
        </w:rPr>
        <w:t xml:space="preserve"> 2020/21</w:t>
      </w:r>
    </w:p>
    <w:p w:rsidR="008D0429" w:rsidRDefault="008D0429" w:rsidP="008D0429">
      <w:pPr>
        <w:pStyle w:val="Subtitle"/>
        <w:rPr>
          <w:lang w:val="en-US" w:eastAsia="sv-SE"/>
        </w:rPr>
      </w:pPr>
      <w:r>
        <w:rPr>
          <w:lang w:val="en-US" w:eastAsia="sv-SE"/>
        </w:rPr>
        <w:t>Degree Requirements</w:t>
      </w:r>
    </w:p>
    <w:p w:rsidR="008D0429" w:rsidRDefault="008D0429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>Passed all compulsory courses.</w:t>
      </w:r>
    </w:p>
    <w:p w:rsidR="008D0429" w:rsidRDefault="008D0429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Passed the requirements for </w:t>
      </w:r>
      <w:r w:rsidRPr="008D0429">
        <w:rPr>
          <w:i/>
          <w:lang w:val="en-US" w:eastAsia="sv-SE"/>
        </w:rPr>
        <w:t>at least</w:t>
      </w:r>
      <w:r>
        <w:rPr>
          <w:lang w:val="en-US" w:eastAsia="sv-SE"/>
        </w:rPr>
        <w:t xml:space="preserve"> one of the </w:t>
      </w:r>
      <w:r w:rsidR="001E1520">
        <w:rPr>
          <w:lang w:val="en-US" w:eastAsia="sv-SE"/>
        </w:rPr>
        <w:t>study tracks</w:t>
      </w:r>
      <w:r>
        <w:rPr>
          <w:lang w:val="en-US" w:eastAsia="sv-SE"/>
        </w:rPr>
        <w:t xml:space="preserve"> (see below)</w:t>
      </w:r>
      <w:r w:rsidR="00124A3C">
        <w:rPr>
          <w:lang w:val="en-US" w:eastAsia="sv-SE"/>
        </w:rPr>
        <w:t>:</w:t>
      </w:r>
    </w:p>
    <w:p w:rsidR="001E1520" w:rsidRPr="001E1520" w:rsidRDefault="001E1520" w:rsidP="00124A3C">
      <w:pPr>
        <w:pStyle w:val="ListParagraph"/>
        <w:numPr>
          <w:ilvl w:val="1"/>
          <w:numId w:val="1"/>
        </w:numPr>
        <w:rPr>
          <w:lang w:val="en-US" w:eastAsia="sv-SE"/>
        </w:rPr>
      </w:pPr>
      <w:bookmarkStart w:id="14" w:name="OLE_LINK8"/>
      <w:r>
        <w:rPr>
          <w:lang w:val="en-US" w:eastAsia="sv-SE"/>
        </w:rPr>
        <w:t>Communications Engineering</w:t>
      </w:r>
    </w:p>
    <w:p w:rsidR="001E1520" w:rsidRPr="008D0429" w:rsidRDefault="00124A3C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 xml:space="preserve">Information </w:t>
      </w:r>
      <w:r w:rsidR="001E1520">
        <w:t>Engineering.</w:t>
      </w:r>
      <w:r w:rsidR="001E1520" w:rsidRPr="001E1520">
        <w:rPr>
          <w:lang w:val="en-US" w:eastAsia="sv-SE"/>
        </w:rPr>
        <w:t xml:space="preserve"> </w:t>
      </w:r>
    </w:p>
    <w:p w:rsidR="00124A3C" w:rsidRPr="001E1520" w:rsidRDefault="001E1520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>Multimedia Processing and Analysis</w:t>
      </w:r>
    </w:p>
    <w:bookmarkEnd w:id="14"/>
    <w:p w:rsidR="00124A3C" w:rsidRPr="00124A3C" w:rsidRDefault="001E1520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>Networked Systems</w:t>
      </w:r>
    </w:p>
    <w:p w:rsidR="008D0429" w:rsidRDefault="001E1520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 </w:t>
      </w:r>
      <w:r w:rsidR="008D0429">
        <w:rPr>
          <w:lang w:val="en-US" w:eastAsia="sv-SE"/>
        </w:rPr>
        <w:t>(At least) 90 cr. of passed courses, in total.</w:t>
      </w:r>
    </w:p>
    <w:p w:rsidR="00124A3C" w:rsidRDefault="008D0429" w:rsidP="00F42B1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Passed degree project, 30cr. </w:t>
      </w:r>
    </w:p>
    <w:p w:rsidR="001E1520" w:rsidRDefault="001E1520" w:rsidP="001E1520">
      <w:pPr>
        <w:ind w:left="360"/>
        <w:rPr>
          <w:lang w:val="en-US" w:eastAsia="sv-SE"/>
        </w:rPr>
      </w:pPr>
    </w:p>
    <w:p w:rsidR="001E1520" w:rsidRPr="001E1520" w:rsidRDefault="001E1520" w:rsidP="001E1520">
      <w:pPr>
        <w:ind w:left="360"/>
        <w:rPr>
          <w:lang w:val="en-US" w:eastAsia="sv-SE"/>
        </w:rPr>
      </w:pPr>
      <w:r>
        <w:rPr>
          <w:lang w:val="en-US" w:eastAsia="sv-SE"/>
        </w:rPr>
        <w:t>It is strongly recommended to includ</w:t>
      </w:r>
      <w:r w:rsidR="000A200C">
        <w:rPr>
          <w:lang w:val="en-US" w:eastAsia="sv-SE"/>
        </w:rPr>
        <w:t>e 6-15 credits of non-technical</w:t>
      </w:r>
      <w:r w:rsidR="00EB306F">
        <w:rPr>
          <w:lang w:val="en-US" w:eastAsia="sv-SE"/>
        </w:rPr>
        <w:t xml:space="preserve"> courses as part of the electives.</w:t>
      </w:r>
    </w:p>
    <w:p w:rsidR="00F42B19" w:rsidRDefault="00F42B19" w:rsidP="00BB2D10">
      <w:pPr>
        <w:pStyle w:val="Subtitle"/>
        <w:rPr>
          <w:lang w:val="en-US" w:eastAsia="sv-SE"/>
        </w:rPr>
      </w:pPr>
    </w:p>
    <w:p w:rsidR="00BB2D10" w:rsidRPr="00BB2D10" w:rsidRDefault="00BB2D10" w:rsidP="00BB2D10">
      <w:pPr>
        <w:pStyle w:val="Subtitle"/>
        <w:rPr>
          <w:lang w:val="en-US" w:eastAsia="sv-SE"/>
        </w:rPr>
      </w:pPr>
      <w:r>
        <w:rPr>
          <w:lang w:val="en-US" w:eastAsia="sv-SE"/>
        </w:rPr>
        <w:t>Compulsory courses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302"/>
        <w:gridCol w:w="409"/>
        <w:gridCol w:w="409"/>
        <w:gridCol w:w="409"/>
        <w:gridCol w:w="409"/>
        <w:gridCol w:w="409"/>
        <w:gridCol w:w="517"/>
      </w:tblGrid>
      <w:tr w:rsidR="00D21D5C" w:rsidRPr="00114CE1" w:rsidTr="006462F0">
        <w:tc>
          <w:tcPr>
            <w:tcW w:w="5302" w:type="dxa"/>
            <w:vAlign w:val="center"/>
            <w:hideMark/>
          </w:tcPr>
          <w:p w:rsidR="00D21D5C" w:rsidRPr="00114CE1" w:rsidRDefault="00D21D5C" w:rsidP="00D21D5C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Q1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Q2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Q3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Q4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D21D5C" w:rsidRPr="00114CE1" w:rsidTr="006462F0">
        <w:tc>
          <w:tcPr>
            <w:tcW w:w="5302" w:type="dxa"/>
            <w:vAlign w:val="center"/>
            <w:hideMark/>
          </w:tcPr>
          <w:p w:rsidR="00D21D5C" w:rsidRPr="005D673F" w:rsidRDefault="00D82DCB" w:rsidP="00D82DCB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8" w:history="1">
              <w:r w:rsidR="00D21D5C" w:rsidRPr="005D673F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EQ1220 Signal Theory </w:t>
              </w:r>
            </w:hyperlink>
            <w:r w:rsidR="00E8488D" w:rsidRPr="005D673F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(not if you already </w:t>
            </w:r>
            <w:r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  <w:t>passed</w:t>
            </w:r>
            <w:r w:rsidR="00E8488D" w:rsidRPr="005D673F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EQ1270 Stochastic Signals and Systems at KTH)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114CE1" w:rsidTr="007335F5">
        <w:tc>
          <w:tcPr>
            <w:tcW w:w="5302" w:type="dxa"/>
            <w:vAlign w:val="center"/>
          </w:tcPr>
          <w:p w:rsidR="00EB306F" w:rsidRPr="008A5522" w:rsidRDefault="00D82DCB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" w:history="1">
              <w:r w:rsidR="007E07DB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EP2120 Internetworking </w:t>
              </w:r>
            </w:hyperlink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114CE1" w:rsidTr="00EB306F">
        <w:tc>
          <w:tcPr>
            <w:tcW w:w="5302" w:type="dxa"/>
            <w:vAlign w:val="center"/>
            <w:hideMark/>
          </w:tcPr>
          <w:p w:rsidR="00EB306F" w:rsidRPr="008A5522" w:rsidRDefault="00D82DCB" w:rsidP="00D21D5C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0" w:history="1">
              <w:r w:rsidR="00EB306F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EQ2310 Digital Communications </w:t>
              </w:r>
            </w:hyperlink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9.0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BE24A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8.5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F14BF4" w:rsidTr="00BE24AF">
        <w:tc>
          <w:tcPr>
            <w:tcW w:w="5302" w:type="dxa"/>
            <w:vAlign w:val="center"/>
          </w:tcPr>
          <w:p w:rsidR="00EB306F" w:rsidRPr="008A5522" w:rsidRDefault="00D82DCB" w:rsidP="00F14BF4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1" w:history="1">
              <w:r w:rsidR="00263C49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EQ2222 The Sustainable Information and Network Engineer</w:t>
              </w:r>
            </w:hyperlink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</w:t>
            </w: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</w:t>
            </w: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1+2</w:t>
            </w:r>
          </w:p>
        </w:tc>
      </w:tr>
      <w:tr w:rsidR="00EB306F" w:rsidRPr="00114CE1" w:rsidTr="006462F0">
        <w:tc>
          <w:tcPr>
            <w:tcW w:w="5302" w:type="dxa"/>
            <w:vAlign w:val="center"/>
            <w:hideMark/>
          </w:tcPr>
          <w:p w:rsidR="00EB306F" w:rsidRPr="00114CE1" w:rsidRDefault="00D82DCB" w:rsidP="00D21D5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12" w:history="1">
              <w:r w:rsidR="00EB306F" w:rsidRPr="00114CE1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AK2036 Theory and Methodology of Science with Applications (Natural and Technological Science) </w:t>
              </w:r>
            </w:hyperlink>
            <w:r w:rsidR="00EB306F" w:rsidRPr="00114CE1">
              <w:rPr>
                <w:rFonts w:ascii="Verdana" w:hAnsi="Verdana" w:cs="Arial"/>
                <w:bCs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</w:tbl>
    <w:p w:rsidR="00124A3C" w:rsidRDefault="00124A3C" w:rsidP="00BB2D10">
      <w:pPr>
        <w:pStyle w:val="Subtitle"/>
        <w:rPr>
          <w:szCs w:val="20"/>
          <w:lang w:val="en-US" w:eastAsia="sv-SE"/>
        </w:rPr>
      </w:pPr>
    </w:p>
    <w:p w:rsidR="00BB2D10" w:rsidRPr="00BB2D10" w:rsidRDefault="00C911F5" w:rsidP="00BB2D10">
      <w:pPr>
        <w:pStyle w:val="Subtitle"/>
        <w:rPr>
          <w:lang w:val="en-US" w:eastAsia="sv-SE"/>
        </w:rPr>
      </w:pPr>
      <w:r>
        <w:rPr>
          <w:szCs w:val="20"/>
          <w:lang w:val="en-US" w:eastAsia="sv-SE"/>
        </w:rPr>
        <w:t>Track</w:t>
      </w:r>
      <w:r w:rsidR="00BB2D10" w:rsidRPr="00BB2D10">
        <w:rPr>
          <w:szCs w:val="20"/>
          <w:lang w:val="en-US" w:eastAsia="sv-SE"/>
        </w:rPr>
        <w:t xml:space="preserve">: </w:t>
      </w:r>
      <w:r w:rsidR="0083746E">
        <w:t>Communications Engineering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452"/>
        <w:gridCol w:w="511"/>
        <w:gridCol w:w="642"/>
        <w:gridCol w:w="642"/>
        <w:gridCol w:w="642"/>
        <w:gridCol w:w="642"/>
        <w:gridCol w:w="921"/>
      </w:tblGrid>
      <w:tr w:rsidR="00BB2D10" w:rsidRPr="00BB2D10" w:rsidTr="00124A3C">
        <w:tc>
          <w:tcPr>
            <w:tcW w:w="0" w:type="auto"/>
            <w:hideMark/>
          </w:tcPr>
          <w:p w:rsidR="00BB2D10" w:rsidRPr="00124A3C" w:rsidRDefault="00BB2D10">
            <w:pPr>
              <w:pStyle w:val="NormalWeb"/>
              <w:spacing w:before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</w:rPr>
              <w:t>Mandatory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cr.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Q1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Q2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Q3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Q4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Year</w:t>
            </w:r>
          </w:p>
        </w:tc>
      </w:tr>
      <w:tr w:rsidR="00BB2D10" w:rsidRPr="00114CE1" w:rsidTr="00124A3C">
        <w:tc>
          <w:tcPr>
            <w:tcW w:w="0" w:type="auto"/>
            <w:hideMark/>
          </w:tcPr>
          <w:p w:rsidR="00BB2D10" w:rsidRPr="00114CE1" w:rsidRDefault="00D82DCB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hyperlink r:id="rId13" w:history="1">
              <w:r w:rsidR="00BB2D10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</w:rPr>
                <w:t>EQ2300 Digital Sign</w:t>
              </w:r>
              <w:r w:rsidR="00BB2D10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</w:rPr>
                <w:t>a</w:t>
              </w:r>
              <w:r w:rsidR="00BB2D10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</w:rPr>
                <w:t xml:space="preserve">l Processing </w:t>
              </w:r>
            </w:hyperlink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BB2D10" w:rsidRPr="00114CE1" w:rsidTr="00124A3C">
        <w:tc>
          <w:tcPr>
            <w:tcW w:w="0" w:type="auto"/>
            <w:hideMark/>
          </w:tcPr>
          <w:p w:rsidR="00BB2D10" w:rsidRPr="008A5522" w:rsidRDefault="00D82DCB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4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EQ2411 Advanced Digital Communications </w:t>
              </w:r>
            </w:hyperlink>
          </w:p>
        </w:tc>
        <w:tc>
          <w:tcPr>
            <w:tcW w:w="0" w:type="auto"/>
            <w:hideMark/>
          </w:tcPr>
          <w:p w:rsidR="00BB2D10" w:rsidRPr="00114CE1" w:rsidRDefault="0038652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38652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D82DCB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5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EP2950 Wireless Networks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124A3C">
        <w:tc>
          <w:tcPr>
            <w:tcW w:w="0" w:type="auto"/>
          </w:tcPr>
          <w:p w:rsidR="00386522" w:rsidRPr="008A5522" w:rsidRDefault="00D82DCB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6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EQ2444 Project in Communication Engineering</w:t>
              </w:r>
            </w:hyperlink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</w:tr>
    </w:tbl>
    <w:p w:rsidR="00124A3C" w:rsidRDefault="00124A3C" w:rsidP="00124A3C">
      <w:pPr>
        <w:pStyle w:val="Subtitle"/>
        <w:rPr>
          <w:lang w:val="en-US" w:eastAsia="sv-SE"/>
        </w:rPr>
      </w:pPr>
    </w:p>
    <w:p w:rsidR="00386522" w:rsidRPr="00BB2D10" w:rsidRDefault="00C911F5" w:rsidP="00386522">
      <w:pPr>
        <w:pStyle w:val="Subtitle"/>
        <w:rPr>
          <w:lang w:val="en-US" w:eastAsia="sv-SE"/>
        </w:rPr>
      </w:pPr>
      <w:r>
        <w:rPr>
          <w:szCs w:val="20"/>
          <w:lang w:val="en-US" w:eastAsia="sv-SE"/>
        </w:rPr>
        <w:t>Track</w:t>
      </w:r>
      <w:r w:rsidR="00386522" w:rsidRPr="00BB2D10">
        <w:rPr>
          <w:szCs w:val="20"/>
          <w:lang w:val="en-US" w:eastAsia="sv-SE"/>
        </w:rPr>
        <w:t xml:space="preserve">: </w:t>
      </w:r>
      <w:r w:rsidR="00386522">
        <w:t>Information Engineering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811"/>
        <w:gridCol w:w="511"/>
        <w:gridCol w:w="642"/>
        <w:gridCol w:w="642"/>
        <w:gridCol w:w="642"/>
        <w:gridCol w:w="642"/>
        <w:gridCol w:w="921"/>
      </w:tblGrid>
      <w:tr w:rsidR="00386522" w:rsidRPr="00BB2D10" w:rsidTr="007335F5">
        <w:tc>
          <w:tcPr>
            <w:tcW w:w="0" w:type="auto"/>
            <w:hideMark/>
          </w:tcPr>
          <w:p w:rsidR="00386522" w:rsidRPr="00124A3C" w:rsidRDefault="00386522" w:rsidP="007335F5">
            <w:pPr>
              <w:pStyle w:val="NormalWeb"/>
              <w:spacing w:before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</w:rPr>
              <w:t>Mandatory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cr.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Q1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Q2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Q3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Q4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Year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D82DCB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7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EQ2300 Digital Signal Processing 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D82DCB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8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EQ2401 Adaptive Signal Processing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D82DCB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9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</w:tcPr>
          <w:p w:rsidR="00386522" w:rsidRPr="008A5522" w:rsidRDefault="00D82DCB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0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EQ2443 Project in Information Engineering</w:t>
              </w:r>
            </w:hyperlink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</w:tr>
    </w:tbl>
    <w:p w:rsidR="00386522" w:rsidRDefault="00386522" w:rsidP="00386522">
      <w:pPr>
        <w:pStyle w:val="Subtitle"/>
        <w:rPr>
          <w:lang w:val="en-US" w:eastAsia="sv-SE"/>
        </w:rPr>
      </w:pPr>
    </w:p>
    <w:p w:rsidR="00C911F5" w:rsidRDefault="00C911F5">
      <w:pPr>
        <w:rPr>
          <w:rFonts w:asciiTheme="majorHAnsi" w:eastAsiaTheme="majorEastAsia" w:hAnsiTheme="majorHAnsi" w:cstheme="majorBidi"/>
          <w:i/>
          <w:iCs/>
          <w:color w:val="4F81BD" w:themeColor="accent1"/>
          <w:spacing w:val="15"/>
          <w:sz w:val="24"/>
          <w:lang w:val="en-US" w:eastAsia="sv-SE"/>
        </w:rPr>
      </w:pPr>
      <w:r>
        <w:rPr>
          <w:lang w:val="en-US" w:eastAsia="sv-SE"/>
        </w:rPr>
        <w:br w:type="page"/>
      </w:r>
    </w:p>
    <w:p w:rsidR="00C911F5" w:rsidRDefault="00C911F5" w:rsidP="00C911F5">
      <w:pPr>
        <w:pStyle w:val="Subtitle"/>
      </w:pPr>
      <w:r>
        <w:rPr>
          <w:lang w:val="en-US" w:eastAsia="sv-SE"/>
        </w:rPr>
        <w:lastRenderedPageBreak/>
        <w:t xml:space="preserve">Track: </w:t>
      </w:r>
      <w:r>
        <w:t>Multimedia Processing and Analysis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019"/>
        <w:gridCol w:w="409"/>
        <w:gridCol w:w="497"/>
        <w:gridCol w:w="497"/>
        <w:gridCol w:w="497"/>
        <w:gridCol w:w="497"/>
        <w:gridCol w:w="819"/>
      </w:tblGrid>
      <w:tr w:rsidR="00C911F5" w:rsidRPr="00114CE1" w:rsidTr="007335F5">
        <w:tc>
          <w:tcPr>
            <w:tcW w:w="5019" w:type="dxa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b/>
                <w:sz w:val="18"/>
                <w:szCs w:val="18"/>
              </w:rPr>
            </w:pPr>
            <w:r w:rsidRPr="00114CE1">
              <w:rPr>
                <w:rFonts w:ascii="Verdana" w:hAnsi="Verdana" w:cs="Arial"/>
                <w:b/>
                <w:bCs/>
                <w:kern w:val="24"/>
                <w:sz w:val="18"/>
                <w:szCs w:val="18"/>
              </w:rPr>
              <w:t>Mandatory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Q1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Q2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Q3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Q4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D82DCB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1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EQ2330 Image and Video Processing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D82DCB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2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EQ2321 Speech and Audio Processing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D82DCB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3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7335F5">
        <w:tc>
          <w:tcPr>
            <w:tcW w:w="5019" w:type="dxa"/>
          </w:tcPr>
          <w:p w:rsidR="00C911F5" w:rsidRPr="008A5522" w:rsidRDefault="00D82DCB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4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EQ2445 Project in Multimedia Processing and Analysis</w:t>
              </w:r>
            </w:hyperlink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C911F5" w:rsidRPr="00114CE1" w:rsidRDefault="00C911F5" w:rsidP="007335F5">
            <w:pPr>
              <w:rPr>
                <w:rFonts w:ascii="Verdana" w:hAnsi="Verdana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</w:tbl>
    <w:p w:rsidR="00C911F5" w:rsidRDefault="00C911F5" w:rsidP="00C911F5">
      <w:pPr>
        <w:pStyle w:val="Subtitle"/>
      </w:pPr>
    </w:p>
    <w:p w:rsidR="008D0429" w:rsidRDefault="00C911F5" w:rsidP="00124A3C">
      <w:pPr>
        <w:pStyle w:val="Subtitle"/>
        <w:rPr>
          <w:lang w:val="en-US" w:eastAsia="sv-SE"/>
        </w:rPr>
      </w:pPr>
      <w:r>
        <w:rPr>
          <w:lang w:val="en-US" w:eastAsia="sv-SE"/>
        </w:rPr>
        <w:t>Track</w:t>
      </w:r>
      <w:r w:rsidR="00124A3C">
        <w:rPr>
          <w:lang w:val="en-US" w:eastAsia="sv-SE"/>
        </w:rPr>
        <w:t xml:space="preserve">: </w:t>
      </w:r>
      <w:r>
        <w:rPr>
          <w:lang w:val="en-US" w:eastAsia="sv-SE"/>
        </w:rPr>
        <w:t>Networked Systems</w:t>
      </w:r>
    </w:p>
    <w:tbl>
      <w:tblPr>
        <w:tblStyle w:val="TableGrid"/>
        <w:tblW w:w="0" w:type="auto"/>
        <w:tblInd w:w="-51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493"/>
        <w:gridCol w:w="409"/>
        <w:gridCol w:w="497"/>
        <w:gridCol w:w="497"/>
        <w:gridCol w:w="497"/>
        <w:gridCol w:w="497"/>
        <w:gridCol w:w="517"/>
      </w:tblGrid>
      <w:tr w:rsidR="00124A3C" w:rsidRPr="00114CE1" w:rsidTr="00F14651"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b/>
                <w:sz w:val="18"/>
                <w:szCs w:val="18"/>
              </w:rPr>
            </w:pPr>
            <w:r w:rsidRPr="00114CE1">
              <w:rPr>
                <w:rFonts w:ascii="Verdana" w:hAnsi="Verdana" w:cs="Arial"/>
                <w:b/>
                <w:bCs/>
                <w:kern w:val="24"/>
                <w:sz w:val="18"/>
                <w:szCs w:val="18"/>
              </w:rPr>
              <w:t>Mandatory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Q1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Q2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Q3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Q4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124A3C" w:rsidRPr="00114CE1" w:rsidTr="00F14651">
        <w:tc>
          <w:tcPr>
            <w:tcW w:w="0" w:type="auto"/>
            <w:hideMark/>
          </w:tcPr>
          <w:p w:rsidR="00124A3C" w:rsidRPr="008A5522" w:rsidRDefault="00D82DCB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5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EP2500 Networked Systems Security</w:t>
              </w:r>
            </w:hyperlink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124A3C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124A3C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D82DCB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6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EP2200 Queuing Theory and </w:t>
              </w:r>
            </w:hyperlink>
            <w:hyperlink r:id="rId27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Teletraffic</w:t>
              </w:r>
            </w:hyperlink>
            <w:hyperlink r:id="rId28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Systems 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D82DC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D82DCB" w:rsidP="007335F5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29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EP2950 Wireless Networks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F14651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D82DC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F14651" w:rsidRPr="00BB2D10" w:rsidTr="00F14651">
        <w:tblPrEx>
          <w:tblCellMar>
            <w:left w:w="108" w:type="dxa"/>
            <w:right w:w="108" w:type="dxa"/>
          </w:tblCellMar>
        </w:tblPrEx>
        <w:tc>
          <w:tcPr>
            <w:tcW w:w="0" w:type="auto"/>
            <w:gridSpan w:val="7"/>
            <w:hideMark/>
          </w:tcPr>
          <w:p w:rsidR="00F14651" w:rsidRPr="00124A3C" w:rsidRDefault="00F14651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Conditional</w:t>
            </w:r>
            <w:r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ly Elective (choose at least one</w:t>
            </w:r>
            <w:r w:rsidR="00204912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 xml:space="preserve"> of the two</w:t>
            </w: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)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D82DCB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30" w:history="1">
              <w:r w:rsidR="00F14651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EP2520 Building Networked Systems Security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F14651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F14651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D82DCB" w:rsidP="00F14651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31" w:history="1">
              <w:r w:rsidR="001732FB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="00F14651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AB5A67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AB5A67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</w:tbl>
    <w:p w:rsidR="00124A3C" w:rsidRDefault="00124A3C" w:rsidP="00124A3C">
      <w:pPr>
        <w:pStyle w:val="Subtitle"/>
        <w:rPr>
          <w:lang w:val="en-US" w:eastAsia="sv-SE"/>
        </w:rPr>
      </w:pPr>
    </w:p>
    <w:p w:rsidR="003169A5" w:rsidRDefault="003169A5" w:rsidP="009E416B">
      <w:pPr>
        <w:pStyle w:val="Subtitle"/>
      </w:pPr>
    </w:p>
    <w:p w:rsidR="00124A3C" w:rsidRDefault="00DE2588" w:rsidP="009E416B">
      <w:pPr>
        <w:pStyle w:val="Subtitle"/>
      </w:pPr>
      <w:r>
        <w:t>Recommended</w:t>
      </w:r>
      <w:r w:rsidR="009E416B">
        <w:t xml:space="preserve"> courses</w:t>
      </w:r>
      <w:r w:rsidR="0016220F">
        <w:t xml:space="preserve"> (see more detailed recommendations per track, at </w:t>
      </w:r>
      <w:hyperlink r:id="rId32" w:history="1">
        <w:r w:rsidR="00D82DCB" w:rsidRPr="003D0B94">
          <w:rPr>
            <w:rStyle w:val="Hyperlink"/>
          </w:rPr>
          <w:t>https://www.kth.se/student/kurser/p</w:t>
        </w:r>
        <w:r w:rsidR="00D82DCB" w:rsidRPr="003D0B94">
          <w:rPr>
            <w:rStyle w:val="Hyperlink"/>
          </w:rPr>
          <w:t>r</w:t>
        </w:r>
        <w:r w:rsidR="00D82DCB" w:rsidRPr="003D0B94">
          <w:rPr>
            <w:rStyle w:val="Hyperlink"/>
          </w:rPr>
          <w:t>ogram/TINNM/20202/arskurs1?l=en</w:t>
        </w:r>
      </w:hyperlink>
      <w:r w:rsidR="0016220F">
        <w:t>)</w:t>
      </w:r>
    </w:p>
    <w:tbl>
      <w:tblPr>
        <w:tblStyle w:val="TableGrid"/>
        <w:tblW w:w="0" w:type="auto"/>
        <w:tblCellMar>
          <w:top w:w="57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6294"/>
        <w:gridCol w:w="409"/>
        <w:gridCol w:w="442"/>
        <w:gridCol w:w="442"/>
        <w:gridCol w:w="442"/>
        <w:gridCol w:w="442"/>
        <w:gridCol w:w="850"/>
      </w:tblGrid>
      <w:tr w:rsidR="009E416B" w:rsidRPr="00354C1D" w:rsidTr="00CB6924">
        <w:tc>
          <w:tcPr>
            <w:tcW w:w="6294" w:type="dxa"/>
            <w:hideMark/>
          </w:tcPr>
          <w:p w:rsidR="009E416B" w:rsidRPr="005D673F" w:rsidRDefault="009E416B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</w:p>
        </w:tc>
        <w:tc>
          <w:tcPr>
            <w:tcW w:w="409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cr.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Q1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Q2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Q3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Q4</w:t>
            </w:r>
          </w:p>
        </w:tc>
        <w:tc>
          <w:tcPr>
            <w:tcW w:w="850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Year </w:t>
            </w:r>
          </w:p>
        </w:tc>
      </w:tr>
      <w:tr w:rsidR="00F57219" w:rsidRPr="00354C1D" w:rsidTr="003E0238">
        <w:tc>
          <w:tcPr>
            <w:tcW w:w="6294" w:type="dxa"/>
          </w:tcPr>
          <w:p w:rsidR="00F57219" w:rsidRPr="005D673F" w:rsidRDefault="00D82DCB" w:rsidP="002C15B4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3" w:history="1">
              <w:r w:rsidR="00F57219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DT2470 M</w:t>
              </w:r>
              <w:r w:rsidR="002C15B4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usic I</w:t>
              </w:r>
              <w:r w:rsidR="00F57219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nformati</w:t>
              </w:r>
              <w:r w:rsidR="002C15B4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cs</w:t>
              </w:r>
            </w:hyperlink>
          </w:p>
        </w:tc>
        <w:tc>
          <w:tcPr>
            <w:tcW w:w="409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ED5AF1" w:rsidTr="00102C4A">
        <w:tc>
          <w:tcPr>
            <w:tcW w:w="6294" w:type="dxa"/>
            <w:hideMark/>
          </w:tcPr>
          <w:p w:rsidR="00F57219" w:rsidRPr="00354C1D" w:rsidRDefault="00D82DCB" w:rsidP="00F57219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4" w:history="1">
              <w:r w:rsidR="00F57219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</w:t>
              </w:r>
              <w:r w:rsidR="00F57219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P2700</w:t>
              </w:r>
              <w:r w:rsidR="00F57219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</w:t>
              </w:r>
              <w:r w:rsidR="00F57219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Principles of Wireless Sensor Networks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204912">
        <w:tc>
          <w:tcPr>
            <w:tcW w:w="6294" w:type="dxa"/>
            <w:hideMark/>
          </w:tcPr>
          <w:p w:rsidR="00F57219" w:rsidRPr="00354C1D" w:rsidRDefault="00D82DCB" w:rsidP="00F57219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5" w:history="1">
              <w:r w:rsidR="00F57219" w:rsidRPr="00143879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EN2720 Ethic</w:t>
              </w:r>
              <w:r w:rsidR="00F57219" w:rsidRPr="00143879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a</w:t>
              </w:r>
              <w:r w:rsidR="00F57219" w:rsidRPr="00143879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l Hacking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8F272C" w:rsidTr="00CB6924">
        <w:tc>
          <w:tcPr>
            <w:tcW w:w="6294" w:type="dxa"/>
            <w:hideMark/>
          </w:tcPr>
          <w:p w:rsidR="0086696B" w:rsidRPr="007335F5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FF0000"/>
                <w:kern w:val="24"/>
                <w:lang w:val="en-US"/>
              </w:rPr>
            </w:pPr>
            <w:hyperlink r:id="rId36" w:history="1">
              <w:r w:rsidRPr="007335F5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EQ2801 Optimal Filtering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7335F5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7335F5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7335F5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7335F5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86696B" w:rsidRPr="008F272C" w:rsidTr="00457CB1">
        <w:tc>
          <w:tcPr>
            <w:tcW w:w="6294" w:type="dxa"/>
            <w:hideMark/>
          </w:tcPr>
          <w:p w:rsidR="0086696B" w:rsidRPr="008F272C" w:rsidRDefault="0086696B" w:rsidP="0086696B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37" w:history="1">
              <w:r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EQ2810 Estimation Theory, Accelerated Program Course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6.0</w:t>
            </w: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6.0</w:t>
            </w: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86696B" w:rsidRPr="00354C1D" w:rsidTr="00D82DCB">
        <w:tc>
          <w:tcPr>
            <w:tcW w:w="6294" w:type="dxa"/>
            <w:hideMark/>
          </w:tcPr>
          <w:p w:rsidR="0086696B" w:rsidRPr="00354C1D" w:rsidRDefault="0086696B" w:rsidP="0086696B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8" w:history="1">
              <w:r w:rsidRPr="00B74907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</w:rPr>
                <w:t>EQ2871 Cyber-Physical Networking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D82DCB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D82DCB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D82DCB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D82DCB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D82DCB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D82DCB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D82DCB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D82DCB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D82DCB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86696B" w:rsidRPr="00354C1D" w:rsidTr="00CF761B">
        <w:tc>
          <w:tcPr>
            <w:tcW w:w="6294" w:type="dxa"/>
          </w:tcPr>
          <w:p w:rsidR="0086696B" w:rsidRPr="008A5522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39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DD2423 Image Analysis and Computer Vision</w:t>
              </w:r>
            </w:hyperlink>
          </w:p>
        </w:tc>
        <w:tc>
          <w:tcPr>
            <w:tcW w:w="409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CF761B">
        <w:tc>
          <w:tcPr>
            <w:tcW w:w="6294" w:type="dxa"/>
          </w:tcPr>
          <w:p w:rsidR="0086696B" w:rsidRDefault="0086696B" w:rsidP="0086696B">
            <w:pPr>
              <w:pStyle w:val="NormalWeb"/>
              <w:spacing w:before="0" w:line="309" w:lineRule="atLeast"/>
            </w:pPr>
            <w:hyperlink r:id="rId40" w:history="1">
              <w:r w:rsidRPr="009B092C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EL2805 Reinforcement Learning </w:t>
              </w:r>
            </w:hyperlink>
          </w:p>
        </w:tc>
        <w:tc>
          <w:tcPr>
            <w:tcW w:w="409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CF761B">
        <w:tc>
          <w:tcPr>
            <w:tcW w:w="6294" w:type="dxa"/>
            <w:hideMark/>
          </w:tcPr>
          <w:p w:rsidR="0086696B" w:rsidRPr="008A5522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1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EP2500 Networked Systems Security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CF761B">
        <w:tc>
          <w:tcPr>
            <w:tcW w:w="6294" w:type="dxa"/>
          </w:tcPr>
          <w:p w:rsidR="0086696B" w:rsidRPr="009B092C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2" w:history="1">
              <w:r w:rsidRPr="009B092C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EP2790 Security Analysis of Large-Scale Computer Systems </w:t>
              </w:r>
            </w:hyperlink>
          </w:p>
        </w:tc>
        <w:tc>
          <w:tcPr>
            <w:tcW w:w="409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7335F5">
        <w:tc>
          <w:tcPr>
            <w:tcW w:w="6294" w:type="dxa"/>
            <w:hideMark/>
          </w:tcPr>
          <w:p w:rsidR="0086696B" w:rsidRPr="008A5522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3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EQ2300 Digital Signal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CB6924">
        <w:tc>
          <w:tcPr>
            <w:tcW w:w="6294" w:type="dxa"/>
            <w:hideMark/>
          </w:tcPr>
          <w:p w:rsidR="0086696B" w:rsidRPr="008A5522" w:rsidRDefault="0086696B" w:rsidP="0086696B">
            <w:pPr>
              <w:pStyle w:val="NormalWeb"/>
              <w:spacing w:before="0" w:line="309" w:lineRule="atLeast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44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EQ2330 Image and Video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8F272C" w:rsidTr="007335F5">
        <w:tc>
          <w:tcPr>
            <w:tcW w:w="6294" w:type="dxa"/>
            <w:hideMark/>
          </w:tcPr>
          <w:p w:rsidR="0086696B" w:rsidRPr="008F272C" w:rsidRDefault="0086696B" w:rsidP="0086696B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45" w:history="1">
              <w:r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EQ2831 Foundations in Digital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86696B" w:rsidRPr="00354C1D" w:rsidTr="00910F54">
        <w:tc>
          <w:tcPr>
            <w:tcW w:w="6294" w:type="dxa"/>
            <w:hideMark/>
          </w:tcPr>
          <w:p w:rsidR="0086696B" w:rsidRPr="001B0B12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6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ID1018 Programming I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CB6924">
        <w:tc>
          <w:tcPr>
            <w:tcW w:w="6294" w:type="dxa"/>
            <w:hideMark/>
          </w:tcPr>
          <w:p w:rsidR="0086696B" w:rsidRPr="001B0B12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7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ID1212 Network Programming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7335F5">
        <w:tc>
          <w:tcPr>
            <w:tcW w:w="6294" w:type="dxa"/>
            <w:hideMark/>
          </w:tcPr>
          <w:p w:rsidR="0086696B" w:rsidRPr="005D673F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8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EP2200 Queuing Theory and Teletraffic Systems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7335F5">
        <w:tc>
          <w:tcPr>
            <w:tcW w:w="6294" w:type="dxa"/>
            <w:hideMark/>
          </w:tcPr>
          <w:p w:rsidR="0086696B" w:rsidRPr="005D673F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9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EP2520 Building Networked Systems Security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7335F5">
        <w:tc>
          <w:tcPr>
            <w:tcW w:w="6294" w:type="dxa"/>
            <w:hideMark/>
          </w:tcPr>
          <w:p w:rsidR="0086696B" w:rsidRPr="005D673F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0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EQ2321 Speech and Audio Processing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7335F5">
        <w:tc>
          <w:tcPr>
            <w:tcW w:w="6294" w:type="dxa"/>
            <w:hideMark/>
          </w:tcPr>
          <w:p w:rsidR="0086696B" w:rsidRPr="001B0B12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1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EQ2401 Adaptive Signal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7335F5">
        <w:tc>
          <w:tcPr>
            <w:tcW w:w="6294" w:type="dxa"/>
            <w:hideMark/>
          </w:tcPr>
          <w:p w:rsidR="0086696B" w:rsidRPr="001B0B12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2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EQ2411 Advanced Digital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F14BF4">
        <w:tc>
          <w:tcPr>
            <w:tcW w:w="6294" w:type="dxa"/>
            <w:hideMark/>
          </w:tcPr>
          <w:p w:rsidR="0086696B" w:rsidRPr="001B0B12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3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IK2217 Advanced Internetworking II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7335F5">
        <w:tc>
          <w:tcPr>
            <w:tcW w:w="6294" w:type="dxa"/>
            <w:hideMark/>
          </w:tcPr>
          <w:p w:rsidR="0086696B" w:rsidRPr="00354C1D" w:rsidRDefault="0086696B" w:rsidP="0086696B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54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EQ2845 Information Theory and Source Coding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7335F5">
        <w:tc>
          <w:tcPr>
            <w:tcW w:w="6294" w:type="dxa"/>
            <w:hideMark/>
          </w:tcPr>
          <w:p w:rsidR="0086696B" w:rsidRPr="00354C1D" w:rsidRDefault="0086696B" w:rsidP="0086696B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55" w:history="1">
              <w:r w:rsidRPr="00B74907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</w:rPr>
                <w:t>EQ2871 Cyber-Physical Networking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86696B" w:rsidRPr="00354C1D" w:rsidTr="00CB6924">
        <w:tc>
          <w:tcPr>
            <w:tcW w:w="6294" w:type="dxa"/>
            <w:hideMark/>
          </w:tcPr>
          <w:p w:rsidR="0086696B" w:rsidRPr="005D673F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6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EQ2461 Seminars in Information and Network Engineering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3.0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1.5</w:t>
            </w: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7335F5">
        <w:tc>
          <w:tcPr>
            <w:tcW w:w="6294" w:type="dxa"/>
            <w:hideMark/>
          </w:tcPr>
          <w:p w:rsidR="0086696B" w:rsidRPr="004451E1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7" w:history="1">
              <w:r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EI2400 Applied Antenna Theory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7335F5">
        <w:tc>
          <w:tcPr>
            <w:tcW w:w="6294" w:type="dxa"/>
            <w:hideMark/>
          </w:tcPr>
          <w:p w:rsidR="0086696B" w:rsidRPr="004451E1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8" w:history="1">
              <w:r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EP2950 Wireless Networks</w:t>
              </w:r>
            </w:hyperlink>
            <w:r w:rsidRPr="004451E1"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7335F5">
        <w:tc>
          <w:tcPr>
            <w:tcW w:w="6294" w:type="dxa"/>
            <w:hideMark/>
          </w:tcPr>
          <w:p w:rsidR="0086696B" w:rsidRPr="005D673F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59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  <w:r w:rsidRPr="005D673F"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7335F5">
        <w:tc>
          <w:tcPr>
            <w:tcW w:w="6294" w:type="dxa"/>
            <w:hideMark/>
          </w:tcPr>
          <w:p w:rsidR="0086696B" w:rsidRPr="005D673F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60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IK2220 Software Defined Networking (SDN) and Network Functions Virtualization (NFV)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CB6924">
        <w:tc>
          <w:tcPr>
            <w:tcW w:w="6294" w:type="dxa"/>
            <w:hideMark/>
          </w:tcPr>
          <w:p w:rsidR="0086696B" w:rsidRPr="004451E1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61" w:history="1">
              <w:r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SF2822 Applied Nonlinear Optimization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86696B" w:rsidRPr="00354C1D" w:rsidTr="007335F5">
        <w:tc>
          <w:tcPr>
            <w:tcW w:w="6294" w:type="dxa"/>
            <w:hideMark/>
          </w:tcPr>
          <w:p w:rsidR="0086696B" w:rsidRPr="008F272C" w:rsidRDefault="0086696B" w:rsidP="0086696B">
            <w:pPr>
              <w:pStyle w:val="NormalWeb"/>
              <w:spacing w:before="0" w:line="276" w:lineRule="auto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62" w:history="1">
              <w:r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 xml:space="preserve">EQ2840 Information Theory and Channel Coding, Accelerated Program 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86696B" w:rsidRPr="00354C1D" w:rsidTr="00CB6924">
        <w:tc>
          <w:tcPr>
            <w:tcW w:w="6294" w:type="dxa"/>
            <w:hideMark/>
          </w:tcPr>
          <w:p w:rsidR="0086696B" w:rsidRPr="008F272C" w:rsidRDefault="0086696B" w:rsidP="0086696B">
            <w:pPr>
              <w:pStyle w:val="NormalWeb"/>
              <w:spacing w:before="0" w:line="276" w:lineRule="auto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63" w:history="1">
              <w:r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EQ2860 Theoretical Foundations of Wireless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86696B" w:rsidRPr="00354C1D" w:rsidTr="007335F5">
        <w:tc>
          <w:tcPr>
            <w:tcW w:w="6294" w:type="dxa"/>
            <w:hideMark/>
          </w:tcPr>
          <w:p w:rsidR="0086696B" w:rsidRPr="008F272C" w:rsidRDefault="0086696B" w:rsidP="0086696B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</w:rPr>
            </w:pPr>
            <w:hyperlink r:id="rId64" w:history="1">
              <w:r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</w:rPr>
                <w:t xml:space="preserve">EQ2820 Matrix Algebra, Accelerated Program 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86696B" w:rsidRPr="009A6CC3" w:rsidRDefault="0086696B" w:rsidP="0086696B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86696B" w:rsidRPr="00354C1D" w:rsidTr="007335F5">
        <w:tc>
          <w:tcPr>
            <w:tcW w:w="6294" w:type="dxa"/>
            <w:hideMark/>
          </w:tcPr>
          <w:p w:rsidR="0086696B" w:rsidRPr="008A5522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5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EQ2415 Machine Learning and Data Science 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86696B" w:rsidRPr="00354C1D" w:rsidTr="00204912">
        <w:tc>
          <w:tcPr>
            <w:tcW w:w="6294" w:type="dxa"/>
            <w:hideMark/>
          </w:tcPr>
          <w:p w:rsidR="0086696B" w:rsidRPr="005D673F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66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EQ2425 Analysis and Search of Visual Data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86696B" w:rsidRPr="00354C1D" w:rsidTr="007335F5">
        <w:tc>
          <w:tcPr>
            <w:tcW w:w="6294" w:type="dxa"/>
            <w:hideMark/>
          </w:tcPr>
          <w:p w:rsidR="0086696B" w:rsidRPr="008A5522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7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IK2510 Wireless Networks</w:t>
              </w:r>
            </w:hyperlink>
            <w:r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86696B" w:rsidRPr="00354C1D" w:rsidTr="00204912">
        <w:tc>
          <w:tcPr>
            <w:tcW w:w="6294" w:type="dxa"/>
            <w:hideMark/>
          </w:tcPr>
          <w:p w:rsidR="0086696B" w:rsidRPr="00B44D8E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8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SF2935 Modern Methods of Statistical Learning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86696B" w:rsidRPr="00354C1D" w:rsidTr="007335F5">
        <w:tc>
          <w:tcPr>
            <w:tcW w:w="6294" w:type="dxa"/>
            <w:hideMark/>
          </w:tcPr>
          <w:p w:rsidR="0086696B" w:rsidRPr="008A5522" w:rsidRDefault="0086696B" w:rsidP="0086696B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9" w:history="1">
              <w:r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409" w:type="dxa"/>
            <w:hideMark/>
          </w:tcPr>
          <w:p w:rsidR="0086696B" w:rsidRPr="00114CE1" w:rsidRDefault="0086696B" w:rsidP="0086696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86696B" w:rsidRPr="00114CE1" w:rsidRDefault="0086696B" w:rsidP="0086696B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86696B" w:rsidRPr="00114CE1" w:rsidRDefault="0086696B" w:rsidP="0086696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86696B" w:rsidRPr="00114CE1" w:rsidRDefault="0086696B" w:rsidP="0086696B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86696B" w:rsidRPr="00114CE1" w:rsidRDefault="0086696B" w:rsidP="0086696B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ED5AF1" w:rsidRDefault="0086696B" w:rsidP="0086696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86696B" w:rsidRPr="008A5522" w:rsidTr="005465A9">
        <w:tc>
          <w:tcPr>
            <w:tcW w:w="6294" w:type="dxa"/>
            <w:hideMark/>
          </w:tcPr>
          <w:p w:rsidR="0086696B" w:rsidRPr="008A5522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0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DD2434 Machine Learning, Advanced Course 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1421C5" w:rsidRDefault="0086696B" w:rsidP="0086696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8A5522" w:rsidRDefault="0086696B" w:rsidP="0086696B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8A5522" w:rsidRDefault="0086696B" w:rsidP="0086696B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8A5522" w:rsidRDefault="0086696B" w:rsidP="0086696B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  <w:r w:rsidRPr="008A5522">
              <w:rPr>
                <w:rStyle w:val="Hyperlink"/>
                <w:rFonts w:eastAsia="Times New Roman"/>
                <w:bCs/>
                <w:color w:val="auto"/>
                <w:lang w:val="en-US"/>
              </w:rPr>
              <w:t>2</w:t>
            </w:r>
          </w:p>
        </w:tc>
      </w:tr>
      <w:tr w:rsidR="0086696B" w:rsidRPr="008A5522" w:rsidTr="005465A9">
        <w:tc>
          <w:tcPr>
            <w:tcW w:w="6294" w:type="dxa"/>
            <w:hideMark/>
          </w:tcPr>
          <w:p w:rsidR="0086696B" w:rsidRPr="00B44D8E" w:rsidRDefault="0086696B" w:rsidP="0086696B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1" w:history="1">
              <w:r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409" w:type="dxa"/>
            <w:hideMark/>
          </w:tcPr>
          <w:p w:rsidR="0086696B" w:rsidRPr="00114CE1" w:rsidRDefault="0086696B" w:rsidP="0086696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86696B" w:rsidRPr="00114CE1" w:rsidRDefault="0086696B" w:rsidP="0086696B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86696B" w:rsidRPr="00114CE1" w:rsidRDefault="0086696B" w:rsidP="0086696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86696B" w:rsidRPr="00114CE1" w:rsidRDefault="0086696B" w:rsidP="0086696B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86696B" w:rsidRPr="00114CE1" w:rsidRDefault="0086696B" w:rsidP="0086696B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hideMark/>
          </w:tcPr>
          <w:p w:rsidR="0086696B" w:rsidRPr="00114CE1" w:rsidRDefault="0086696B" w:rsidP="0086696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  <w:tr w:rsidR="0086696B" w:rsidRPr="008A5522" w:rsidTr="005465A9">
        <w:tc>
          <w:tcPr>
            <w:tcW w:w="6294" w:type="dxa"/>
            <w:hideMark/>
          </w:tcPr>
          <w:p w:rsidR="0086696B" w:rsidRPr="00B44D8E" w:rsidRDefault="0086696B" w:rsidP="0086696B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2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EP2510 Advanced Networked Systems Security</w:t>
              </w:r>
            </w:hyperlink>
            <w:r w:rsidRPr="00B44D8E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" w:type="dxa"/>
            <w:hideMark/>
          </w:tcPr>
          <w:p w:rsidR="0086696B" w:rsidRPr="00114CE1" w:rsidRDefault="0086696B" w:rsidP="0086696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86696B" w:rsidRPr="00114CE1" w:rsidRDefault="0086696B" w:rsidP="0086696B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86696B" w:rsidRPr="00114CE1" w:rsidRDefault="0086696B" w:rsidP="0086696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86696B" w:rsidRPr="00114CE1" w:rsidRDefault="0086696B" w:rsidP="0086696B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86696B" w:rsidRPr="00114CE1" w:rsidRDefault="0086696B" w:rsidP="0086696B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hideMark/>
          </w:tcPr>
          <w:p w:rsidR="0086696B" w:rsidRPr="00114CE1" w:rsidRDefault="0086696B" w:rsidP="0086696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  <w:tr w:rsidR="0086696B" w:rsidRPr="008A5522" w:rsidTr="005465A9">
        <w:tc>
          <w:tcPr>
            <w:tcW w:w="6294" w:type="dxa"/>
            <w:hideMark/>
          </w:tcPr>
          <w:p w:rsidR="0086696B" w:rsidRPr="008A5522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3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EQ2443 Project in Information Engineering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86696B" w:rsidRPr="008A5522" w:rsidTr="005465A9">
        <w:tc>
          <w:tcPr>
            <w:tcW w:w="6294" w:type="dxa"/>
            <w:hideMark/>
          </w:tcPr>
          <w:p w:rsidR="0086696B" w:rsidRPr="008A5522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4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EQ2444 Project in Communication Engineering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86696B" w:rsidRPr="008A5522" w:rsidTr="005465A9">
        <w:tc>
          <w:tcPr>
            <w:tcW w:w="6294" w:type="dxa"/>
            <w:hideMark/>
          </w:tcPr>
          <w:p w:rsidR="0086696B" w:rsidRPr="008A5522" w:rsidRDefault="0086696B" w:rsidP="0086696B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5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EQ2445 Project in Multimedia Processing and Analysis</w:t>
              </w:r>
            </w:hyperlink>
          </w:p>
        </w:tc>
        <w:tc>
          <w:tcPr>
            <w:tcW w:w="409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86696B" w:rsidRPr="001421C5" w:rsidRDefault="0086696B" w:rsidP="0086696B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</w:tbl>
    <w:p w:rsidR="00424F68" w:rsidRDefault="00424F68" w:rsidP="009E416B"/>
    <w:p w:rsidR="009E416B" w:rsidRDefault="0013320C" w:rsidP="009E416B">
      <w:r>
        <w:t>“Even”: Only offered 2020</w:t>
      </w:r>
      <w:r w:rsidR="00776762">
        <w:t>/</w:t>
      </w:r>
      <w:r>
        <w:t>21</w:t>
      </w:r>
      <w:r w:rsidR="00DE2588">
        <w:t>, not 2021/2022</w:t>
      </w:r>
      <w:r w:rsidR="002E513D">
        <w:t xml:space="preserve">! </w:t>
      </w:r>
      <w:r w:rsidR="00C672AA">
        <w:t>“</w:t>
      </w:r>
      <w:r w:rsidR="007F034E">
        <w:t>Odd</w:t>
      </w:r>
      <w:r w:rsidR="002E513D">
        <w:t>”</w:t>
      </w:r>
      <w:r w:rsidR="00AB7FE7">
        <w:t>: Only offered 20</w:t>
      </w:r>
      <w:r w:rsidR="00DE2588">
        <w:t>21/22</w:t>
      </w:r>
      <w:r>
        <w:t>, not 2020</w:t>
      </w:r>
      <w:r w:rsidR="00664FDA">
        <w:t>/</w:t>
      </w:r>
      <w:r>
        <w:t>21</w:t>
      </w:r>
      <w:r w:rsidR="002E513D">
        <w:t>.</w:t>
      </w:r>
    </w:p>
    <w:p w:rsidR="008F272C" w:rsidRDefault="008F272C" w:rsidP="009E416B">
      <w:pPr>
        <w:rPr>
          <w:color w:val="FF0000"/>
        </w:rPr>
      </w:pPr>
      <w:r w:rsidRPr="008F272C">
        <w:rPr>
          <w:color w:val="FF0000"/>
        </w:rPr>
        <w:t>Red color: Advanced level course, jointly offered to PhD students!</w:t>
      </w:r>
    </w:p>
    <w:p w:rsidR="003169A5" w:rsidRDefault="003169A5" w:rsidP="009E416B">
      <w:pPr>
        <w:rPr>
          <w:color w:val="FF0000"/>
        </w:rPr>
      </w:pPr>
    </w:p>
    <w:p w:rsidR="003169A5" w:rsidRDefault="00DE2588" w:rsidP="003169A5">
      <w:pPr>
        <w:pStyle w:val="Subtitle"/>
      </w:pPr>
      <w:r>
        <w:t>Recommended</w:t>
      </w:r>
      <w:r w:rsidR="003169A5">
        <w:t xml:space="preserve"> non-technical courses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727"/>
        <w:gridCol w:w="409"/>
        <w:gridCol w:w="409"/>
        <w:gridCol w:w="409"/>
        <w:gridCol w:w="409"/>
        <w:gridCol w:w="409"/>
        <w:gridCol w:w="656"/>
      </w:tblGrid>
      <w:tr w:rsidR="003169A5" w:rsidRPr="00114CE1" w:rsidTr="005465A9">
        <w:tc>
          <w:tcPr>
            <w:tcW w:w="5727" w:type="dxa"/>
            <w:hideMark/>
          </w:tcPr>
          <w:p w:rsidR="003169A5" w:rsidRPr="007F3890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Q1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Q2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Q3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Q4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 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7F3890" w:rsidRDefault="00D82DCB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hyperlink r:id="rId76" w:history="1">
              <w:r w:rsidR="003169A5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</w:rPr>
                <w:t>EH2720 Manageme</w:t>
              </w:r>
              <w:r w:rsidR="003169A5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</w:rPr>
                <w:t>n</w:t>
              </w:r>
              <w:r w:rsidR="003169A5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</w:rPr>
                <w:t xml:space="preserve">t of Projects </w:t>
              </w:r>
            </w:hyperlink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rPr>
          <w:trHeight w:val="437"/>
        </w:trPr>
        <w:tc>
          <w:tcPr>
            <w:tcW w:w="5727" w:type="dxa"/>
            <w:hideMark/>
          </w:tcPr>
          <w:p w:rsidR="003169A5" w:rsidRPr="008A5522" w:rsidRDefault="00D82DCB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7" w:history="1">
              <w:r w:rsidR="003169A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ME1003 Industrial Management </w:t>
              </w:r>
            </w:hyperlink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8A5522" w:rsidRDefault="00D82DCB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8" w:history="1">
              <w:hyperlink r:id="rId79" w:history="1">
                <w:hyperlink r:id="rId80" w:history="1">
                  <w:r w:rsidR="003169A5" w:rsidRPr="008A5522">
                    <w:rPr>
                      <w:rStyle w:val="Hyperlink"/>
                      <w:rFonts w:ascii="Verdana" w:hAnsi="Verdana" w:cs="Arial"/>
                      <w:bCs/>
                      <w:color w:val="auto"/>
                      <w:kern w:val="24"/>
                      <w:sz w:val="18"/>
                      <w:szCs w:val="18"/>
                      <w:lang w:val="en-US"/>
                    </w:rPr>
                    <w:t xml:space="preserve">LS2429 Technical Communication in English </w:t>
                  </w:r>
                </w:hyperlink>
                <w:r w:rsidR="003169A5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 </w:t>
                </w:r>
              </w:hyperlink>
            </w:hyperlink>
            <w:r w:rsidR="003169A5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8A5522" w:rsidRDefault="00D82DCB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1" w:history="1">
              <w:hyperlink r:id="rId82" w:history="1">
                <w:r w:rsidR="003169A5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LS1465 Rhetoric - Speaking and Writing for Impact </w:t>
                </w:r>
              </w:hyperlink>
            </w:hyperlink>
            <w:r w:rsidR="003169A5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D82DCB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3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AK1213 Swedish Society, Culture and Industry in Historical Perspective </w:t>
              </w:r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4.0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D82DCB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4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LS1502 Swedish A1 for Engineers</w:t>
              </w:r>
            </w:hyperlink>
            <w:hyperlink r:id="rId85" w:history="1">
              <w:hyperlink r:id="rId86" w:history="1"/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D82DCB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7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LS1419 English for Employment </w:t>
              </w:r>
            </w:hyperlink>
            <w:r w:rsidR="000B7B86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rPr>
          <w:trHeight w:val="359"/>
        </w:trPr>
        <w:tc>
          <w:tcPr>
            <w:tcW w:w="5727" w:type="dxa"/>
            <w:hideMark/>
          </w:tcPr>
          <w:p w:rsidR="000B7B86" w:rsidRPr="008A5522" w:rsidRDefault="00D82DCB" w:rsidP="005465A9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</w:rPr>
            </w:pPr>
            <w:hyperlink r:id="rId88" w:history="1">
              <w:hyperlink r:id="rId89" w:history="1">
                <w:r w:rsidR="000B7B86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LS2439 English for Writing and Presenting a Degree Project in Science and Engineering </w:t>
                </w:r>
              </w:hyperlink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rPr>
          <w:trHeight w:val="359"/>
        </w:trPr>
        <w:tc>
          <w:tcPr>
            <w:tcW w:w="5727" w:type="dxa"/>
          </w:tcPr>
          <w:p w:rsidR="000B7B86" w:rsidRPr="007F3890" w:rsidRDefault="00D82DCB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0" w:history="1">
              <w:r w:rsidR="000B7B86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ME2072 Entrepreneurship for Engineers </w:t>
              </w:r>
            </w:hyperlink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0B7B86" w:rsidRPr="00114CE1" w:rsidRDefault="00143879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7F3890" w:rsidRDefault="00D82DCB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91" w:history="1">
              <w:r w:rsidR="000B7B86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EH2030 Business Development and Quality Management </w:t>
              </w:r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</w:tbl>
    <w:p w:rsidR="003169A5" w:rsidRDefault="003169A5" w:rsidP="003169A5">
      <w:pPr>
        <w:pStyle w:val="Subtitle"/>
      </w:pPr>
      <w:r w:rsidRPr="00BA77FC">
        <w:rPr>
          <w:sz w:val="22"/>
        </w:rPr>
        <w:t xml:space="preserve">See </w:t>
      </w:r>
      <w:hyperlink r:id="rId92" w:history="1">
        <w:r w:rsidR="00782552" w:rsidRPr="009779B0">
          <w:rPr>
            <w:rStyle w:val="Hyperlink"/>
          </w:rPr>
          <w:t>https://www.kth.se/en/larande/sprak/for-p</w:t>
        </w:r>
        <w:r w:rsidR="00782552" w:rsidRPr="009779B0">
          <w:rPr>
            <w:rStyle w:val="Hyperlink"/>
          </w:rPr>
          <w:t>r</w:t>
        </w:r>
        <w:r w:rsidR="00782552" w:rsidRPr="009779B0">
          <w:rPr>
            <w:rStyle w:val="Hyperlink"/>
          </w:rPr>
          <w:t>ogramstudenter</w:t>
        </w:r>
      </w:hyperlink>
      <w:r w:rsidR="00782552">
        <w:t xml:space="preserve"> </w:t>
      </w:r>
      <w:r w:rsidRPr="00BA77FC">
        <w:rPr>
          <w:sz w:val="22"/>
        </w:rPr>
        <w:t>for more information on the language courses.</w:t>
      </w:r>
    </w:p>
    <w:p w:rsidR="003169A5" w:rsidRPr="008F272C" w:rsidRDefault="003169A5" w:rsidP="009E416B">
      <w:pPr>
        <w:rPr>
          <w:color w:val="FF0000"/>
        </w:rPr>
      </w:pPr>
    </w:p>
    <w:sectPr w:rsidR="003169A5" w:rsidRPr="008F272C" w:rsidSect="00E55656">
      <w:headerReference w:type="default" r:id="rId93"/>
      <w:footerReference w:type="default" r:id="rId94"/>
      <w:headerReference w:type="first" r:id="rId95"/>
      <w:footerReference w:type="first" r:id="rId96"/>
      <w:pgSz w:w="11906" w:h="16838"/>
      <w:pgMar w:top="2517" w:right="680" w:bottom="680" w:left="1134" w:header="709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0276" w:rsidRDefault="00120276" w:rsidP="002F3633">
      <w:r>
        <w:separator/>
      </w:r>
    </w:p>
  </w:endnote>
  <w:endnote w:type="continuationSeparator" w:id="0">
    <w:p w:rsidR="00120276" w:rsidRDefault="00120276" w:rsidP="002F3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D82DCB" w:rsidTr="00C26A5B">
      <w:tc>
        <w:tcPr>
          <w:tcW w:w="7994" w:type="dxa"/>
        </w:tcPr>
        <w:p w:rsidR="00D82DCB" w:rsidRPr="005D673F" w:rsidRDefault="00D82DCB" w:rsidP="00C26A5B">
          <w:pPr>
            <w:pStyle w:val="Footer"/>
            <w:jc w:val="center"/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</w:pPr>
          <w:r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Kungliga Tekniska Högskolan - </w:t>
          </w:r>
          <w:r w:rsidRPr="005D673F"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>Skolan för Elektro- och systemteknik, Utbildningskansli EES</w:t>
          </w:r>
        </w:p>
        <w:p w:rsidR="00D82DCB" w:rsidRDefault="00D82DCB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</w:rPr>
          </w:pP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KTH Osquldas väg 10, plan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3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. SE-100 44 Stockholm, Tel: 08- 790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7315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 </w:t>
          </w:r>
        </w:p>
        <w:p w:rsidR="00D82DCB" w:rsidRPr="00F759AB" w:rsidRDefault="00D82DCB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</w:pPr>
          <w:r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>E-mail: clv</w:t>
          </w:r>
          <w:r w:rsidRPr="00F759AB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@kth.se </w:t>
          </w:r>
        </w:p>
        <w:p w:rsidR="00D82DCB" w:rsidRPr="004B3640" w:rsidRDefault="00D82DCB" w:rsidP="00C26A5B">
          <w:pPr>
            <w:pStyle w:val="Footer"/>
            <w:jc w:val="center"/>
            <w:rPr>
              <w:rFonts w:ascii="Verdana" w:hAnsi="Verdana"/>
              <w:sz w:val="14"/>
              <w:szCs w:val="14"/>
            </w:rPr>
          </w:pPr>
          <w:r w:rsidRPr="004B3640">
            <w:rPr>
              <w:rFonts w:ascii="Verdana" w:hAnsi="Verdana"/>
              <w:color w:val="000000"/>
              <w:sz w:val="14"/>
              <w:szCs w:val="14"/>
            </w:rPr>
            <w:t>www.kth.se/ees</w:t>
          </w:r>
        </w:p>
        <w:p w:rsidR="00D82DCB" w:rsidRDefault="00D82DCB" w:rsidP="00C26A5B">
          <w:pPr>
            <w:pStyle w:val="Footer"/>
          </w:pPr>
        </w:p>
      </w:tc>
      <w:tc>
        <w:tcPr>
          <w:tcW w:w="1134" w:type="dxa"/>
          <w:vAlign w:val="bottom"/>
        </w:tcPr>
        <w:p w:rsidR="00D82DCB" w:rsidRPr="009E4316" w:rsidRDefault="00D82DCB" w:rsidP="00C26A5B">
          <w:pPr>
            <w:pStyle w:val="Footer"/>
            <w:jc w:val="right"/>
            <w:rPr>
              <w:rStyle w:val="PageNumber"/>
            </w:rPr>
          </w:pPr>
          <w:r w:rsidRPr="009E4316">
            <w:rPr>
              <w:rStyle w:val="PageNumber"/>
            </w:rPr>
            <w:fldChar w:fldCharType="begin"/>
          </w:r>
          <w:r w:rsidRPr="009E4316">
            <w:rPr>
              <w:rStyle w:val="PageNumber"/>
            </w:rPr>
            <w:instrText xml:space="preserve"> PAGE </w:instrText>
          </w:r>
          <w:r w:rsidRPr="009E4316">
            <w:rPr>
              <w:rStyle w:val="PageNumber"/>
            </w:rPr>
            <w:fldChar w:fldCharType="separate"/>
          </w:r>
          <w:r w:rsidR="006658B8">
            <w:rPr>
              <w:rStyle w:val="PageNumber"/>
              <w:noProof/>
            </w:rPr>
            <w:t>6</w:t>
          </w:r>
          <w:r w:rsidRPr="009E4316">
            <w:rPr>
              <w:rStyle w:val="PageNumber"/>
            </w:rPr>
            <w:fldChar w:fldCharType="end"/>
          </w:r>
        </w:p>
      </w:tc>
    </w:tr>
  </w:tbl>
  <w:p w:rsidR="00D82DCB" w:rsidRPr="00DB69BA" w:rsidRDefault="00D82DCB" w:rsidP="00C26A5B">
    <w:pPr>
      <w:rPr>
        <w:sz w:val="2"/>
        <w:szCs w:val="2"/>
      </w:rPr>
    </w:pPr>
  </w:p>
  <w:p w:rsidR="00D82DCB" w:rsidRPr="00C26A5B" w:rsidRDefault="00D82DCB" w:rsidP="00C26A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D82DCB" w:rsidTr="00C26A5B">
      <w:tc>
        <w:tcPr>
          <w:tcW w:w="7994" w:type="dxa"/>
        </w:tcPr>
        <w:p w:rsidR="00D82DCB" w:rsidRPr="005D673F" w:rsidRDefault="00D82DCB" w:rsidP="00C26A5B">
          <w:pPr>
            <w:pStyle w:val="Footer"/>
            <w:jc w:val="center"/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</w:pPr>
          <w:r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Kungliga Tekniska Högskolan - </w:t>
          </w:r>
          <w:r w:rsidRPr="005D673F"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>Skolan för Elektro- och systemteknik, Utbildningskansli EES</w:t>
          </w:r>
        </w:p>
        <w:p w:rsidR="00D82DCB" w:rsidRDefault="00D82DCB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</w:rPr>
          </w:pP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KTH Osquldas väg 10, plan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3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. SE-100 44 Stockholm, Tel: 08- 790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7315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 </w:t>
          </w:r>
        </w:p>
        <w:p w:rsidR="00D82DCB" w:rsidRPr="00F759AB" w:rsidRDefault="00D82DCB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</w:pPr>
          <w:r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>E-mail: clv</w:t>
          </w:r>
          <w:r w:rsidRPr="00F759AB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@kth.se </w:t>
          </w:r>
        </w:p>
        <w:p w:rsidR="00D82DCB" w:rsidRPr="004B3640" w:rsidRDefault="00D82DCB" w:rsidP="00C26A5B">
          <w:pPr>
            <w:pStyle w:val="Footer"/>
            <w:jc w:val="center"/>
            <w:rPr>
              <w:rFonts w:ascii="Verdana" w:hAnsi="Verdana"/>
              <w:sz w:val="14"/>
              <w:szCs w:val="14"/>
            </w:rPr>
          </w:pPr>
          <w:r w:rsidRPr="004B3640">
            <w:rPr>
              <w:rFonts w:ascii="Verdana" w:hAnsi="Verdana"/>
              <w:color w:val="000000"/>
              <w:sz w:val="14"/>
              <w:szCs w:val="14"/>
            </w:rPr>
            <w:t>www.kth.se/ees</w:t>
          </w:r>
        </w:p>
        <w:p w:rsidR="00D82DCB" w:rsidRDefault="00D82DCB" w:rsidP="00C26A5B">
          <w:pPr>
            <w:pStyle w:val="Footer"/>
          </w:pPr>
        </w:p>
      </w:tc>
      <w:tc>
        <w:tcPr>
          <w:tcW w:w="1134" w:type="dxa"/>
          <w:vAlign w:val="bottom"/>
        </w:tcPr>
        <w:p w:rsidR="00D82DCB" w:rsidRPr="009E4316" w:rsidRDefault="00D82DCB" w:rsidP="00C26A5B">
          <w:pPr>
            <w:pStyle w:val="Footer"/>
            <w:jc w:val="right"/>
            <w:rPr>
              <w:rStyle w:val="PageNumber"/>
            </w:rPr>
          </w:pPr>
          <w:r w:rsidRPr="009E4316">
            <w:rPr>
              <w:rStyle w:val="PageNumber"/>
            </w:rPr>
            <w:fldChar w:fldCharType="begin"/>
          </w:r>
          <w:r w:rsidRPr="009E4316">
            <w:rPr>
              <w:rStyle w:val="PageNumber"/>
            </w:rPr>
            <w:instrText xml:space="preserve"> PAGE </w:instrText>
          </w:r>
          <w:r w:rsidRPr="009E4316">
            <w:rPr>
              <w:rStyle w:val="PageNumber"/>
            </w:rPr>
            <w:fldChar w:fldCharType="separate"/>
          </w:r>
          <w:r w:rsidR="006658B8">
            <w:rPr>
              <w:rStyle w:val="PageNumber"/>
              <w:noProof/>
            </w:rPr>
            <w:t>1</w:t>
          </w:r>
          <w:r w:rsidRPr="009E4316">
            <w:rPr>
              <w:rStyle w:val="PageNumber"/>
            </w:rPr>
            <w:fldChar w:fldCharType="end"/>
          </w:r>
        </w:p>
      </w:tc>
    </w:tr>
  </w:tbl>
  <w:p w:rsidR="00D82DCB" w:rsidRPr="00C26A5B" w:rsidRDefault="00D82DCB" w:rsidP="00DD23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0276" w:rsidRDefault="00120276" w:rsidP="002F3633">
      <w:r>
        <w:separator/>
      </w:r>
    </w:p>
  </w:footnote>
  <w:footnote w:type="continuationSeparator" w:id="0">
    <w:p w:rsidR="00120276" w:rsidRDefault="00120276" w:rsidP="002F36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1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40"/>
      <w:gridCol w:w="226"/>
      <w:gridCol w:w="1962"/>
      <w:gridCol w:w="226"/>
      <w:gridCol w:w="1962"/>
    </w:tblGrid>
    <w:tr w:rsidR="00D82DCB" w:rsidTr="00C26A5B">
      <w:tc>
        <w:tcPr>
          <w:tcW w:w="4740" w:type="dxa"/>
        </w:tcPr>
        <w:p w:rsidR="00D82DCB" w:rsidRPr="00D6309B" w:rsidRDefault="00D82DCB" w:rsidP="00C26A5B">
          <w:pPr>
            <w:pStyle w:val="Header"/>
          </w:pPr>
        </w:p>
      </w:tc>
      <w:tc>
        <w:tcPr>
          <w:tcW w:w="226" w:type="dxa"/>
        </w:tcPr>
        <w:p w:rsidR="00D82DCB" w:rsidRPr="00D6309B" w:rsidRDefault="00D82DCB" w:rsidP="00C26A5B">
          <w:pPr>
            <w:pStyle w:val="Header"/>
          </w:pPr>
        </w:p>
      </w:tc>
      <w:tc>
        <w:tcPr>
          <w:tcW w:w="1962" w:type="dxa"/>
        </w:tcPr>
        <w:p w:rsidR="00D82DCB" w:rsidRPr="00D6309B" w:rsidRDefault="00D82DCB" w:rsidP="00C26A5B">
          <w:pPr>
            <w:pStyle w:val="Header"/>
          </w:pPr>
        </w:p>
      </w:tc>
      <w:tc>
        <w:tcPr>
          <w:tcW w:w="226" w:type="dxa"/>
        </w:tcPr>
        <w:p w:rsidR="00D82DCB" w:rsidRPr="00D6309B" w:rsidRDefault="00D82DCB" w:rsidP="00C26A5B">
          <w:pPr>
            <w:pStyle w:val="Header"/>
          </w:pPr>
        </w:p>
      </w:tc>
      <w:tc>
        <w:tcPr>
          <w:tcW w:w="1962" w:type="dxa"/>
        </w:tcPr>
        <w:p w:rsidR="00D82DCB" w:rsidRPr="00D6309B" w:rsidRDefault="00D82DCB" w:rsidP="00C26A5B">
          <w:pPr>
            <w:pStyle w:val="Header"/>
          </w:pPr>
        </w:p>
      </w:tc>
    </w:tr>
    <w:tr w:rsidR="00D82DCB" w:rsidTr="00C26A5B">
      <w:trPr>
        <w:trHeight w:val="238"/>
      </w:trPr>
      <w:tc>
        <w:tcPr>
          <w:tcW w:w="9116" w:type="dxa"/>
          <w:gridSpan w:val="5"/>
        </w:tcPr>
        <w:p w:rsidR="00D82DCB" w:rsidRPr="006A7494" w:rsidRDefault="00D82DCB" w:rsidP="00C26A5B">
          <w:pPr>
            <w:pStyle w:val="HeaderBold"/>
          </w:pPr>
        </w:p>
      </w:tc>
    </w:tr>
    <w:tr w:rsidR="00D82DCB" w:rsidTr="00C26A5B">
      <w:tc>
        <w:tcPr>
          <w:tcW w:w="9116" w:type="dxa"/>
          <w:gridSpan w:val="5"/>
        </w:tcPr>
        <w:p w:rsidR="00D82DCB" w:rsidRPr="006A7494" w:rsidRDefault="00D82DCB" w:rsidP="00C26A5B">
          <w:pPr>
            <w:pStyle w:val="Header"/>
          </w:pPr>
        </w:p>
      </w:tc>
    </w:tr>
  </w:tbl>
  <w:p w:rsidR="00D82DCB" w:rsidRPr="00C26A5B" w:rsidRDefault="00D82DCB" w:rsidP="00C26A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853" w:type="dxa"/>
      <w:tblInd w:w="-73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521"/>
      <w:gridCol w:w="1956"/>
      <w:gridCol w:w="226"/>
      <w:gridCol w:w="1962"/>
      <w:gridCol w:w="226"/>
      <w:gridCol w:w="1962"/>
    </w:tblGrid>
    <w:tr w:rsidR="00D82DCB" w:rsidTr="00C26A5B">
      <w:trPr>
        <w:trHeight w:val="238"/>
      </w:trPr>
      <w:tc>
        <w:tcPr>
          <w:tcW w:w="3521" w:type="dxa"/>
          <w:vMerge w:val="restart"/>
        </w:tcPr>
        <w:p w:rsidR="00D82DCB" w:rsidRDefault="00D82DCB" w:rsidP="00C26A5B">
          <w:pPr>
            <w:pStyle w:val="Header"/>
            <w:spacing w:before="60"/>
            <w:rPr>
              <w:b/>
            </w:rPr>
          </w:pPr>
          <w:r>
            <w:rPr>
              <w:noProof/>
              <w:lang w:val="sv-SE" w:eastAsia="sv-SE"/>
            </w:rPr>
            <w:drawing>
              <wp:inline distT="0" distB="0" distL="0" distR="0" wp14:anchorId="200575AD" wp14:editId="0C802C6B">
                <wp:extent cx="954000" cy="954000"/>
                <wp:effectExtent l="0" t="0" r="0" b="0"/>
                <wp:docPr id="2" name="Bildobjekt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TH_Logga1_Org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4000" cy="95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56" w:type="dxa"/>
        </w:tcPr>
        <w:p w:rsidR="00D82DCB" w:rsidRPr="006A7494" w:rsidRDefault="00D82DCB" w:rsidP="00C26A5B">
          <w:pPr>
            <w:pStyle w:val="HeaderBold"/>
          </w:pPr>
        </w:p>
      </w:tc>
      <w:tc>
        <w:tcPr>
          <w:tcW w:w="226" w:type="dxa"/>
        </w:tcPr>
        <w:p w:rsidR="00D82DCB" w:rsidRPr="006A7494" w:rsidRDefault="00D82DCB" w:rsidP="00C26A5B">
          <w:pPr>
            <w:pStyle w:val="HeaderBold"/>
          </w:pPr>
        </w:p>
      </w:tc>
      <w:tc>
        <w:tcPr>
          <w:tcW w:w="1962" w:type="dxa"/>
        </w:tcPr>
        <w:p w:rsidR="00D82DCB" w:rsidRPr="006A7494" w:rsidRDefault="00D82DCB" w:rsidP="00C26A5B">
          <w:pPr>
            <w:pStyle w:val="HeaderBold"/>
          </w:pPr>
        </w:p>
      </w:tc>
      <w:tc>
        <w:tcPr>
          <w:tcW w:w="226" w:type="dxa"/>
        </w:tcPr>
        <w:p w:rsidR="00D82DCB" w:rsidRPr="006A7494" w:rsidRDefault="00D82DCB" w:rsidP="00C26A5B">
          <w:pPr>
            <w:pStyle w:val="HeaderBold"/>
          </w:pPr>
        </w:p>
      </w:tc>
      <w:tc>
        <w:tcPr>
          <w:tcW w:w="1962" w:type="dxa"/>
        </w:tcPr>
        <w:p w:rsidR="00D82DCB" w:rsidRPr="006A7494" w:rsidRDefault="00D82DCB" w:rsidP="00C26A5B">
          <w:pPr>
            <w:pStyle w:val="HeaderBold"/>
          </w:pPr>
        </w:p>
      </w:tc>
    </w:tr>
    <w:tr w:rsidR="00D82DCB" w:rsidTr="00C26A5B">
      <w:tc>
        <w:tcPr>
          <w:tcW w:w="3521" w:type="dxa"/>
          <w:vMerge/>
        </w:tcPr>
        <w:p w:rsidR="00D82DCB" w:rsidRDefault="00D82DCB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D82DCB" w:rsidRPr="006A7494" w:rsidRDefault="00D82DCB" w:rsidP="00C26A5B">
          <w:pPr>
            <w:pStyle w:val="Header"/>
          </w:pPr>
        </w:p>
      </w:tc>
      <w:tc>
        <w:tcPr>
          <w:tcW w:w="226" w:type="dxa"/>
        </w:tcPr>
        <w:p w:rsidR="00D82DCB" w:rsidRPr="006A7494" w:rsidRDefault="00D82DCB" w:rsidP="00C26A5B">
          <w:pPr>
            <w:pStyle w:val="Header"/>
          </w:pPr>
        </w:p>
      </w:tc>
      <w:tc>
        <w:tcPr>
          <w:tcW w:w="1962" w:type="dxa"/>
        </w:tcPr>
        <w:p w:rsidR="00D82DCB" w:rsidRPr="006A7494" w:rsidRDefault="00D82DCB" w:rsidP="00C26A5B">
          <w:pPr>
            <w:pStyle w:val="Header"/>
          </w:pPr>
        </w:p>
      </w:tc>
      <w:tc>
        <w:tcPr>
          <w:tcW w:w="226" w:type="dxa"/>
        </w:tcPr>
        <w:p w:rsidR="00D82DCB" w:rsidRPr="006A7494" w:rsidRDefault="00D82DCB" w:rsidP="00C26A5B">
          <w:pPr>
            <w:pStyle w:val="Header"/>
          </w:pPr>
        </w:p>
      </w:tc>
      <w:tc>
        <w:tcPr>
          <w:tcW w:w="1962" w:type="dxa"/>
        </w:tcPr>
        <w:p w:rsidR="00D82DCB" w:rsidRPr="006A7494" w:rsidRDefault="00D82DCB" w:rsidP="00C26A5B">
          <w:pPr>
            <w:pStyle w:val="Header"/>
          </w:pPr>
        </w:p>
      </w:tc>
    </w:tr>
    <w:tr w:rsidR="00D82DCB" w:rsidTr="00C26A5B">
      <w:trPr>
        <w:trHeight w:val="238"/>
      </w:trPr>
      <w:tc>
        <w:tcPr>
          <w:tcW w:w="3521" w:type="dxa"/>
          <w:vMerge/>
        </w:tcPr>
        <w:p w:rsidR="00D82DCB" w:rsidRDefault="00D82DCB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D82DCB" w:rsidRPr="006A7494" w:rsidRDefault="00D82DCB" w:rsidP="00C26A5B">
          <w:pPr>
            <w:pStyle w:val="HeaderBold"/>
          </w:pPr>
        </w:p>
      </w:tc>
      <w:tc>
        <w:tcPr>
          <w:tcW w:w="226" w:type="dxa"/>
        </w:tcPr>
        <w:p w:rsidR="00D82DCB" w:rsidRPr="006A7494" w:rsidRDefault="00D82DCB" w:rsidP="00C26A5B">
          <w:pPr>
            <w:pStyle w:val="HeaderBold"/>
          </w:pPr>
        </w:p>
      </w:tc>
      <w:tc>
        <w:tcPr>
          <w:tcW w:w="1962" w:type="dxa"/>
        </w:tcPr>
        <w:p w:rsidR="00D82DCB" w:rsidRPr="006A7494" w:rsidRDefault="00D82DCB" w:rsidP="00C26A5B">
          <w:pPr>
            <w:pStyle w:val="HeaderBold"/>
          </w:pPr>
        </w:p>
      </w:tc>
      <w:tc>
        <w:tcPr>
          <w:tcW w:w="226" w:type="dxa"/>
        </w:tcPr>
        <w:p w:rsidR="00D82DCB" w:rsidRPr="006A7494" w:rsidRDefault="00D82DCB" w:rsidP="00C26A5B">
          <w:pPr>
            <w:pStyle w:val="HeaderBold"/>
          </w:pPr>
        </w:p>
      </w:tc>
      <w:tc>
        <w:tcPr>
          <w:tcW w:w="1962" w:type="dxa"/>
        </w:tcPr>
        <w:p w:rsidR="00D82DCB" w:rsidRPr="006A7494" w:rsidRDefault="00D82DCB" w:rsidP="00C26A5B">
          <w:pPr>
            <w:pStyle w:val="HeaderBold"/>
          </w:pPr>
        </w:p>
      </w:tc>
    </w:tr>
    <w:tr w:rsidR="00D82DCB" w:rsidTr="00C26A5B">
      <w:tc>
        <w:tcPr>
          <w:tcW w:w="3521" w:type="dxa"/>
          <w:vMerge/>
        </w:tcPr>
        <w:p w:rsidR="00D82DCB" w:rsidRDefault="00D82DCB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D82DCB" w:rsidRPr="006A7494" w:rsidRDefault="00D82DCB" w:rsidP="00C26A5B">
          <w:pPr>
            <w:pStyle w:val="Header"/>
          </w:pPr>
        </w:p>
      </w:tc>
      <w:tc>
        <w:tcPr>
          <w:tcW w:w="226" w:type="dxa"/>
        </w:tcPr>
        <w:p w:rsidR="00D82DCB" w:rsidRPr="006A7494" w:rsidRDefault="00D82DCB" w:rsidP="00C26A5B">
          <w:pPr>
            <w:pStyle w:val="Header"/>
          </w:pPr>
        </w:p>
      </w:tc>
      <w:tc>
        <w:tcPr>
          <w:tcW w:w="1962" w:type="dxa"/>
        </w:tcPr>
        <w:p w:rsidR="00D82DCB" w:rsidRPr="006A7494" w:rsidRDefault="00D82DCB" w:rsidP="00C26A5B">
          <w:pPr>
            <w:pStyle w:val="Header"/>
          </w:pPr>
        </w:p>
      </w:tc>
      <w:tc>
        <w:tcPr>
          <w:tcW w:w="226" w:type="dxa"/>
        </w:tcPr>
        <w:p w:rsidR="00D82DCB" w:rsidRPr="006A7494" w:rsidRDefault="00D82DCB" w:rsidP="00C26A5B">
          <w:pPr>
            <w:pStyle w:val="Header"/>
          </w:pPr>
        </w:p>
      </w:tc>
      <w:tc>
        <w:tcPr>
          <w:tcW w:w="1962" w:type="dxa"/>
        </w:tcPr>
        <w:p w:rsidR="00D82DCB" w:rsidRPr="006A7494" w:rsidRDefault="00D82DCB" w:rsidP="00C26A5B">
          <w:pPr>
            <w:pStyle w:val="Header"/>
          </w:pPr>
        </w:p>
      </w:tc>
    </w:tr>
    <w:tr w:rsidR="00D82DCB" w:rsidTr="00C26A5B">
      <w:trPr>
        <w:trHeight w:val="238"/>
      </w:trPr>
      <w:tc>
        <w:tcPr>
          <w:tcW w:w="3521" w:type="dxa"/>
          <w:vMerge/>
        </w:tcPr>
        <w:p w:rsidR="00D82DCB" w:rsidRDefault="00D82DCB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D82DCB" w:rsidRPr="006A7494" w:rsidRDefault="00D82DCB" w:rsidP="00C26A5B">
          <w:pPr>
            <w:pStyle w:val="HeaderBold"/>
          </w:pPr>
        </w:p>
      </w:tc>
      <w:tc>
        <w:tcPr>
          <w:tcW w:w="226" w:type="dxa"/>
        </w:tcPr>
        <w:p w:rsidR="00D82DCB" w:rsidRPr="006A7494" w:rsidRDefault="00D82DCB" w:rsidP="00C26A5B">
          <w:pPr>
            <w:pStyle w:val="HeaderBold"/>
          </w:pPr>
        </w:p>
      </w:tc>
      <w:tc>
        <w:tcPr>
          <w:tcW w:w="1962" w:type="dxa"/>
        </w:tcPr>
        <w:p w:rsidR="00D82DCB" w:rsidRPr="006A7494" w:rsidRDefault="00D82DCB" w:rsidP="00C26A5B">
          <w:pPr>
            <w:pStyle w:val="HeaderBold"/>
          </w:pPr>
        </w:p>
      </w:tc>
      <w:tc>
        <w:tcPr>
          <w:tcW w:w="226" w:type="dxa"/>
        </w:tcPr>
        <w:p w:rsidR="00D82DCB" w:rsidRPr="006A7494" w:rsidRDefault="00D82DCB" w:rsidP="00C26A5B">
          <w:pPr>
            <w:pStyle w:val="HeaderBold"/>
          </w:pPr>
        </w:p>
      </w:tc>
      <w:tc>
        <w:tcPr>
          <w:tcW w:w="1962" w:type="dxa"/>
        </w:tcPr>
        <w:p w:rsidR="00D82DCB" w:rsidRPr="006A7494" w:rsidRDefault="00D82DCB" w:rsidP="00C26A5B">
          <w:pPr>
            <w:pStyle w:val="HeaderBold"/>
          </w:pPr>
        </w:p>
      </w:tc>
    </w:tr>
    <w:tr w:rsidR="00D82DCB" w:rsidTr="00C26A5B">
      <w:tc>
        <w:tcPr>
          <w:tcW w:w="3521" w:type="dxa"/>
          <w:vMerge/>
        </w:tcPr>
        <w:p w:rsidR="00D82DCB" w:rsidRDefault="00D82DCB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D82DCB" w:rsidRPr="006A7494" w:rsidRDefault="00D82DCB" w:rsidP="00C26A5B">
          <w:pPr>
            <w:pStyle w:val="Header"/>
          </w:pPr>
        </w:p>
      </w:tc>
      <w:tc>
        <w:tcPr>
          <w:tcW w:w="226" w:type="dxa"/>
        </w:tcPr>
        <w:p w:rsidR="00D82DCB" w:rsidRPr="006A7494" w:rsidRDefault="00D82DCB" w:rsidP="00C26A5B">
          <w:pPr>
            <w:pStyle w:val="Header"/>
          </w:pPr>
        </w:p>
      </w:tc>
      <w:tc>
        <w:tcPr>
          <w:tcW w:w="1962" w:type="dxa"/>
        </w:tcPr>
        <w:p w:rsidR="00D82DCB" w:rsidRPr="006A7494" w:rsidRDefault="00D82DCB" w:rsidP="00C26A5B">
          <w:pPr>
            <w:pStyle w:val="Header"/>
          </w:pPr>
        </w:p>
      </w:tc>
      <w:tc>
        <w:tcPr>
          <w:tcW w:w="226" w:type="dxa"/>
        </w:tcPr>
        <w:p w:rsidR="00D82DCB" w:rsidRPr="006A7494" w:rsidRDefault="00D82DCB" w:rsidP="00C26A5B">
          <w:pPr>
            <w:pStyle w:val="Header"/>
          </w:pPr>
        </w:p>
      </w:tc>
      <w:tc>
        <w:tcPr>
          <w:tcW w:w="1962" w:type="dxa"/>
        </w:tcPr>
        <w:p w:rsidR="00D82DCB" w:rsidRPr="006A7494" w:rsidRDefault="00D82DCB" w:rsidP="00C26A5B">
          <w:pPr>
            <w:pStyle w:val="Header"/>
          </w:pPr>
        </w:p>
      </w:tc>
    </w:tr>
    <w:tr w:rsidR="00D82DCB" w:rsidTr="00C26A5B">
      <w:trPr>
        <w:trHeight w:val="238"/>
      </w:trPr>
      <w:tc>
        <w:tcPr>
          <w:tcW w:w="3521" w:type="dxa"/>
          <w:vMerge/>
        </w:tcPr>
        <w:p w:rsidR="00D82DCB" w:rsidRDefault="00D82DCB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D82DCB" w:rsidRPr="006A7494" w:rsidRDefault="00D82DCB" w:rsidP="00C26A5B">
          <w:pPr>
            <w:pStyle w:val="HeaderBold"/>
          </w:pPr>
        </w:p>
      </w:tc>
      <w:tc>
        <w:tcPr>
          <w:tcW w:w="226" w:type="dxa"/>
        </w:tcPr>
        <w:p w:rsidR="00D82DCB" w:rsidRPr="006A7494" w:rsidRDefault="00D82DCB" w:rsidP="00C26A5B">
          <w:pPr>
            <w:pStyle w:val="HeaderBold"/>
          </w:pPr>
        </w:p>
      </w:tc>
      <w:tc>
        <w:tcPr>
          <w:tcW w:w="1962" w:type="dxa"/>
        </w:tcPr>
        <w:p w:rsidR="00D82DCB" w:rsidRPr="006A7494" w:rsidRDefault="00D82DCB" w:rsidP="00C26A5B">
          <w:pPr>
            <w:pStyle w:val="HeaderBold"/>
          </w:pPr>
        </w:p>
      </w:tc>
      <w:tc>
        <w:tcPr>
          <w:tcW w:w="226" w:type="dxa"/>
        </w:tcPr>
        <w:p w:rsidR="00D82DCB" w:rsidRPr="006A7494" w:rsidRDefault="00D82DCB" w:rsidP="00C26A5B">
          <w:pPr>
            <w:pStyle w:val="HeaderBold"/>
          </w:pPr>
        </w:p>
      </w:tc>
      <w:tc>
        <w:tcPr>
          <w:tcW w:w="1962" w:type="dxa"/>
        </w:tcPr>
        <w:p w:rsidR="00D82DCB" w:rsidRPr="006A7494" w:rsidRDefault="00D82DCB" w:rsidP="00C26A5B">
          <w:pPr>
            <w:pStyle w:val="HeaderBold"/>
          </w:pPr>
        </w:p>
      </w:tc>
    </w:tr>
    <w:tr w:rsidR="00D82DCB" w:rsidTr="00C26A5B">
      <w:tc>
        <w:tcPr>
          <w:tcW w:w="3521" w:type="dxa"/>
          <w:vMerge/>
        </w:tcPr>
        <w:p w:rsidR="00D82DCB" w:rsidRDefault="00D82DCB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D82DCB" w:rsidRPr="006A7494" w:rsidRDefault="00D82DCB" w:rsidP="00C26A5B">
          <w:pPr>
            <w:pStyle w:val="Header"/>
          </w:pPr>
        </w:p>
      </w:tc>
      <w:tc>
        <w:tcPr>
          <w:tcW w:w="226" w:type="dxa"/>
        </w:tcPr>
        <w:p w:rsidR="00D82DCB" w:rsidRPr="006A7494" w:rsidRDefault="00D82DCB" w:rsidP="00C26A5B">
          <w:pPr>
            <w:pStyle w:val="Header"/>
          </w:pPr>
        </w:p>
      </w:tc>
      <w:tc>
        <w:tcPr>
          <w:tcW w:w="1962" w:type="dxa"/>
        </w:tcPr>
        <w:p w:rsidR="00D82DCB" w:rsidRPr="006A7494" w:rsidRDefault="00D82DCB" w:rsidP="00C26A5B">
          <w:pPr>
            <w:pStyle w:val="Header"/>
          </w:pPr>
        </w:p>
      </w:tc>
      <w:tc>
        <w:tcPr>
          <w:tcW w:w="226" w:type="dxa"/>
        </w:tcPr>
        <w:p w:rsidR="00D82DCB" w:rsidRPr="006A7494" w:rsidRDefault="00D82DCB" w:rsidP="00C26A5B">
          <w:pPr>
            <w:pStyle w:val="Header"/>
          </w:pPr>
        </w:p>
      </w:tc>
      <w:tc>
        <w:tcPr>
          <w:tcW w:w="1962" w:type="dxa"/>
        </w:tcPr>
        <w:p w:rsidR="00D82DCB" w:rsidRPr="006A7494" w:rsidRDefault="00D82DCB" w:rsidP="00C26A5B">
          <w:pPr>
            <w:pStyle w:val="Header"/>
          </w:pPr>
        </w:p>
      </w:tc>
    </w:tr>
  </w:tbl>
  <w:p w:rsidR="00D82DCB" w:rsidRDefault="00D82D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2D11A9"/>
    <w:multiLevelType w:val="hybridMultilevel"/>
    <w:tmpl w:val="7E32D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7C750B"/>
    <w:multiLevelType w:val="hybridMultilevel"/>
    <w:tmpl w:val="CDF48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hyphenationZone w:val="425"/>
  <w:drawingGridHorizontalSpacing w:val="78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084"/>
    <w:rsid w:val="00001DCE"/>
    <w:rsid w:val="00012AFA"/>
    <w:rsid w:val="0002499E"/>
    <w:rsid w:val="000263A6"/>
    <w:rsid w:val="00035E76"/>
    <w:rsid w:val="0004157A"/>
    <w:rsid w:val="000433D6"/>
    <w:rsid w:val="00044A04"/>
    <w:rsid w:val="0005423C"/>
    <w:rsid w:val="00095862"/>
    <w:rsid w:val="000A1E42"/>
    <w:rsid w:val="000A200C"/>
    <w:rsid w:val="000A7DF5"/>
    <w:rsid w:val="000B2370"/>
    <w:rsid w:val="000B7B86"/>
    <w:rsid w:val="000C1869"/>
    <w:rsid w:val="000C4CEC"/>
    <w:rsid w:val="000D53AB"/>
    <w:rsid w:val="000D6C31"/>
    <w:rsid w:val="000E286F"/>
    <w:rsid w:val="000E2BE1"/>
    <w:rsid w:val="000F3889"/>
    <w:rsid w:val="00102C4A"/>
    <w:rsid w:val="00114055"/>
    <w:rsid w:val="00114CE1"/>
    <w:rsid w:val="00120276"/>
    <w:rsid w:val="00124A3C"/>
    <w:rsid w:val="0013320C"/>
    <w:rsid w:val="001421C5"/>
    <w:rsid w:val="00143879"/>
    <w:rsid w:val="0015440D"/>
    <w:rsid w:val="00156A34"/>
    <w:rsid w:val="0016220F"/>
    <w:rsid w:val="00165357"/>
    <w:rsid w:val="001664F4"/>
    <w:rsid w:val="0017169F"/>
    <w:rsid w:val="001732FB"/>
    <w:rsid w:val="00181405"/>
    <w:rsid w:val="00181A1E"/>
    <w:rsid w:val="001B0B12"/>
    <w:rsid w:val="001B181D"/>
    <w:rsid w:val="001C08C0"/>
    <w:rsid w:val="001C4DE3"/>
    <w:rsid w:val="001E1520"/>
    <w:rsid w:val="001F13CA"/>
    <w:rsid w:val="002022B4"/>
    <w:rsid w:val="0020342F"/>
    <w:rsid w:val="00203E14"/>
    <w:rsid w:val="00204699"/>
    <w:rsid w:val="00204912"/>
    <w:rsid w:val="00204BAA"/>
    <w:rsid w:val="00204CF9"/>
    <w:rsid w:val="00221363"/>
    <w:rsid w:val="00223B0F"/>
    <w:rsid w:val="002315A4"/>
    <w:rsid w:val="0024387F"/>
    <w:rsid w:val="00255AE1"/>
    <w:rsid w:val="002619E9"/>
    <w:rsid w:val="00263C49"/>
    <w:rsid w:val="0026492C"/>
    <w:rsid w:val="00264B87"/>
    <w:rsid w:val="002659EA"/>
    <w:rsid w:val="0027011F"/>
    <w:rsid w:val="00275B36"/>
    <w:rsid w:val="002855C1"/>
    <w:rsid w:val="00287976"/>
    <w:rsid w:val="0029181F"/>
    <w:rsid w:val="002A2A28"/>
    <w:rsid w:val="002B0B4E"/>
    <w:rsid w:val="002C15B4"/>
    <w:rsid w:val="002C40D0"/>
    <w:rsid w:val="002C5F27"/>
    <w:rsid w:val="002C79D0"/>
    <w:rsid w:val="002D1BDE"/>
    <w:rsid w:val="002D1CD5"/>
    <w:rsid w:val="002E513D"/>
    <w:rsid w:val="002F1C27"/>
    <w:rsid w:val="002F3633"/>
    <w:rsid w:val="002F3C26"/>
    <w:rsid w:val="003169A5"/>
    <w:rsid w:val="00325A83"/>
    <w:rsid w:val="00333AB3"/>
    <w:rsid w:val="00344103"/>
    <w:rsid w:val="003508FF"/>
    <w:rsid w:val="00354C1D"/>
    <w:rsid w:val="003622D5"/>
    <w:rsid w:val="00370C55"/>
    <w:rsid w:val="0037485B"/>
    <w:rsid w:val="00377AC8"/>
    <w:rsid w:val="00382B5C"/>
    <w:rsid w:val="00386522"/>
    <w:rsid w:val="003904DD"/>
    <w:rsid w:val="00390BE3"/>
    <w:rsid w:val="0039280D"/>
    <w:rsid w:val="003A5AEC"/>
    <w:rsid w:val="003A62D9"/>
    <w:rsid w:val="003A6418"/>
    <w:rsid w:val="003A72E9"/>
    <w:rsid w:val="003B6908"/>
    <w:rsid w:val="003C2D87"/>
    <w:rsid w:val="003D5019"/>
    <w:rsid w:val="003D7388"/>
    <w:rsid w:val="003E0238"/>
    <w:rsid w:val="003E0447"/>
    <w:rsid w:val="003F0DF7"/>
    <w:rsid w:val="003F1AD2"/>
    <w:rsid w:val="003F5DE8"/>
    <w:rsid w:val="0040094C"/>
    <w:rsid w:val="0040185C"/>
    <w:rsid w:val="004038C7"/>
    <w:rsid w:val="00424F68"/>
    <w:rsid w:val="004254E9"/>
    <w:rsid w:val="0042580B"/>
    <w:rsid w:val="00436D84"/>
    <w:rsid w:val="0043753A"/>
    <w:rsid w:val="004451E1"/>
    <w:rsid w:val="00452A1A"/>
    <w:rsid w:val="004532D8"/>
    <w:rsid w:val="00453976"/>
    <w:rsid w:val="00456A09"/>
    <w:rsid w:val="00457CB1"/>
    <w:rsid w:val="0046120C"/>
    <w:rsid w:val="0046348B"/>
    <w:rsid w:val="00464FDC"/>
    <w:rsid w:val="004701DD"/>
    <w:rsid w:val="0049379E"/>
    <w:rsid w:val="004A4D99"/>
    <w:rsid w:val="004B3640"/>
    <w:rsid w:val="004B69B1"/>
    <w:rsid w:val="004D2337"/>
    <w:rsid w:val="004D2F0E"/>
    <w:rsid w:val="004D7818"/>
    <w:rsid w:val="004F547A"/>
    <w:rsid w:val="00504151"/>
    <w:rsid w:val="00504A0E"/>
    <w:rsid w:val="005106BB"/>
    <w:rsid w:val="005108E8"/>
    <w:rsid w:val="00517A6B"/>
    <w:rsid w:val="005231D6"/>
    <w:rsid w:val="005248A2"/>
    <w:rsid w:val="00526FCB"/>
    <w:rsid w:val="005437B6"/>
    <w:rsid w:val="005465A9"/>
    <w:rsid w:val="00561EC3"/>
    <w:rsid w:val="005624D2"/>
    <w:rsid w:val="005737AB"/>
    <w:rsid w:val="00574DE7"/>
    <w:rsid w:val="00577D2B"/>
    <w:rsid w:val="00583323"/>
    <w:rsid w:val="005A4AB5"/>
    <w:rsid w:val="005C2C58"/>
    <w:rsid w:val="005D61A6"/>
    <w:rsid w:val="005D673F"/>
    <w:rsid w:val="005E17DE"/>
    <w:rsid w:val="005E2384"/>
    <w:rsid w:val="005F28A9"/>
    <w:rsid w:val="005F3320"/>
    <w:rsid w:val="00604276"/>
    <w:rsid w:val="0060614C"/>
    <w:rsid w:val="00612C51"/>
    <w:rsid w:val="0061405F"/>
    <w:rsid w:val="00616573"/>
    <w:rsid w:val="006179DD"/>
    <w:rsid w:val="00620769"/>
    <w:rsid w:val="0062418A"/>
    <w:rsid w:val="00630ED5"/>
    <w:rsid w:val="00641022"/>
    <w:rsid w:val="00641B85"/>
    <w:rsid w:val="006462F0"/>
    <w:rsid w:val="00652D28"/>
    <w:rsid w:val="006536F1"/>
    <w:rsid w:val="00657116"/>
    <w:rsid w:val="00661D25"/>
    <w:rsid w:val="00662E2D"/>
    <w:rsid w:val="00664FDA"/>
    <w:rsid w:val="006658B8"/>
    <w:rsid w:val="00683E2C"/>
    <w:rsid w:val="00683FB8"/>
    <w:rsid w:val="00693A4A"/>
    <w:rsid w:val="006A0086"/>
    <w:rsid w:val="006B0BB8"/>
    <w:rsid w:val="006C3304"/>
    <w:rsid w:val="006D074B"/>
    <w:rsid w:val="006D7566"/>
    <w:rsid w:val="006E1FDA"/>
    <w:rsid w:val="006E53F7"/>
    <w:rsid w:val="006E7B81"/>
    <w:rsid w:val="006F0404"/>
    <w:rsid w:val="006F72CF"/>
    <w:rsid w:val="00702C1D"/>
    <w:rsid w:val="00702D3E"/>
    <w:rsid w:val="00704175"/>
    <w:rsid w:val="00704E92"/>
    <w:rsid w:val="00707A05"/>
    <w:rsid w:val="00711DA0"/>
    <w:rsid w:val="00712A83"/>
    <w:rsid w:val="00713022"/>
    <w:rsid w:val="00713EF8"/>
    <w:rsid w:val="00721287"/>
    <w:rsid w:val="00725BCF"/>
    <w:rsid w:val="007330BE"/>
    <w:rsid w:val="007335F5"/>
    <w:rsid w:val="0073713C"/>
    <w:rsid w:val="00745F90"/>
    <w:rsid w:val="0076343F"/>
    <w:rsid w:val="00763EA0"/>
    <w:rsid w:val="007677E8"/>
    <w:rsid w:val="007707D2"/>
    <w:rsid w:val="00773BDF"/>
    <w:rsid w:val="00776762"/>
    <w:rsid w:val="00780EFD"/>
    <w:rsid w:val="00781404"/>
    <w:rsid w:val="00782552"/>
    <w:rsid w:val="007869A3"/>
    <w:rsid w:val="007A0A66"/>
    <w:rsid w:val="007A1E9F"/>
    <w:rsid w:val="007B42EA"/>
    <w:rsid w:val="007C296D"/>
    <w:rsid w:val="007E07DB"/>
    <w:rsid w:val="007E1F82"/>
    <w:rsid w:val="007F034E"/>
    <w:rsid w:val="007F3890"/>
    <w:rsid w:val="00815D47"/>
    <w:rsid w:val="00825B30"/>
    <w:rsid w:val="00830988"/>
    <w:rsid w:val="0083596F"/>
    <w:rsid w:val="0083746E"/>
    <w:rsid w:val="0086165C"/>
    <w:rsid w:val="00862E1A"/>
    <w:rsid w:val="0086696B"/>
    <w:rsid w:val="00867DE8"/>
    <w:rsid w:val="0087029C"/>
    <w:rsid w:val="00875CF0"/>
    <w:rsid w:val="008A5522"/>
    <w:rsid w:val="008A7EBB"/>
    <w:rsid w:val="008B1CF3"/>
    <w:rsid w:val="008D0429"/>
    <w:rsid w:val="008D1DE4"/>
    <w:rsid w:val="008D4B91"/>
    <w:rsid w:val="008F272C"/>
    <w:rsid w:val="008F352D"/>
    <w:rsid w:val="00902B24"/>
    <w:rsid w:val="009053AE"/>
    <w:rsid w:val="0090612F"/>
    <w:rsid w:val="00910F54"/>
    <w:rsid w:val="009234AA"/>
    <w:rsid w:val="00945A4E"/>
    <w:rsid w:val="00947708"/>
    <w:rsid w:val="00953E5E"/>
    <w:rsid w:val="009657BC"/>
    <w:rsid w:val="0097490C"/>
    <w:rsid w:val="00976EED"/>
    <w:rsid w:val="00985F57"/>
    <w:rsid w:val="00991DBF"/>
    <w:rsid w:val="009A6CC3"/>
    <w:rsid w:val="009B092C"/>
    <w:rsid w:val="009B27C5"/>
    <w:rsid w:val="009B2A04"/>
    <w:rsid w:val="009B7C1F"/>
    <w:rsid w:val="009C50D0"/>
    <w:rsid w:val="009E416B"/>
    <w:rsid w:val="009F574C"/>
    <w:rsid w:val="00A01778"/>
    <w:rsid w:val="00A245F9"/>
    <w:rsid w:val="00A41336"/>
    <w:rsid w:val="00A42EE5"/>
    <w:rsid w:val="00A476FF"/>
    <w:rsid w:val="00A55138"/>
    <w:rsid w:val="00A554B7"/>
    <w:rsid w:val="00A86AA8"/>
    <w:rsid w:val="00A97BC6"/>
    <w:rsid w:val="00AA4189"/>
    <w:rsid w:val="00AB0123"/>
    <w:rsid w:val="00AB5A67"/>
    <w:rsid w:val="00AB7FE7"/>
    <w:rsid w:val="00AC41ED"/>
    <w:rsid w:val="00AC65C4"/>
    <w:rsid w:val="00AD34BD"/>
    <w:rsid w:val="00AE33A9"/>
    <w:rsid w:val="00AF7A37"/>
    <w:rsid w:val="00B04215"/>
    <w:rsid w:val="00B05791"/>
    <w:rsid w:val="00B07AF8"/>
    <w:rsid w:val="00B1294B"/>
    <w:rsid w:val="00B17DF3"/>
    <w:rsid w:val="00B327FB"/>
    <w:rsid w:val="00B33808"/>
    <w:rsid w:val="00B376B3"/>
    <w:rsid w:val="00B44D8E"/>
    <w:rsid w:val="00B54625"/>
    <w:rsid w:val="00B63627"/>
    <w:rsid w:val="00B72962"/>
    <w:rsid w:val="00B74907"/>
    <w:rsid w:val="00B84D57"/>
    <w:rsid w:val="00B85996"/>
    <w:rsid w:val="00BA77FC"/>
    <w:rsid w:val="00BB0D22"/>
    <w:rsid w:val="00BB2D10"/>
    <w:rsid w:val="00BB3FD3"/>
    <w:rsid w:val="00BB5845"/>
    <w:rsid w:val="00BD693E"/>
    <w:rsid w:val="00BE24AF"/>
    <w:rsid w:val="00C00A1A"/>
    <w:rsid w:val="00C051C6"/>
    <w:rsid w:val="00C10D1F"/>
    <w:rsid w:val="00C1456E"/>
    <w:rsid w:val="00C26A5B"/>
    <w:rsid w:val="00C43A23"/>
    <w:rsid w:val="00C44355"/>
    <w:rsid w:val="00C64A53"/>
    <w:rsid w:val="00C672AA"/>
    <w:rsid w:val="00C80227"/>
    <w:rsid w:val="00C8189B"/>
    <w:rsid w:val="00C90BFF"/>
    <w:rsid w:val="00C911F5"/>
    <w:rsid w:val="00C962DB"/>
    <w:rsid w:val="00CA1E4F"/>
    <w:rsid w:val="00CA3866"/>
    <w:rsid w:val="00CA66DE"/>
    <w:rsid w:val="00CB6924"/>
    <w:rsid w:val="00CC39F4"/>
    <w:rsid w:val="00CE1955"/>
    <w:rsid w:val="00CF314F"/>
    <w:rsid w:val="00CF3D2E"/>
    <w:rsid w:val="00CF6F57"/>
    <w:rsid w:val="00CF761B"/>
    <w:rsid w:val="00D00E5B"/>
    <w:rsid w:val="00D07AD0"/>
    <w:rsid w:val="00D16924"/>
    <w:rsid w:val="00D21D5C"/>
    <w:rsid w:val="00D22323"/>
    <w:rsid w:val="00D23F40"/>
    <w:rsid w:val="00D51E5B"/>
    <w:rsid w:val="00D726AF"/>
    <w:rsid w:val="00D800D4"/>
    <w:rsid w:val="00D811F8"/>
    <w:rsid w:val="00D82DCB"/>
    <w:rsid w:val="00D97610"/>
    <w:rsid w:val="00DA15E1"/>
    <w:rsid w:val="00DA2CC6"/>
    <w:rsid w:val="00DB02DF"/>
    <w:rsid w:val="00DB63AA"/>
    <w:rsid w:val="00DB743B"/>
    <w:rsid w:val="00DD23F2"/>
    <w:rsid w:val="00DD4D0E"/>
    <w:rsid w:val="00DE2588"/>
    <w:rsid w:val="00DE46B2"/>
    <w:rsid w:val="00DF10E4"/>
    <w:rsid w:val="00DF35F6"/>
    <w:rsid w:val="00DF4E9A"/>
    <w:rsid w:val="00DF7013"/>
    <w:rsid w:val="00E00218"/>
    <w:rsid w:val="00E0162F"/>
    <w:rsid w:val="00E0327B"/>
    <w:rsid w:val="00E1706F"/>
    <w:rsid w:val="00E24964"/>
    <w:rsid w:val="00E30047"/>
    <w:rsid w:val="00E3312E"/>
    <w:rsid w:val="00E402A9"/>
    <w:rsid w:val="00E4361C"/>
    <w:rsid w:val="00E43D37"/>
    <w:rsid w:val="00E46AF5"/>
    <w:rsid w:val="00E5251C"/>
    <w:rsid w:val="00E55656"/>
    <w:rsid w:val="00E557C8"/>
    <w:rsid w:val="00E65084"/>
    <w:rsid w:val="00E65140"/>
    <w:rsid w:val="00E65DBF"/>
    <w:rsid w:val="00E672DC"/>
    <w:rsid w:val="00E83190"/>
    <w:rsid w:val="00E8488D"/>
    <w:rsid w:val="00E93C1F"/>
    <w:rsid w:val="00EA1FEC"/>
    <w:rsid w:val="00EA5340"/>
    <w:rsid w:val="00EA6D69"/>
    <w:rsid w:val="00EB306F"/>
    <w:rsid w:val="00EB699E"/>
    <w:rsid w:val="00EC1825"/>
    <w:rsid w:val="00EC196F"/>
    <w:rsid w:val="00EC5516"/>
    <w:rsid w:val="00ED16B3"/>
    <w:rsid w:val="00ED5AF1"/>
    <w:rsid w:val="00EF4180"/>
    <w:rsid w:val="00F00C04"/>
    <w:rsid w:val="00F07C52"/>
    <w:rsid w:val="00F1220A"/>
    <w:rsid w:val="00F14651"/>
    <w:rsid w:val="00F14BF4"/>
    <w:rsid w:val="00F1722E"/>
    <w:rsid w:val="00F25574"/>
    <w:rsid w:val="00F32B1A"/>
    <w:rsid w:val="00F35C40"/>
    <w:rsid w:val="00F374BB"/>
    <w:rsid w:val="00F3763E"/>
    <w:rsid w:val="00F40F18"/>
    <w:rsid w:val="00F42B19"/>
    <w:rsid w:val="00F463F9"/>
    <w:rsid w:val="00F51401"/>
    <w:rsid w:val="00F57219"/>
    <w:rsid w:val="00F57831"/>
    <w:rsid w:val="00F6411A"/>
    <w:rsid w:val="00F65926"/>
    <w:rsid w:val="00F67A59"/>
    <w:rsid w:val="00F71F56"/>
    <w:rsid w:val="00F732C9"/>
    <w:rsid w:val="00F759AB"/>
    <w:rsid w:val="00F824A3"/>
    <w:rsid w:val="00F839E6"/>
    <w:rsid w:val="00F8536C"/>
    <w:rsid w:val="00F941E9"/>
    <w:rsid w:val="00FA2FAF"/>
    <w:rsid w:val="00FA3111"/>
    <w:rsid w:val="00FA3B2D"/>
    <w:rsid w:val="00FB10B3"/>
    <w:rsid w:val="00FB4B3C"/>
    <w:rsid w:val="00FB7CE7"/>
    <w:rsid w:val="00FC3103"/>
    <w:rsid w:val="00FD3934"/>
    <w:rsid w:val="00FD6A2A"/>
    <w:rsid w:val="00FE0E1C"/>
    <w:rsid w:val="00FE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6A66106"/>
  <w15:docId w15:val="{CE4DBA40-4B24-46AB-A81B-4301E5A45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36C"/>
    <w:rPr>
      <w:rFonts w:ascii="Arial" w:hAnsi="Arial" w:cs="Arial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qFormat/>
    <w:rsid w:val="008D042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9379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379E"/>
    <w:pPr>
      <w:tabs>
        <w:tab w:val="center" w:pos="4320"/>
        <w:tab w:val="right" w:pos="8640"/>
      </w:tabs>
    </w:pPr>
  </w:style>
  <w:style w:type="character" w:customStyle="1" w:styleId="Blledtext">
    <w:name w:val="Bl ledtext"/>
    <w:basedOn w:val="Blbrdtext"/>
    <w:rsid w:val="004D7818"/>
    <w:rPr>
      <w:rFonts w:ascii="Verdana" w:hAnsi="Verdana"/>
      <w:spacing w:val="5"/>
      <w:sz w:val="12"/>
      <w:szCs w:val="12"/>
    </w:rPr>
  </w:style>
  <w:style w:type="character" w:customStyle="1" w:styleId="Blbrdtext">
    <w:name w:val="Bl brödtext"/>
    <w:basedOn w:val="DefaultParagraphFont"/>
    <w:rsid w:val="004D7818"/>
    <w:rPr>
      <w:rFonts w:ascii="Verdana" w:hAnsi="Verdana"/>
      <w:spacing w:val="5"/>
      <w:sz w:val="18"/>
    </w:rPr>
  </w:style>
  <w:style w:type="character" w:customStyle="1" w:styleId="Blrubrik">
    <w:name w:val="Bl rubrik"/>
    <w:basedOn w:val="Blbrdtext"/>
    <w:rsid w:val="0037485B"/>
    <w:rPr>
      <w:rFonts w:ascii="Verdana" w:hAnsi="Verdana"/>
      <w:b/>
      <w:spacing w:val="5"/>
      <w:sz w:val="18"/>
      <w:szCs w:val="20"/>
    </w:rPr>
  </w:style>
  <w:style w:type="character" w:customStyle="1" w:styleId="Blhuvudrubrik">
    <w:name w:val="Bl huvudrubrik"/>
    <w:basedOn w:val="Blbrdtext"/>
    <w:rsid w:val="004D7818"/>
    <w:rPr>
      <w:rFonts w:ascii="Verdana" w:hAnsi="Verdana"/>
      <w:b/>
      <w:spacing w:val="5"/>
      <w:sz w:val="22"/>
      <w:szCs w:val="22"/>
    </w:rPr>
  </w:style>
  <w:style w:type="table" w:styleId="TableGrid">
    <w:name w:val="Table Grid"/>
    <w:basedOn w:val="TableNormal"/>
    <w:rsid w:val="00C443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6343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07AF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B07AF8"/>
    <w:rPr>
      <w:color w:val="0000FF"/>
      <w:u w:val="single"/>
    </w:rPr>
  </w:style>
  <w:style w:type="character" w:customStyle="1" w:styleId="normal1">
    <w:name w:val="normal1"/>
    <w:basedOn w:val="DefaultParagraphFont"/>
    <w:rsid w:val="00561EC3"/>
    <w:rPr>
      <w:rFonts w:ascii="Verdana" w:hAnsi="Verdana" w:hint="default"/>
      <w:b w:val="0"/>
      <w:bCs w:val="0"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04215"/>
    <w:pPr>
      <w:spacing w:before="112"/>
    </w:pPr>
    <w:rPr>
      <w:rFonts w:ascii="Times New Roman" w:eastAsia="Times New Roman" w:hAnsi="Times New Roman" w:cs="Times New Roman"/>
      <w:sz w:val="24"/>
      <w:lang w:val="sv-SE" w:eastAsia="sv-SE"/>
    </w:rPr>
  </w:style>
  <w:style w:type="character" w:customStyle="1" w:styleId="rubrikx41">
    <w:name w:val="rubrikx41"/>
    <w:basedOn w:val="DefaultParagraphFont"/>
    <w:rsid w:val="00B04215"/>
    <w:rPr>
      <w:rFonts w:ascii="Verdana" w:hAnsi="Verdana" w:hint="default"/>
      <w:b/>
      <w:bCs/>
      <w:i w:val="0"/>
      <w:iCs w:val="0"/>
      <w:color w:val="000000"/>
      <w:sz w:val="26"/>
      <w:szCs w:val="26"/>
    </w:rPr>
  </w:style>
  <w:style w:type="character" w:customStyle="1" w:styleId="FooterChar">
    <w:name w:val="Footer Char"/>
    <w:link w:val="Footer"/>
    <w:uiPriority w:val="99"/>
    <w:rsid w:val="00AC41ED"/>
    <w:rPr>
      <w:rFonts w:ascii="Arial" w:hAnsi="Arial" w:cs="Arial"/>
      <w:szCs w:val="24"/>
      <w:lang w:val="en-GB" w:eastAsia="ja-JP"/>
    </w:rPr>
  </w:style>
  <w:style w:type="character" w:styleId="PlaceholderText">
    <w:name w:val="Placeholder Text"/>
    <w:basedOn w:val="DefaultParagraphFont"/>
    <w:uiPriority w:val="99"/>
    <w:semiHidden/>
    <w:rsid w:val="000C4CEC"/>
    <w:rPr>
      <w:color w:val="808080"/>
    </w:rPr>
  </w:style>
  <w:style w:type="character" w:customStyle="1" w:styleId="Style1">
    <w:name w:val="Style1"/>
    <w:basedOn w:val="DefaultParagraphFont"/>
    <w:rsid w:val="009B27C5"/>
    <w:rPr>
      <w:color w:val="943634" w:themeColor="accent2" w:themeShade="BF"/>
    </w:rPr>
  </w:style>
  <w:style w:type="character" w:customStyle="1" w:styleId="Style2">
    <w:name w:val="Style2"/>
    <w:basedOn w:val="DefaultParagraphFont"/>
    <w:rsid w:val="009B27C5"/>
    <w:rPr>
      <w:b/>
      <w:color w:val="000000" w:themeColor="text1"/>
    </w:rPr>
  </w:style>
  <w:style w:type="character" w:customStyle="1" w:styleId="Style3">
    <w:name w:val="Style3"/>
    <w:basedOn w:val="DefaultParagraphFont"/>
    <w:uiPriority w:val="1"/>
    <w:qFormat/>
    <w:rsid w:val="00FB7CE7"/>
    <w:rPr>
      <w:bdr w:val="single" w:sz="4" w:space="0" w:color="auto"/>
      <w:shd w:val="pct25" w:color="auto" w:fill="auto"/>
    </w:rPr>
  </w:style>
  <w:style w:type="character" w:customStyle="1" w:styleId="AAAA">
    <w:name w:val="AAAA"/>
    <w:basedOn w:val="DefaultParagraphFont"/>
    <w:uiPriority w:val="1"/>
    <w:qFormat/>
    <w:rsid w:val="00FB7CE7"/>
    <w:rPr>
      <w:bdr w:val="single" w:sz="4" w:space="0" w:color="808080" w:themeColor="background1" w:themeShade="80"/>
      <w:shd w:val="clear" w:color="auto" w:fill="BFBFBF" w:themeFill="background1" w:themeFillShade="BF"/>
    </w:rPr>
  </w:style>
  <w:style w:type="character" w:customStyle="1" w:styleId="Style4">
    <w:name w:val="Style4"/>
    <w:basedOn w:val="DefaultParagraphFont"/>
    <w:uiPriority w:val="1"/>
    <w:rsid w:val="00FB7CE7"/>
    <w:rPr>
      <w:bdr w:val="none" w:sz="0" w:space="0" w:color="auto"/>
    </w:rPr>
  </w:style>
  <w:style w:type="character" w:customStyle="1" w:styleId="Heading1Char">
    <w:name w:val="Heading 1 Char"/>
    <w:basedOn w:val="DefaultParagraphFont"/>
    <w:link w:val="Heading1"/>
    <w:rsid w:val="008D04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ja-JP"/>
    </w:rPr>
  </w:style>
  <w:style w:type="paragraph" w:styleId="Subtitle">
    <w:name w:val="Subtitle"/>
    <w:basedOn w:val="Normal"/>
    <w:next w:val="Normal"/>
    <w:link w:val="SubtitleChar"/>
    <w:qFormat/>
    <w:rsid w:val="008D042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rsid w:val="008D042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ja-JP"/>
    </w:rPr>
  </w:style>
  <w:style w:type="paragraph" w:styleId="ListParagraph">
    <w:name w:val="List Paragraph"/>
    <w:basedOn w:val="Normal"/>
    <w:uiPriority w:val="34"/>
    <w:qFormat/>
    <w:rsid w:val="008D0429"/>
    <w:pPr>
      <w:ind w:left="720"/>
      <w:contextualSpacing/>
    </w:pPr>
  </w:style>
  <w:style w:type="paragraph" w:styleId="Title">
    <w:name w:val="Title"/>
    <w:basedOn w:val="Normal"/>
    <w:next w:val="Normal"/>
    <w:link w:val="TitleChar"/>
    <w:qFormat/>
    <w:rsid w:val="002D1CD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2D1C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ja-JP"/>
    </w:rPr>
  </w:style>
  <w:style w:type="character" w:styleId="FollowedHyperlink">
    <w:name w:val="FollowedHyperlink"/>
    <w:basedOn w:val="DefaultParagraphFont"/>
    <w:rsid w:val="009657BC"/>
    <w:rPr>
      <w:color w:val="800080" w:themeColor="followedHyperlink"/>
      <w:u w:val="single"/>
    </w:rPr>
  </w:style>
  <w:style w:type="character" w:customStyle="1" w:styleId="HeaderChar">
    <w:name w:val="Header Char"/>
    <w:basedOn w:val="DefaultParagraphFont"/>
    <w:link w:val="Header"/>
    <w:uiPriority w:val="8"/>
    <w:rsid w:val="00102C4A"/>
    <w:rPr>
      <w:rFonts w:ascii="Arial" w:hAnsi="Arial" w:cs="Arial"/>
      <w:szCs w:val="24"/>
      <w:lang w:val="en-GB" w:eastAsia="ja-JP"/>
    </w:rPr>
  </w:style>
  <w:style w:type="paragraph" w:customStyle="1" w:styleId="HeaderBold">
    <w:name w:val="HeaderBold"/>
    <w:basedOn w:val="Header"/>
    <w:uiPriority w:val="8"/>
    <w:rsid w:val="00102C4A"/>
    <w:pPr>
      <w:tabs>
        <w:tab w:val="clear" w:pos="4320"/>
        <w:tab w:val="clear" w:pos="8640"/>
        <w:tab w:val="center" w:pos="4536"/>
        <w:tab w:val="right" w:pos="9072"/>
      </w:tabs>
      <w:spacing w:before="20" w:after="20"/>
    </w:pPr>
    <w:rPr>
      <w:rFonts w:asciiTheme="majorHAnsi" w:eastAsiaTheme="minorHAnsi" w:hAnsiTheme="majorHAnsi" w:cstheme="minorBidi"/>
      <w:b/>
      <w:sz w:val="15"/>
      <w:szCs w:val="20"/>
      <w:lang w:val="sv-SE" w:eastAsia="en-US"/>
    </w:rPr>
  </w:style>
  <w:style w:type="character" w:styleId="PageNumber">
    <w:name w:val="page number"/>
    <w:basedOn w:val="DefaultParagraphFont"/>
    <w:uiPriority w:val="8"/>
    <w:rsid w:val="00C26A5B"/>
    <w:rPr>
      <w:rFonts w:asciiTheme="majorHAnsi" w:hAnsiTheme="majorHAnsi"/>
      <w:sz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4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7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4" w:space="0" w:color="C0C0C0"/>
                  </w:divBdr>
                  <w:divsChild>
                    <w:div w:id="59690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4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085230">
                              <w:marLeft w:val="240"/>
                              <w:marRight w:val="960"/>
                              <w:marTop w:val="24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538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053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189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78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7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7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31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71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24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78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40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868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7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30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615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29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234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608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28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8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kth.se/student/kurser/kurs/EP2200?l=en" TargetMode="External"/><Relationship Id="rId21" Type="http://schemas.openxmlformats.org/officeDocument/2006/relationships/hyperlink" Target="https://www.kth.se/student/kurser/kurs/EQ2330?l=en" TargetMode="External"/><Relationship Id="rId34" Type="http://schemas.openxmlformats.org/officeDocument/2006/relationships/hyperlink" Target="https://www.kth.se/student/kurser/kurs/EP2700?l=en" TargetMode="External"/><Relationship Id="rId42" Type="http://schemas.openxmlformats.org/officeDocument/2006/relationships/hyperlink" Target="https://www.kth.se/student/kurser/kurs/EP2790?l=en" TargetMode="External"/><Relationship Id="rId47" Type="http://schemas.openxmlformats.org/officeDocument/2006/relationships/hyperlink" Target="https://www.kth.se/student/kurser/kurs/ID1212?l=en" TargetMode="External"/><Relationship Id="rId50" Type="http://schemas.openxmlformats.org/officeDocument/2006/relationships/hyperlink" Target="https://www.kth.se/student/kurser/kurs/EQ2321?l=en" TargetMode="External"/><Relationship Id="rId55" Type="http://schemas.openxmlformats.org/officeDocument/2006/relationships/hyperlink" Target="https://www.kth.se/student/kurser/kurs/EQ2871?l=en" TargetMode="External"/><Relationship Id="rId63" Type="http://schemas.openxmlformats.org/officeDocument/2006/relationships/hyperlink" Target="https://www.kth.se/student/kurser/kurs/EQ2860?l=en" TargetMode="External"/><Relationship Id="rId68" Type="http://schemas.openxmlformats.org/officeDocument/2006/relationships/hyperlink" Target="https://www.kth.se/student/kurser/kurs/SF2935?l=en" TargetMode="External"/><Relationship Id="rId76" Type="http://schemas.openxmlformats.org/officeDocument/2006/relationships/hyperlink" Target="http://www.kth.se/student/kurser/kurs/EH2720?l=en" TargetMode="External"/><Relationship Id="rId84" Type="http://schemas.openxmlformats.org/officeDocument/2006/relationships/hyperlink" Target="https://www.kth.se/student/kurser/kurs/LS1502?l=en" TargetMode="External"/><Relationship Id="rId89" Type="http://schemas.openxmlformats.org/officeDocument/2006/relationships/hyperlink" Target="https://www.kth.se/student/kurser/kurs/LS2439?l=en" TargetMode="External"/><Relationship Id="rId97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hyperlink" Target="https://www.kth.se/student/kurser/kurs/EP2420?l=en" TargetMode="External"/><Relationship Id="rId92" Type="http://schemas.openxmlformats.org/officeDocument/2006/relationships/hyperlink" Target="https://www.kth.se/en/larande/sprak/for-programstudente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kth.se/student/kurser/kurs/EQ2444?l=en" TargetMode="External"/><Relationship Id="rId29" Type="http://schemas.openxmlformats.org/officeDocument/2006/relationships/hyperlink" Target="https://www.kth.se/student/kurser/kurs/EP2950?l=en" TargetMode="External"/><Relationship Id="rId11" Type="http://schemas.openxmlformats.org/officeDocument/2006/relationships/hyperlink" Target="https://www.kth.se/student/kurser/kurs/EQ2222?l=en" TargetMode="External"/><Relationship Id="rId24" Type="http://schemas.openxmlformats.org/officeDocument/2006/relationships/hyperlink" Target="https://www.kth.se/student/kurser/kurs/EQ2445?l=en" TargetMode="External"/><Relationship Id="rId32" Type="http://schemas.openxmlformats.org/officeDocument/2006/relationships/hyperlink" Target="https://www.kth.se/student/kurser/program/TINNM/20202/arskurs1?l=en" TargetMode="External"/><Relationship Id="rId37" Type="http://schemas.openxmlformats.org/officeDocument/2006/relationships/hyperlink" Target="http://www.kth.se/student/kurser/kurs/EQ2810?l=en" TargetMode="External"/><Relationship Id="rId40" Type="http://schemas.openxmlformats.org/officeDocument/2006/relationships/hyperlink" Target="https://www.kth.se/student/kurser/kurs/EL2805?l=en" TargetMode="External"/><Relationship Id="rId45" Type="http://schemas.openxmlformats.org/officeDocument/2006/relationships/hyperlink" Target="http://www.kth.se/student/kurser/kurs/EQ2831?l=en" TargetMode="External"/><Relationship Id="rId53" Type="http://schemas.openxmlformats.org/officeDocument/2006/relationships/hyperlink" Target="https://www.kth.se/student/kurser/kurs/IK2217?l=en" TargetMode="External"/><Relationship Id="rId58" Type="http://schemas.openxmlformats.org/officeDocument/2006/relationships/hyperlink" Target="https://www.kth.se/student/kurser/kurs/EP2950?l=en" TargetMode="External"/><Relationship Id="rId66" Type="http://schemas.openxmlformats.org/officeDocument/2006/relationships/hyperlink" Target="https://www.kth.se/student/kurser/kurs/EQ2425?l=en" TargetMode="External"/><Relationship Id="rId74" Type="http://schemas.openxmlformats.org/officeDocument/2006/relationships/hyperlink" Target="https://www.kth.se/student/kurser/kurs/EQ2444?l=en" TargetMode="External"/><Relationship Id="rId79" Type="http://schemas.openxmlformats.org/officeDocument/2006/relationships/hyperlink" Target="https://www.kth.se/student/kurser/kurs/LS1465?l=en" TargetMode="External"/><Relationship Id="rId87" Type="http://schemas.openxmlformats.org/officeDocument/2006/relationships/hyperlink" Target="https://www.kth.se/student/kurser/kurs/LS1419?l=en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www.kth.se/student/kurser/kurs/SF2822?l=en" TargetMode="External"/><Relationship Id="rId82" Type="http://schemas.openxmlformats.org/officeDocument/2006/relationships/hyperlink" Target="https://www.kth.se/student/kurser/kurs/LS1465?l=en" TargetMode="External"/><Relationship Id="rId90" Type="http://schemas.openxmlformats.org/officeDocument/2006/relationships/hyperlink" Target="http://www.kth.se/student/kurser/kurs/ME2072?l=en" TargetMode="External"/><Relationship Id="rId95" Type="http://schemas.openxmlformats.org/officeDocument/2006/relationships/header" Target="header2.xml"/><Relationship Id="rId19" Type="http://schemas.openxmlformats.org/officeDocument/2006/relationships/hyperlink" Target="https://www.kth.se/student/kurser/kurs/EQ2341?l=en" TargetMode="External"/><Relationship Id="rId14" Type="http://schemas.openxmlformats.org/officeDocument/2006/relationships/hyperlink" Target="https://www.kth.se/student/kurser/kurs/EQ2411?l=en" TargetMode="External"/><Relationship Id="rId22" Type="http://schemas.openxmlformats.org/officeDocument/2006/relationships/hyperlink" Target="https://www.kth.se/student/kurser/kurs/EQ2321?l=en" TargetMode="External"/><Relationship Id="rId27" Type="http://schemas.openxmlformats.org/officeDocument/2006/relationships/hyperlink" Target="http://www.kth.se/student/kurser/kurs/EP2200?l=en" TargetMode="External"/><Relationship Id="rId30" Type="http://schemas.openxmlformats.org/officeDocument/2006/relationships/hyperlink" Target="https://www.kth.se/student/kurser/kurs/EP2520?l=en" TargetMode="External"/><Relationship Id="rId35" Type="http://schemas.openxmlformats.org/officeDocument/2006/relationships/hyperlink" Target="http://www.kth.se/student/kurser/kurs/EN2720?l=en" TargetMode="External"/><Relationship Id="rId43" Type="http://schemas.openxmlformats.org/officeDocument/2006/relationships/hyperlink" Target="https://www.kth.se/student/kurser/kurs/EQ2300?l=en" TargetMode="External"/><Relationship Id="rId48" Type="http://schemas.openxmlformats.org/officeDocument/2006/relationships/hyperlink" Target="https://www.kth.se/student/kurser/kurs/EP2200?l=en" TargetMode="External"/><Relationship Id="rId56" Type="http://schemas.openxmlformats.org/officeDocument/2006/relationships/hyperlink" Target="https://www.kth.se/student/kurser/kurs/EQ2461?l=en" TargetMode="External"/><Relationship Id="rId64" Type="http://schemas.openxmlformats.org/officeDocument/2006/relationships/hyperlink" Target="http://www.kth.se/student/kurser/kurs/EQ2820?l=en" TargetMode="External"/><Relationship Id="rId69" Type="http://schemas.openxmlformats.org/officeDocument/2006/relationships/hyperlink" Target="https://www.kth.se/student/kurser/kurs/EP2420?l=en" TargetMode="External"/><Relationship Id="rId77" Type="http://schemas.openxmlformats.org/officeDocument/2006/relationships/hyperlink" Target="http://www.kth.se/student/kurser/kurs/ME1003?l=en" TargetMode="External"/><Relationship Id="rId8" Type="http://schemas.openxmlformats.org/officeDocument/2006/relationships/hyperlink" Target="http://www.kth.se/student/kurser/kurs/EQ1220?l=en" TargetMode="External"/><Relationship Id="rId51" Type="http://schemas.openxmlformats.org/officeDocument/2006/relationships/hyperlink" Target="https://www.kth.se/student/kurser/kurs/EQ2401?l=en" TargetMode="External"/><Relationship Id="rId72" Type="http://schemas.openxmlformats.org/officeDocument/2006/relationships/hyperlink" Target="https://www.kth.se/student/kurser/kurs/EP2510?l=en" TargetMode="External"/><Relationship Id="rId80" Type="http://schemas.openxmlformats.org/officeDocument/2006/relationships/hyperlink" Target="https://www.kth.se/student/kurser/kurs/LS2429?l=en" TargetMode="External"/><Relationship Id="rId85" Type="http://schemas.openxmlformats.org/officeDocument/2006/relationships/hyperlink" Target="http://www.kth.se/student/kurser/kurs/LS1501?l=en" TargetMode="External"/><Relationship Id="rId93" Type="http://schemas.openxmlformats.org/officeDocument/2006/relationships/header" Target="header1.xml"/><Relationship Id="rId98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yperlink" Target="http://www.kth.se/student/kurser/kurs/AK2036?l=en" TargetMode="External"/><Relationship Id="rId17" Type="http://schemas.openxmlformats.org/officeDocument/2006/relationships/hyperlink" Target="http://www.kth.se/student/kurser/kurs/EQ2300?l=en" TargetMode="External"/><Relationship Id="rId25" Type="http://schemas.openxmlformats.org/officeDocument/2006/relationships/hyperlink" Target="https://www.kth.se/student/kurser/kurs/EP2500?l=en" TargetMode="External"/><Relationship Id="rId33" Type="http://schemas.openxmlformats.org/officeDocument/2006/relationships/hyperlink" Target="https://www.kth.se/student/kurser/kurs/DT2470?l=en" TargetMode="External"/><Relationship Id="rId38" Type="http://schemas.openxmlformats.org/officeDocument/2006/relationships/hyperlink" Target="https://www.kth.se/student/kurser/kurs/EQ2871?l=en" TargetMode="External"/><Relationship Id="rId46" Type="http://schemas.openxmlformats.org/officeDocument/2006/relationships/hyperlink" Target="https://www.kth.se/student/kurser/kurs/ID1018?l=en" TargetMode="External"/><Relationship Id="rId59" Type="http://schemas.openxmlformats.org/officeDocument/2006/relationships/hyperlink" Target="https://www.kth.se/student/kurser/kurs/EQ2341?l=en" TargetMode="External"/><Relationship Id="rId67" Type="http://schemas.openxmlformats.org/officeDocument/2006/relationships/hyperlink" Target="https://www.kth.se/student/kurser/kurs/IK2510?l=en" TargetMode="External"/><Relationship Id="rId20" Type="http://schemas.openxmlformats.org/officeDocument/2006/relationships/hyperlink" Target="https://www.kth.se/student/kurser/kurs/EQ2443?l=en" TargetMode="External"/><Relationship Id="rId41" Type="http://schemas.openxmlformats.org/officeDocument/2006/relationships/hyperlink" Target="http://www.kth.se/student/kurser/kurs/EP2500?l=en" TargetMode="External"/><Relationship Id="rId54" Type="http://schemas.openxmlformats.org/officeDocument/2006/relationships/hyperlink" Target="https://www.kth.se/student/kurser/kurs/EQ2845?l=en" TargetMode="External"/><Relationship Id="rId62" Type="http://schemas.openxmlformats.org/officeDocument/2006/relationships/hyperlink" Target="http://www.kth.se/student/kurser/kurs/EQ2840?l=en" TargetMode="External"/><Relationship Id="rId70" Type="http://schemas.openxmlformats.org/officeDocument/2006/relationships/hyperlink" Target="https://www.kth.se/student/kurser/kurs/DD2434?l=en" TargetMode="External"/><Relationship Id="rId75" Type="http://schemas.openxmlformats.org/officeDocument/2006/relationships/hyperlink" Target="https://www.kth.se/student/kurser/kurs/EQ2445?l=en" TargetMode="External"/><Relationship Id="rId83" Type="http://schemas.openxmlformats.org/officeDocument/2006/relationships/hyperlink" Target="http://www.kth.se/student/kurser/kurs/AK1213?l=en" TargetMode="External"/><Relationship Id="rId88" Type="http://schemas.openxmlformats.org/officeDocument/2006/relationships/hyperlink" Target="http://www.kth.se/student/kurser/kurs/LS2304?l=en" TargetMode="External"/><Relationship Id="rId91" Type="http://schemas.openxmlformats.org/officeDocument/2006/relationships/hyperlink" Target="http://www.kth.se/student/kurser/kurs/EH2030?l=en" TargetMode="External"/><Relationship Id="rId9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kth.se/student/kurser/kurs/EP2950?l=en" TargetMode="External"/><Relationship Id="rId23" Type="http://schemas.openxmlformats.org/officeDocument/2006/relationships/hyperlink" Target="https://www.kth.se/student/kurser/kurs/EQ2341?l=en" TargetMode="External"/><Relationship Id="rId28" Type="http://schemas.openxmlformats.org/officeDocument/2006/relationships/hyperlink" Target="http://www.kth.se/student/kurser/kurs/EP2200?l=en" TargetMode="External"/><Relationship Id="rId36" Type="http://schemas.openxmlformats.org/officeDocument/2006/relationships/hyperlink" Target="https://www.kth.se/student/kurser/kurs/EQ2801?l=en" TargetMode="External"/><Relationship Id="rId49" Type="http://schemas.openxmlformats.org/officeDocument/2006/relationships/hyperlink" Target="https://www.kth.se/student/kurser/kurs/EP2520?l=en" TargetMode="External"/><Relationship Id="rId57" Type="http://schemas.openxmlformats.org/officeDocument/2006/relationships/hyperlink" Target="http://www.kth.se/student/kurser/kurs/EI2400?l=en" TargetMode="External"/><Relationship Id="rId10" Type="http://schemas.openxmlformats.org/officeDocument/2006/relationships/hyperlink" Target="http://www.kth.se/student/kurser/kurs/EQ2310?l=en" TargetMode="External"/><Relationship Id="rId31" Type="http://schemas.openxmlformats.org/officeDocument/2006/relationships/hyperlink" Target="https://www.kth.se/student/kurser/kurs/EP2420?l=en" TargetMode="External"/><Relationship Id="rId44" Type="http://schemas.openxmlformats.org/officeDocument/2006/relationships/hyperlink" Target="https://www.kth.se/student/kurser/kurs/EQ2330?l=en" TargetMode="External"/><Relationship Id="rId52" Type="http://schemas.openxmlformats.org/officeDocument/2006/relationships/hyperlink" Target="https://www.kth.se/student/kurser/kurs/EQ2411?l=en" TargetMode="External"/><Relationship Id="rId60" Type="http://schemas.openxmlformats.org/officeDocument/2006/relationships/hyperlink" Target="https://www.kth.se/student/kurser/kurs/IK2220?l=en" TargetMode="External"/><Relationship Id="rId65" Type="http://schemas.openxmlformats.org/officeDocument/2006/relationships/hyperlink" Target="https://www.kth.se/student/kurser/kurs/EQ2415?l=en" TargetMode="External"/><Relationship Id="rId73" Type="http://schemas.openxmlformats.org/officeDocument/2006/relationships/hyperlink" Target="https://www.kth.se/student/kurser/kurs/EQ2443?l=en" TargetMode="External"/><Relationship Id="rId78" Type="http://schemas.openxmlformats.org/officeDocument/2006/relationships/hyperlink" Target="https://www.kth.se/student/kurser/kurs/LS1419?l=en" TargetMode="External"/><Relationship Id="rId81" Type="http://schemas.openxmlformats.org/officeDocument/2006/relationships/hyperlink" Target="https://www.kth.se/student/kurser/kurs/LS1419?l=en" TargetMode="External"/><Relationship Id="rId86" Type="http://schemas.openxmlformats.org/officeDocument/2006/relationships/hyperlink" Target="https://www.kth.se/student/kurser/kurs/LS140N?l=en" TargetMode="External"/><Relationship Id="rId9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kth.se/student/kurser/kurs/IK2507?l=en" TargetMode="External"/><Relationship Id="rId13" Type="http://schemas.openxmlformats.org/officeDocument/2006/relationships/hyperlink" Target="http://www.kth.se/student/kurser/kurs/EQ2300?l=en" TargetMode="External"/><Relationship Id="rId18" Type="http://schemas.openxmlformats.org/officeDocument/2006/relationships/hyperlink" Target="https://www.kth.se/student/kurser/kurs/EQ2401?l=en" TargetMode="External"/><Relationship Id="rId39" Type="http://schemas.openxmlformats.org/officeDocument/2006/relationships/hyperlink" Target="https://www.kth.se/student/kurser/kurs/DD2423?l=en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evatho\Desktop\ECTS\TGRut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8097B5-A394-4C38-96DA-B63C678DC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TGRutl.dot</Template>
  <TotalTime>263</TotalTime>
  <Pages>6</Pages>
  <Words>2506</Words>
  <Characters>13285</Characters>
  <Application>Microsoft Office Word</Application>
  <DocSecurity>0</DocSecurity>
  <Lines>110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Huvudrubrik</vt:lpstr>
      <vt:lpstr>Huvudrubrik</vt:lpstr>
    </vt:vector>
  </TitlesOfParts>
  <Company>KTH, Nada</Company>
  <LinksUpToDate>false</LinksUpToDate>
  <CharactersWithSpaces>15760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Huvudrubrik</dc:title>
  <dc:creator>evatho</dc:creator>
  <cp:lastModifiedBy>Mats Bengtsson</cp:lastModifiedBy>
  <cp:revision>14</cp:revision>
  <cp:lastPrinted>2017-06-09T09:18:00Z</cp:lastPrinted>
  <dcterms:created xsi:type="dcterms:W3CDTF">2019-08-21T15:23:00Z</dcterms:created>
  <dcterms:modified xsi:type="dcterms:W3CDTF">2020-08-11T14:07:00Z</dcterms:modified>
</cp:coreProperties>
</file>