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536" w:rsidRDefault="00734536"/>
    <w:p w:rsidR="00734536" w:rsidRDefault="00734536"/>
    <w:p w:rsidR="00734536" w:rsidRDefault="00734536"/>
    <w:p w:rsidR="00734536" w:rsidRDefault="00734536"/>
    <w:tbl>
      <w:tblPr>
        <w:tblW w:w="15276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395"/>
        <w:gridCol w:w="5103"/>
      </w:tblGrid>
      <w:tr w:rsidR="00711DA0" w:rsidRPr="00583323" w:rsidTr="00760A49">
        <w:trPr>
          <w:trHeight w:val="574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711DA0" w:rsidRPr="00D41217" w:rsidRDefault="005E5DCB" w:rsidP="00583323">
            <w:pPr>
              <w:ind w:left="-142"/>
              <w:rPr>
                <w:rStyle w:val="Blhuvudrubrik"/>
                <w:i/>
                <w:lang w:val="en-US"/>
              </w:rPr>
            </w:pPr>
            <w:proofErr w:type="spellStart"/>
            <w:r>
              <w:rPr>
                <w:rStyle w:val="Blhuvudrubrik"/>
                <w:i/>
                <w:lang w:val="en-US"/>
              </w:rPr>
              <w:t>Terminsplan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för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Hösttermin</w:t>
            </w:r>
            <w:proofErr w:type="spellEnd"/>
          </w:p>
          <w:p w:rsidR="0087029C" w:rsidRPr="00D41217" w:rsidRDefault="00711DA0" w:rsidP="000E2BE1">
            <w:pPr>
              <w:ind w:left="-142"/>
              <w:rPr>
                <w:rStyle w:val="Blhuvudrubrik"/>
                <w:i/>
                <w:sz w:val="2"/>
                <w:szCs w:val="2"/>
                <w:lang w:val="en-US"/>
              </w:rPr>
            </w:pPr>
            <w:r w:rsidRPr="00D41217">
              <w:rPr>
                <w:rStyle w:val="Blhuvudrubrik"/>
                <w:i/>
                <w:lang w:val="en-US"/>
              </w:rPr>
              <w:t xml:space="preserve"> </w:t>
            </w:r>
          </w:p>
          <w:p w:rsidR="00760A49" w:rsidRPr="00D41217" w:rsidRDefault="00760A49" w:rsidP="005E5DCB">
            <w:pPr>
              <w:ind w:left="-142"/>
              <w:rPr>
                <w:rStyle w:val="Blledtex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</w:tcPr>
          <w:p w:rsidR="00711DA0" w:rsidRDefault="00D16924">
            <w:pPr>
              <w:rPr>
                <w:rStyle w:val="Blledtext"/>
                <w:b/>
                <w:sz w:val="20"/>
                <w:szCs w:val="20"/>
                <w:lang w:val="sv-SE"/>
              </w:rPr>
            </w:pPr>
            <w:r w:rsidRPr="00526FCB">
              <w:rPr>
                <w:rStyle w:val="Blledtext"/>
                <w:b/>
                <w:sz w:val="18"/>
                <w:szCs w:val="18"/>
                <w:lang w:val="sv-SE"/>
              </w:rPr>
              <w:t>Å</w:t>
            </w:r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r/</w:t>
            </w:r>
            <w:proofErr w:type="spellStart"/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Year</w:t>
            </w:r>
            <w:proofErr w:type="spellEnd"/>
            <w:r w:rsidR="0040185C">
              <w:rPr>
                <w:rStyle w:val="Blledtext"/>
                <w:b/>
                <w:sz w:val="16"/>
                <w:szCs w:val="16"/>
                <w:lang w:val="sv-SE"/>
              </w:rPr>
              <w:t xml:space="preserve">: </w:t>
            </w:r>
            <w:r w:rsidR="00712304">
              <w:rPr>
                <w:rStyle w:val="Blledtext"/>
                <w:b/>
                <w:sz w:val="20"/>
                <w:szCs w:val="20"/>
                <w:lang w:val="sv-SE"/>
              </w:rPr>
              <w:t>2021</w:t>
            </w:r>
          </w:p>
          <w:p w:rsidR="0087029C" w:rsidRPr="0087029C" w:rsidRDefault="0087029C" w:rsidP="00711DA0">
            <w:pPr>
              <w:rPr>
                <w:rStyle w:val="Blledtext"/>
                <w:b/>
                <w:i/>
                <w:sz w:val="2"/>
                <w:szCs w:val="2"/>
                <w:lang w:val="sv-SE"/>
              </w:rPr>
            </w:pPr>
          </w:p>
          <w:p w:rsidR="00EA1FEC" w:rsidRPr="00711DA0" w:rsidRDefault="00EA1FEC" w:rsidP="00D41217">
            <w:pPr>
              <w:rPr>
                <w:rStyle w:val="Blledtext"/>
                <w:b/>
                <w:sz w:val="22"/>
                <w:szCs w:val="22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</w:tcPr>
          <w:p w:rsidR="00711DA0" w:rsidRPr="00583323" w:rsidRDefault="00711DA0" w:rsidP="00EC196F">
            <w:pPr>
              <w:rPr>
                <w:rStyle w:val="Blledtext"/>
                <w:i/>
              </w:rPr>
            </w:pPr>
          </w:p>
        </w:tc>
      </w:tr>
      <w:tr w:rsidR="00704E92" w:rsidRPr="00583323" w:rsidTr="00760A49">
        <w:trPr>
          <w:trHeight w:val="125"/>
        </w:trPr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 xml:space="preserve">Förnamn/Given </w:t>
            </w:r>
            <w:proofErr w:type="spellStart"/>
            <w:r w:rsidRPr="00CF314F">
              <w:rPr>
                <w:rStyle w:val="Blledtext"/>
                <w:lang w:val="sv-SE"/>
              </w:rPr>
              <w:t>name</w:t>
            </w:r>
            <w:proofErr w:type="spellEnd"/>
          </w:p>
        </w:tc>
        <w:tc>
          <w:tcPr>
            <w:tcW w:w="4395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Efternamn/</w:t>
            </w:r>
            <w:proofErr w:type="spellStart"/>
            <w:r w:rsidRPr="00CF314F">
              <w:rPr>
                <w:rStyle w:val="Blledtext"/>
                <w:lang w:val="sv-SE"/>
              </w:rPr>
              <w:t>Surname</w:t>
            </w:r>
            <w:proofErr w:type="spellEnd"/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proofErr w:type="spellStart"/>
            <w:r w:rsidRPr="00583323">
              <w:rPr>
                <w:rStyle w:val="Blledtext"/>
              </w:rPr>
              <w:t>Personnummer</w:t>
            </w:r>
            <w:proofErr w:type="spellEnd"/>
            <w:r w:rsidRPr="00583323">
              <w:rPr>
                <w:rStyle w:val="Blledtext"/>
              </w:rPr>
              <w:t>/C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760A49">
        <w:trPr>
          <w:trHeight w:val="36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704E92" w:rsidP="00526FCB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sv-SE"/>
              </w:rPr>
              <w:fldChar w:fldCharType="begin" w:fldLock="1"/>
            </w:r>
            <w:r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4395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704E92" w:rsidP="0040185C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704E92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</w:p>
        </w:tc>
      </w:tr>
      <w:tr w:rsidR="00D811F8" w:rsidRPr="00583323" w:rsidTr="00760A49"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4A4D99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 xml:space="preserve">Program </w:t>
            </w:r>
            <w:proofErr w:type="spellStart"/>
            <w:r w:rsidRPr="00583323">
              <w:rPr>
                <w:rStyle w:val="Blledtext"/>
              </w:rPr>
              <w:t>på</w:t>
            </w:r>
            <w:proofErr w:type="spellEnd"/>
            <w:r w:rsidRPr="00583323">
              <w:rPr>
                <w:rStyle w:val="Blledtext"/>
              </w:rPr>
              <w:t xml:space="preserve"> KTH/Programme</w:t>
            </w:r>
          </w:p>
        </w:tc>
        <w:tc>
          <w:tcPr>
            <w:tcW w:w="439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3622D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 xml:space="preserve">  </w:t>
            </w:r>
            <w:proofErr w:type="spellStart"/>
            <w:r w:rsidR="004A4D99" w:rsidRPr="00583323">
              <w:rPr>
                <w:rStyle w:val="Blledtext"/>
              </w:rPr>
              <w:t>Inskrivningsår</w:t>
            </w:r>
            <w:proofErr w:type="spellEnd"/>
            <w:r w:rsidR="004A4D99">
              <w:rPr>
                <w:rStyle w:val="Blledtext"/>
              </w:rPr>
              <w:t xml:space="preserve">/Year </w:t>
            </w:r>
            <w:r w:rsidR="004A4D99" w:rsidRPr="00583323">
              <w:rPr>
                <w:rStyle w:val="Blledtext"/>
              </w:rPr>
              <w:t>admitted</w:t>
            </w:r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F544C0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e-post /e-mail</w:t>
            </w:r>
          </w:p>
        </w:tc>
      </w:tr>
      <w:tr w:rsidR="00704E92" w:rsidRPr="00583323" w:rsidTr="00760A49">
        <w:trPr>
          <w:trHeight w:val="14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Default="00704E92" w:rsidP="00FB4B3C">
            <w:pPr>
              <w:rPr>
                <w:rStyle w:val="Blbrdtext"/>
                <w:lang w:val="sv-SE"/>
              </w:rPr>
            </w:pPr>
          </w:p>
          <w:p w:rsidR="00704E92" w:rsidRPr="00583323" w:rsidRDefault="00704E92" w:rsidP="00FB4B3C">
            <w:pPr>
              <w:rPr>
                <w:rStyle w:val="Blbrdtext"/>
                <w:lang w:val="sv-SE"/>
              </w:rPr>
            </w:pPr>
          </w:p>
        </w:tc>
        <w:tc>
          <w:tcPr>
            <w:tcW w:w="439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Pr="00583323" w:rsidRDefault="00704E92" w:rsidP="00704E92">
            <w:pPr>
              <w:rPr>
                <w:rStyle w:val="Blbrdtext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2" w:space="0" w:color="auto"/>
            </w:tcBorders>
            <w:vAlign w:val="bottom"/>
          </w:tcPr>
          <w:p w:rsidR="00704E92" w:rsidRPr="00583323" w:rsidRDefault="00704E92" w:rsidP="005E5DCB">
            <w:pPr>
              <w:rPr>
                <w:rStyle w:val="Blbrdtext"/>
                <w:lang w:val="sv-SE"/>
              </w:rPr>
            </w:pPr>
          </w:p>
        </w:tc>
      </w:tr>
    </w:tbl>
    <w:p w:rsidR="00B54625" w:rsidRPr="00691D5E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  <w:r w:rsidRPr="00691D5E">
        <w:rPr>
          <w:rFonts w:ascii="Verdana" w:hAnsi="Verdana"/>
          <w:sz w:val="18"/>
          <w:lang w:val="sv-SE"/>
        </w:rPr>
        <w:tab/>
      </w:r>
    </w:p>
    <w:tbl>
      <w:tblPr>
        <w:tblW w:w="15441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1"/>
        <w:gridCol w:w="1564"/>
        <w:gridCol w:w="4957"/>
        <w:gridCol w:w="849"/>
        <w:gridCol w:w="1423"/>
        <w:gridCol w:w="1412"/>
        <w:gridCol w:w="1275"/>
        <w:gridCol w:w="1134"/>
        <w:gridCol w:w="1276"/>
      </w:tblGrid>
      <w:tr w:rsidR="00DA18D9" w:rsidRPr="00344180" w:rsidTr="00B35C1F">
        <w:trPr>
          <w:trHeight w:val="553"/>
        </w:trPr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proofErr w:type="spellStart"/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Kurskod</w:t>
            </w:r>
            <w:proofErr w:type="spellEnd"/>
          </w:p>
        </w:tc>
        <w:tc>
          <w:tcPr>
            <w:tcW w:w="1564" w:type="dxa"/>
            <w:vMerge w:val="restart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DA18D9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Anmälningskod</w:t>
            </w:r>
          </w:p>
          <w:p w:rsidR="00DA18D9" w:rsidRPr="008A4C42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om ny kurs</w:t>
            </w:r>
          </w:p>
        </w:tc>
        <w:tc>
          <w:tcPr>
            <w:tcW w:w="495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35C1F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Kursnamn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Poäng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Tentadatum</w:t>
            </w:r>
          </w:p>
        </w:tc>
        <w:tc>
          <w:tcPr>
            <w:tcW w:w="2687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18D9" w:rsidRPr="00DA18D9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Markera när kursen ges under terminen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A18D9" w:rsidRPr="00B35C1F" w:rsidRDefault="00DA18D9" w:rsidP="00B35C1F">
            <w:pPr>
              <w:jc w:val="center"/>
              <w:rPr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Mark</w:t>
            </w: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era om du påbörjad tidigare eller ny</w:t>
            </w:r>
          </w:p>
        </w:tc>
      </w:tr>
      <w:tr w:rsidR="00AE34BA" w:rsidRPr="00691D5E" w:rsidTr="005A54F8">
        <w:trPr>
          <w:trHeight w:val="146"/>
        </w:trPr>
        <w:tc>
          <w:tcPr>
            <w:tcW w:w="1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6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495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849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423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AE34BA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Per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AE34BA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Per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DA18D9" w:rsidP="00DA18D9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Ny kurs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A18D9" w:rsidRPr="00DA18D9" w:rsidRDefault="00DA18D9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Påbörjad</w:t>
            </w:r>
          </w:p>
          <w:p w:rsidR="00AE34BA" w:rsidRPr="00DA18D9" w:rsidRDefault="00DA18D9" w:rsidP="00DA18D9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</w:t>
            </w: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bookmarkStart w:id="0" w:name="_GoBack"/>
        <w:bookmarkEnd w:id="0"/>
      </w:tr>
      <w:tr w:rsidR="004916DC" w:rsidRPr="00AE34BA" w:rsidTr="00442FFE">
        <w:trPr>
          <w:trHeight w:val="454"/>
        </w:trPr>
        <w:tc>
          <w:tcPr>
            <w:tcW w:w="8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6DC" w:rsidRPr="00AE34BA" w:rsidRDefault="004916DC" w:rsidP="004916DC">
            <w:pPr>
              <w:jc w:val="right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E34BA">
              <w:rPr>
                <w:rFonts w:asciiTheme="minorHAnsi" w:hAnsiTheme="minorHAnsi" w:cstheme="minorHAnsi"/>
                <w:b/>
                <w:spacing w:val="5"/>
                <w:sz w:val="22"/>
                <w:szCs w:val="22"/>
                <w:lang w:val="sv-SE"/>
              </w:rPr>
              <w:t>Summa poäng: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DC" w:rsidRPr="00AE34BA" w:rsidRDefault="004916DC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6DC" w:rsidRPr="00AE34BA" w:rsidRDefault="004916DC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0E331D" w:rsidRPr="00AE34BA" w:rsidRDefault="00405CDD" w:rsidP="008407F1">
      <w:pPr>
        <w:tabs>
          <w:tab w:val="left" w:pos="2234"/>
          <w:tab w:val="left" w:pos="2490"/>
          <w:tab w:val="left" w:pos="3445"/>
          <w:tab w:val="left" w:pos="6742"/>
        </w:tabs>
        <w:rPr>
          <w:rFonts w:asciiTheme="minorHAnsi" w:hAnsiTheme="minorHAnsi" w:cstheme="minorHAnsi"/>
          <w:spacing w:val="5"/>
          <w:sz w:val="22"/>
          <w:szCs w:val="22"/>
          <w:lang w:val="sv-SE"/>
        </w:rPr>
      </w:pPr>
      <w:r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ab/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                                                                </w:t>
      </w:r>
      <w:r w:rsid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             </w:t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</w:t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ab/>
      </w:r>
    </w:p>
    <w:p w:rsidR="008A4C42" w:rsidRDefault="008A4C42" w:rsidP="00691D5E">
      <w:pPr>
        <w:rPr>
          <w:rFonts w:ascii="Verdana" w:hAnsi="Verdana"/>
          <w:spacing w:val="5"/>
          <w:sz w:val="12"/>
          <w:szCs w:val="12"/>
          <w:lang w:val="sv-SE"/>
        </w:rPr>
      </w:pPr>
    </w:p>
    <w:p w:rsidR="009607AA" w:rsidRDefault="006749F1" w:rsidP="00691D5E">
      <w:pPr>
        <w:rPr>
          <w:rFonts w:ascii="Verdana" w:hAnsi="Verdana"/>
          <w:spacing w:val="5"/>
          <w:sz w:val="12"/>
          <w:szCs w:val="12"/>
          <w:lang w:val="sv-SE"/>
        </w:rPr>
      </w:pPr>
      <w:r>
        <w:rPr>
          <w:rFonts w:ascii="Verdana" w:hAnsi="Verdana"/>
          <w:spacing w:val="5"/>
          <w:sz w:val="12"/>
          <w:szCs w:val="12"/>
          <w:lang w:val="sv-SE"/>
        </w:rPr>
        <w:t xml:space="preserve">    </w:t>
      </w:r>
    </w:p>
    <w:p w:rsidR="00640E8D" w:rsidRPr="00F544C0" w:rsidRDefault="00C3306D" w:rsidP="00640E8D">
      <w:pPr>
        <w:rPr>
          <w:rFonts w:ascii="Verdana" w:hAnsi="Verdana"/>
          <w:b/>
          <w:spacing w:val="5"/>
          <w:sz w:val="12"/>
          <w:szCs w:val="12"/>
          <w:lang w:val="sv-SE"/>
        </w:rPr>
      </w:pP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 w:rsidRPr="006749F1">
        <w:rPr>
          <w:rFonts w:ascii="Verdana" w:hAnsi="Verdana"/>
          <w:b/>
          <w:spacing w:val="5"/>
          <w:sz w:val="12"/>
          <w:szCs w:val="12"/>
          <w:lang w:val="sv-SE"/>
        </w:rPr>
        <w:t>Datum för uppföljning</w:t>
      </w:r>
      <w:r w:rsidR="00640E8D">
        <w:rPr>
          <w:rFonts w:ascii="Verdana" w:hAnsi="Verdana"/>
          <w:spacing w:val="5"/>
          <w:sz w:val="12"/>
          <w:szCs w:val="12"/>
          <w:lang w:val="sv-SE"/>
        </w:rPr>
        <w:t>:</w:t>
      </w:r>
      <w:r w:rsidR="00640E8D" w:rsidRPr="006A6799">
        <w:rPr>
          <w:rStyle w:val="Blbrdtext"/>
          <w:lang w:val="sv-SE"/>
        </w:rPr>
        <w:t xml:space="preserve"> </w:t>
      </w:r>
      <w:r w:rsidR="00640E8D">
        <w:rPr>
          <w:rStyle w:val="Blbrdtext"/>
          <w:sz w:val="16"/>
          <w:szCs w:val="16"/>
          <w:lang w:val="sv-SE"/>
        </w:rPr>
        <w:t>…………………………………</w:t>
      </w:r>
    </w:p>
    <w:p w:rsidR="00405CDD" w:rsidRPr="006749F1" w:rsidRDefault="00405CDD" w:rsidP="00640E8D">
      <w:pPr>
        <w:tabs>
          <w:tab w:val="left" w:pos="10113"/>
        </w:tabs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580CB5" w:rsidRDefault="00580CB5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A4C42" w:rsidRDefault="008A4C42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407F1" w:rsidRPr="006749F1" w:rsidRDefault="008407F1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405CDD" w:rsidRDefault="00691D5E" w:rsidP="00C00A1A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b/>
          <w:sz w:val="18"/>
          <w:lang w:val="sv-SE"/>
        </w:rPr>
      </w:pPr>
      <w:r w:rsidRPr="006A6799">
        <w:rPr>
          <w:rFonts w:ascii="Verdana" w:hAnsi="Verdana"/>
          <w:b/>
          <w:sz w:val="18"/>
          <w:lang w:val="sv-SE"/>
        </w:rPr>
        <w:t xml:space="preserve">Hur fyller jag i </w:t>
      </w:r>
      <w:r w:rsidR="00F602CA">
        <w:rPr>
          <w:rFonts w:ascii="Verdana" w:hAnsi="Verdana"/>
          <w:b/>
          <w:sz w:val="18"/>
          <w:lang w:val="sv-SE"/>
        </w:rPr>
        <w:t>terminsplanen</w:t>
      </w:r>
      <w:r w:rsidRPr="006A6799">
        <w:rPr>
          <w:rFonts w:ascii="Verdana" w:hAnsi="Verdana"/>
          <w:b/>
          <w:sz w:val="18"/>
          <w:lang w:val="sv-SE"/>
        </w:rPr>
        <w:t>?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 w:rsidRPr="006A6799">
        <w:rPr>
          <w:rFonts w:ascii="Verdana" w:hAnsi="Verdana"/>
          <w:sz w:val="18"/>
          <w:lang w:val="sv-SE"/>
        </w:rPr>
        <w:t>1. Fyll i alla personuppgifter.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E7717E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2</w:t>
      </w:r>
      <w:r w:rsidRPr="006A6799">
        <w:rPr>
          <w:rFonts w:ascii="Verdana" w:hAnsi="Verdana"/>
          <w:sz w:val="18"/>
          <w:lang w:val="sv-SE"/>
        </w:rPr>
        <w:t>. Vilka obligatoriska kurser har du ej klarat av</w:t>
      </w:r>
      <w:r>
        <w:rPr>
          <w:rFonts w:ascii="Verdana" w:hAnsi="Verdana"/>
          <w:sz w:val="18"/>
          <w:lang w:val="sv-SE"/>
        </w:rPr>
        <w:t xml:space="preserve"> från tidigare årskurs</w:t>
      </w:r>
      <w:r w:rsidR="00E7717E">
        <w:rPr>
          <w:rFonts w:ascii="Verdana" w:hAnsi="Verdana"/>
          <w:sz w:val="18"/>
          <w:lang w:val="sv-SE"/>
        </w:rPr>
        <w:t>? Planera in dem först.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8D4D6F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3</w:t>
      </w:r>
      <w:r w:rsidRPr="006A6799">
        <w:rPr>
          <w:rFonts w:ascii="Verdana" w:hAnsi="Verdana"/>
          <w:sz w:val="18"/>
          <w:lang w:val="sv-SE"/>
        </w:rPr>
        <w:t xml:space="preserve">. Fyll på </w:t>
      </w:r>
      <w:r w:rsidR="008D4D6F">
        <w:rPr>
          <w:rFonts w:ascii="Verdana" w:hAnsi="Verdana"/>
          <w:sz w:val="18"/>
          <w:lang w:val="sv-SE"/>
        </w:rPr>
        <w:t>med nya</w:t>
      </w:r>
      <w:r w:rsidRPr="006A6799">
        <w:rPr>
          <w:rFonts w:ascii="Verdana" w:hAnsi="Verdana"/>
          <w:sz w:val="18"/>
          <w:lang w:val="sv-SE"/>
        </w:rPr>
        <w:t xml:space="preserve"> </w:t>
      </w:r>
      <w:r>
        <w:rPr>
          <w:rFonts w:ascii="Verdana" w:hAnsi="Verdana"/>
          <w:sz w:val="18"/>
          <w:lang w:val="sv-SE"/>
        </w:rPr>
        <w:t>om du har tid över att läsa nya kurser</w:t>
      </w:r>
      <w:r w:rsidRPr="006A6799">
        <w:rPr>
          <w:rFonts w:ascii="Verdana" w:hAnsi="Verdana"/>
          <w:sz w:val="18"/>
          <w:lang w:val="sv-SE"/>
        </w:rPr>
        <w:t>.</w:t>
      </w:r>
      <w:r>
        <w:rPr>
          <w:rFonts w:ascii="Verdana" w:hAnsi="Verdana"/>
          <w:sz w:val="18"/>
          <w:lang w:val="sv-SE"/>
        </w:rPr>
        <w:t xml:space="preserve"> Obs att du behöver ha rätt förkunskaper.</w:t>
      </w:r>
      <w:r w:rsidRPr="006A6799">
        <w:rPr>
          <w:rFonts w:ascii="Verdana" w:hAnsi="Verdana"/>
          <w:sz w:val="18"/>
          <w:lang w:val="sv-SE"/>
        </w:rPr>
        <w:t xml:space="preserve"> Nya kurser är kurser du ej läst tidigare t.ex. ur nästa årskurs.</w:t>
      </w:r>
      <w:r>
        <w:rPr>
          <w:rFonts w:ascii="Verdana" w:hAnsi="Verdana"/>
          <w:sz w:val="18"/>
          <w:lang w:val="sv-SE"/>
        </w:rPr>
        <w:t xml:space="preserve"> Krav på särskild behörighet ska vara uppfylld.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4</w:t>
      </w:r>
      <w:r w:rsidRPr="006A6799">
        <w:rPr>
          <w:rFonts w:ascii="Verdana" w:hAnsi="Verdana"/>
          <w:sz w:val="18"/>
          <w:lang w:val="sv-SE"/>
        </w:rPr>
        <w:t>. Om du är osäker på om din studieplan är realistisk kan det vara bra om du diskuterar din studieplan</w:t>
      </w:r>
      <w:r>
        <w:rPr>
          <w:rFonts w:ascii="Verdana" w:hAnsi="Verdana"/>
          <w:sz w:val="18"/>
          <w:lang w:val="sv-SE"/>
        </w:rPr>
        <w:t xml:space="preserve"> med studievägledare</w:t>
      </w:r>
      <w:r w:rsidRPr="006A6799">
        <w:rPr>
          <w:rFonts w:ascii="Verdana" w:hAnsi="Verdana"/>
          <w:sz w:val="18"/>
          <w:lang w:val="sv-SE"/>
        </w:rPr>
        <w:t xml:space="preserve"> i samband med att du lämnar in den.</w:t>
      </w:r>
    </w:p>
    <w:p w:rsidR="002019A2" w:rsidRDefault="002019A2" w:rsidP="002019A2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5</w:t>
      </w:r>
      <w:r w:rsidRPr="006A6799">
        <w:rPr>
          <w:rFonts w:ascii="Verdana" w:hAnsi="Verdana"/>
          <w:sz w:val="18"/>
          <w:lang w:val="sv-SE"/>
        </w:rPr>
        <w:t>. Glöm inte att fylla i hur många poäng du har kvar på kursen,</w:t>
      </w:r>
      <w:r w:rsidR="008D4D6F">
        <w:rPr>
          <w:rFonts w:ascii="Verdana" w:hAnsi="Verdana"/>
          <w:sz w:val="18"/>
          <w:lang w:val="sv-SE"/>
        </w:rPr>
        <w:t xml:space="preserve"> </w:t>
      </w:r>
      <w:r w:rsidR="008D4D6F" w:rsidRPr="006A6799">
        <w:rPr>
          <w:rFonts w:ascii="Verdana" w:hAnsi="Verdana"/>
          <w:sz w:val="18"/>
          <w:lang w:val="sv-SE"/>
        </w:rPr>
        <w:t>ev. tentadatum</w:t>
      </w:r>
      <w:r w:rsidR="008D4D6F">
        <w:rPr>
          <w:rFonts w:ascii="Verdana" w:hAnsi="Verdana"/>
          <w:sz w:val="18"/>
          <w:lang w:val="sv-SE"/>
        </w:rPr>
        <w:t>,</w:t>
      </w:r>
      <w:r w:rsidRPr="006A6799">
        <w:rPr>
          <w:rFonts w:ascii="Verdana" w:hAnsi="Verdana"/>
          <w:sz w:val="18"/>
          <w:lang w:val="sv-SE"/>
        </w:rPr>
        <w:t xml:space="preserve"> samt när under termin</w:t>
      </w:r>
      <w:r w:rsidR="008D4D6F">
        <w:rPr>
          <w:rFonts w:ascii="Verdana" w:hAnsi="Verdana"/>
          <w:sz w:val="18"/>
          <w:lang w:val="sv-SE"/>
        </w:rPr>
        <w:t>en kursen ges</w:t>
      </w:r>
      <w:r w:rsidRPr="006A6799">
        <w:rPr>
          <w:rFonts w:ascii="Verdana" w:hAnsi="Verdana"/>
          <w:sz w:val="18"/>
          <w:lang w:val="sv-SE"/>
        </w:rPr>
        <w:t>.</w:t>
      </w: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 xml:space="preserve">6. Om du har studiemedel från CSN är det extra viktigt att du omregistrerar dig via kursexpedition när  du läser om kurs och registrerar dig på nya kurser via </w:t>
      </w:r>
      <w:proofErr w:type="spellStart"/>
      <w:r>
        <w:rPr>
          <w:rFonts w:ascii="Verdana" w:hAnsi="Verdana"/>
          <w:sz w:val="18"/>
          <w:lang w:val="sv-SE"/>
        </w:rPr>
        <w:t>Ladok</w:t>
      </w:r>
      <w:proofErr w:type="spellEnd"/>
      <w:r>
        <w:rPr>
          <w:rFonts w:ascii="Verdana" w:hAnsi="Verdana"/>
          <w:sz w:val="18"/>
          <w:lang w:val="sv-SE"/>
        </w:rPr>
        <w:t xml:space="preserve"> för studenter på kth.se. Du hittar kursexpeditionerna här </w:t>
      </w:r>
      <w:hyperlink r:id="rId7" w:history="1">
        <w:r w:rsidRPr="00015779">
          <w:rPr>
            <w:rStyle w:val="Hyperlink"/>
            <w:rFonts w:ascii="Verdana" w:hAnsi="Verdana"/>
            <w:sz w:val="18"/>
            <w:lang w:val="sv-SE"/>
          </w:rPr>
          <w:t>https://www.kth.se/student/studievagledning-kontakt/kurs-och-studentexpeditioner-1.328345</w:t>
        </w:r>
      </w:hyperlink>
      <w:r>
        <w:rPr>
          <w:rFonts w:ascii="Verdana" w:hAnsi="Verdana"/>
          <w:sz w:val="18"/>
          <w:lang w:val="sv-SE"/>
        </w:rPr>
        <w:tab/>
      </w: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F03EBE" w:rsidRDefault="00F03EBE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 xml:space="preserve">7. Om du har blivit automatisk anmäld till </w:t>
      </w:r>
      <w:r w:rsidR="001B77DC">
        <w:rPr>
          <w:rFonts w:ascii="Verdana" w:hAnsi="Verdana"/>
          <w:sz w:val="18"/>
          <w:lang w:val="sv-SE"/>
        </w:rPr>
        <w:t xml:space="preserve">obligatorisk </w:t>
      </w:r>
      <w:r>
        <w:rPr>
          <w:rFonts w:ascii="Verdana" w:hAnsi="Verdana"/>
          <w:sz w:val="18"/>
          <w:lang w:val="sv-SE"/>
        </w:rPr>
        <w:t>kurs som du vill skjuta upp ett år</w:t>
      </w:r>
      <w:r w:rsidR="00681CA7">
        <w:rPr>
          <w:rFonts w:ascii="Verdana" w:hAnsi="Verdana"/>
          <w:sz w:val="18"/>
          <w:lang w:val="sv-SE"/>
        </w:rPr>
        <w:t xml:space="preserve"> så</w:t>
      </w:r>
      <w:r>
        <w:rPr>
          <w:rFonts w:ascii="Verdana" w:hAnsi="Verdana"/>
          <w:sz w:val="18"/>
          <w:lang w:val="sv-SE"/>
        </w:rPr>
        <w:t xml:space="preserve"> </w:t>
      </w:r>
      <w:r w:rsidR="001B77DC">
        <w:rPr>
          <w:rFonts w:ascii="Verdana" w:hAnsi="Verdana"/>
          <w:sz w:val="18"/>
          <w:lang w:val="sv-SE"/>
        </w:rPr>
        <w:t xml:space="preserve">kan du göra återbud på kursen via antagning.se. </w:t>
      </w:r>
    </w:p>
    <w:p w:rsidR="001D2000" w:rsidRDefault="001D2000" w:rsidP="00E10EFB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C00A1A" w:rsidRPr="006A6799" w:rsidRDefault="00C00A1A" w:rsidP="007A13F5">
      <w:pPr>
        <w:autoSpaceDE w:val="0"/>
        <w:autoSpaceDN w:val="0"/>
        <w:adjustRightInd w:val="0"/>
        <w:rPr>
          <w:rFonts w:ascii="Verdana" w:hAnsi="Verdana"/>
          <w:sz w:val="17"/>
          <w:szCs w:val="17"/>
          <w:lang w:val="sv-SE" w:eastAsia="sv-SE"/>
        </w:rPr>
      </w:pPr>
    </w:p>
    <w:sectPr w:rsidR="00C00A1A" w:rsidRPr="006A6799" w:rsidSect="005A54F8">
      <w:headerReference w:type="default" r:id="rId8"/>
      <w:footerReference w:type="default" r:id="rId9"/>
      <w:pgSz w:w="16839" w:h="11907" w:orient="landscape" w:code="9"/>
      <w:pgMar w:top="1134" w:right="1814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56F4" w:rsidRDefault="001656F4" w:rsidP="002F3633">
      <w:r>
        <w:separator/>
      </w:r>
    </w:p>
  </w:endnote>
  <w:endnote w:type="continuationSeparator" w:id="0">
    <w:p w:rsidR="001656F4" w:rsidRDefault="001656F4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Pr="00B54625" w:rsidRDefault="008407F1" w:rsidP="00AC41ED">
    <w:pPr>
      <w:pStyle w:val="Footer"/>
      <w:jc w:val="center"/>
      <w:rPr>
        <w:rFonts w:ascii="Verdana" w:hAnsi="Verdana"/>
        <w:b/>
        <w:i/>
        <w:iCs/>
        <w:color w:val="000000"/>
        <w:sz w:val="14"/>
        <w:szCs w:val="14"/>
        <w:lang w:val="sv-SE" w:eastAsia="en-US"/>
      </w:rPr>
    </w:pPr>
    <w:r w:rsidRPr="00B54625">
      <w:rPr>
        <w:rFonts w:ascii="Verdana" w:hAnsi="Verdana"/>
        <w:b/>
        <w:color w:val="000000"/>
        <w:sz w:val="14"/>
        <w:szCs w:val="14"/>
        <w:lang w:val="sv-SE" w:eastAsia="en-US"/>
      </w:rPr>
      <w:t xml:space="preserve">Kungliga Tekniska Högskolan - 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 xml:space="preserve">Skolan för Elektro- och 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dator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systemteknik, Utbildningskansli EE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C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</w:t>
    </w:r>
  </w:p>
  <w:p w:rsidR="008407F1" w:rsidRPr="00CA5E77" w:rsidRDefault="008407F1" w:rsidP="00CA5E77">
    <w:pPr>
      <w:pStyle w:val="Footer"/>
      <w:jc w:val="center"/>
      <w:rPr>
        <w:rFonts w:ascii="Verdana" w:hAnsi="Verdana"/>
        <w:iCs/>
        <w:color w:val="000000"/>
        <w:sz w:val="14"/>
        <w:szCs w:val="14"/>
        <w:lang w:val="en-US" w:eastAsia="en-US"/>
      </w:rPr>
    </w:pPr>
    <w:r w:rsidRPr="00C3306D">
      <w:rPr>
        <w:rFonts w:ascii="Verdana" w:hAnsi="Verdana"/>
        <w:iCs/>
        <w:color w:val="000000"/>
        <w:sz w:val="14"/>
        <w:szCs w:val="14"/>
        <w:lang w:val="sv-SE" w:eastAsia="en-US"/>
      </w:rPr>
      <w:t xml:space="preserve"> 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Tel: 08- 790 </w:t>
    </w:r>
    <w:r w:rsidR="002E59D2" w:rsidRPr="00CA5E77">
      <w:rPr>
        <w:rFonts w:ascii="Verdana" w:hAnsi="Verdana"/>
        <w:iCs/>
        <w:color w:val="000000"/>
        <w:sz w:val="14"/>
        <w:szCs w:val="14"/>
        <w:lang w:val="en-US" w:eastAsia="en-US"/>
      </w:rPr>
      <w:t>6380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="00CA5E77" w:rsidRPr="00CA5E77">
      <w:rPr>
        <w:rFonts w:ascii="Verdana" w:hAnsi="Verdana"/>
        <w:iCs/>
        <w:color w:val="000000"/>
        <w:sz w:val="14"/>
        <w:szCs w:val="14"/>
        <w:lang w:val="en-US" w:eastAsia="en-US"/>
      </w:rPr>
      <w:t>E-mail: svl-celte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>@kth.se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www.kth.se/ee</w:t>
    </w:r>
    <w:r w:rsidR="00CA5E77">
      <w:rPr>
        <w:rFonts w:ascii="Verdana" w:hAnsi="Verdana"/>
        <w:color w:val="000000"/>
        <w:sz w:val="14"/>
        <w:szCs w:val="14"/>
        <w:lang w:val="en-US" w:eastAsia="en-US"/>
      </w:rPr>
      <w:t>c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56F4" w:rsidRDefault="001656F4" w:rsidP="002F3633">
      <w:r>
        <w:separator/>
      </w:r>
    </w:p>
  </w:footnote>
  <w:footnote w:type="continuationSeparator" w:id="0">
    <w:p w:rsidR="001656F4" w:rsidRDefault="001656F4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Default="008407F1" w:rsidP="009053AE">
    <w:pPr>
      <w:pStyle w:val="Header"/>
    </w:pPr>
    <w:r>
      <w:rPr>
        <w:noProof/>
        <w:lang w:val="sv-SE" w:eastAsia="sv-SE"/>
      </w:rPr>
      <w:drawing>
        <wp:anchor distT="0" distB="0" distL="114300" distR="114300" simplePos="0" relativeHeight="251659264" behindDoc="0" locked="0" layoutInCell="1" allowOverlap="1" wp14:anchorId="3B733057" wp14:editId="4D124BA7">
          <wp:simplePos x="0" y="0"/>
          <wp:positionH relativeFrom="column">
            <wp:posOffset>4537912</wp:posOffset>
          </wp:positionH>
          <wp:positionV relativeFrom="paragraph">
            <wp:posOffset>-337941</wp:posOffset>
          </wp:positionV>
          <wp:extent cx="1188085" cy="1074420"/>
          <wp:effectExtent l="0" t="0" r="0" b="0"/>
          <wp:wrapNone/>
          <wp:docPr id="1538" name="Picture 135" descr="Description: http://www.s3.kth.se/~mikaelj/images/kth_ees_160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5" descr="Description: http://www.s3.kth.se/~mikaelj/images/kth_ees_160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08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263A6"/>
    <w:rsid w:val="0004157A"/>
    <w:rsid w:val="000433D6"/>
    <w:rsid w:val="00044A04"/>
    <w:rsid w:val="0005423C"/>
    <w:rsid w:val="00067672"/>
    <w:rsid w:val="00071870"/>
    <w:rsid w:val="000B2370"/>
    <w:rsid w:val="000C1869"/>
    <w:rsid w:val="000C4CEC"/>
    <w:rsid w:val="000D6C31"/>
    <w:rsid w:val="000E286F"/>
    <w:rsid w:val="000E2BE1"/>
    <w:rsid w:val="000E331D"/>
    <w:rsid w:val="000F3889"/>
    <w:rsid w:val="0011605D"/>
    <w:rsid w:val="00133086"/>
    <w:rsid w:val="00156A34"/>
    <w:rsid w:val="00165357"/>
    <w:rsid w:val="001656F4"/>
    <w:rsid w:val="001664F4"/>
    <w:rsid w:val="0017169F"/>
    <w:rsid w:val="00181A1E"/>
    <w:rsid w:val="001830AD"/>
    <w:rsid w:val="00190C39"/>
    <w:rsid w:val="001A4D94"/>
    <w:rsid w:val="001B77DC"/>
    <w:rsid w:val="001C3F2F"/>
    <w:rsid w:val="001D2000"/>
    <w:rsid w:val="001E5B3C"/>
    <w:rsid w:val="001F2681"/>
    <w:rsid w:val="002019A2"/>
    <w:rsid w:val="002022B4"/>
    <w:rsid w:val="00203E14"/>
    <w:rsid w:val="00204BAA"/>
    <w:rsid w:val="00204CF9"/>
    <w:rsid w:val="00221363"/>
    <w:rsid w:val="002315A4"/>
    <w:rsid w:val="0024387F"/>
    <w:rsid w:val="00247AA0"/>
    <w:rsid w:val="0026492C"/>
    <w:rsid w:val="0027011F"/>
    <w:rsid w:val="00275B36"/>
    <w:rsid w:val="00287976"/>
    <w:rsid w:val="002A2A28"/>
    <w:rsid w:val="002B0847"/>
    <w:rsid w:val="002B0B4E"/>
    <w:rsid w:val="002C5F27"/>
    <w:rsid w:val="002C79D0"/>
    <w:rsid w:val="002E59D2"/>
    <w:rsid w:val="002F1C27"/>
    <w:rsid w:val="002F3633"/>
    <w:rsid w:val="002F3C26"/>
    <w:rsid w:val="00333AB3"/>
    <w:rsid w:val="00340525"/>
    <w:rsid w:val="00344180"/>
    <w:rsid w:val="003508FF"/>
    <w:rsid w:val="003622D5"/>
    <w:rsid w:val="00365CDC"/>
    <w:rsid w:val="00370C55"/>
    <w:rsid w:val="0037485B"/>
    <w:rsid w:val="003904DD"/>
    <w:rsid w:val="00390BE3"/>
    <w:rsid w:val="0039280D"/>
    <w:rsid w:val="003A62D9"/>
    <w:rsid w:val="003A72E9"/>
    <w:rsid w:val="003B6908"/>
    <w:rsid w:val="003C2D87"/>
    <w:rsid w:val="003D5019"/>
    <w:rsid w:val="003E3B08"/>
    <w:rsid w:val="003F0DF7"/>
    <w:rsid w:val="003F1AD2"/>
    <w:rsid w:val="003F5AD6"/>
    <w:rsid w:val="003F5DE8"/>
    <w:rsid w:val="0040094C"/>
    <w:rsid w:val="0040185C"/>
    <w:rsid w:val="004037A8"/>
    <w:rsid w:val="004038C7"/>
    <w:rsid w:val="00405CDD"/>
    <w:rsid w:val="00436D84"/>
    <w:rsid w:val="0043753A"/>
    <w:rsid w:val="004532D8"/>
    <w:rsid w:val="00453976"/>
    <w:rsid w:val="0046348B"/>
    <w:rsid w:val="0046414A"/>
    <w:rsid w:val="004701DD"/>
    <w:rsid w:val="004916DC"/>
    <w:rsid w:val="0049379E"/>
    <w:rsid w:val="004A232E"/>
    <w:rsid w:val="004A4D99"/>
    <w:rsid w:val="004D7818"/>
    <w:rsid w:val="004F547A"/>
    <w:rsid w:val="00504A0E"/>
    <w:rsid w:val="00515F6E"/>
    <w:rsid w:val="005231D6"/>
    <w:rsid w:val="005248A2"/>
    <w:rsid w:val="00524CC0"/>
    <w:rsid w:val="00526FCB"/>
    <w:rsid w:val="005437B6"/>
    <w:rsid w:val="00561EC3"/>
    <w:rsid w:val="0057361F"/>
    <w:rsid w:val="00574DE7"/>
    <w:rsid w:val="00577D2B"/>
    <w:rsid w:val="00580CB5"/>
    <w:rsid w:val="00583323"/>
    <w:rsid w:val="005A0E71"/>
    <w:rsid w:val="005A54F8"/>
    <w:rsid w:val="005C2C58"/>
    <w:rsid w:val="005D61A6"/>
    <w:rsid w:val="005E17DE"/>
    <w:rsid w:val="005E5DCB"/>
    <w:rsid w:val="005F28A9"/>
    <w:rsid w:val="005F3320"/>
    <w:rsid w:val="0060614C"/>
    <w:rsid w:val="00616573"/>
    <w:rsid w:val="00620769"/>
    <w:rsid w:val="0062418A"/>
    <w:rsid w:val="00630ED5"/>
    <w:rsid w:val="00640E8D"/>
    <w:rsid w:val="00641022"/>
    <w:rsid w:val="00641B85"/>
    <w:rsid w:val="00642B0E"/>
    <w:rsid w:val="00652D28"/>
    <w:rsid w:val="006536F1"/>
    <w:rsid w:val="006749F1"/>
    <w:rsid w:val="006801DC"/>
    <w:rsid w:val="00681CA7"/>
    <w:rsid w:val="00683E2C"/>
    <w:rsid w:val="00683FB8"/>
    <w:rsid w:val="00691D5E"/>
    <w:rsid w:val="00693A4A"/>
    <w:rsid w:val="006A0086"/>
    <w:rsid w:val="006A6799"/>
    <w:rsid w:val="006B0BB8"/>
    <w:rsid w:val="006B3CD1"/>
    <w:rsid w:val="006B6870"/>
    <w:rsid w:val="006E1FDA"/>
    <w:rsid w:val="006E53F7"/>
    <w:rsid w:val="006F72CF"/>
    <w:rsid w:val="00702C1D"/>
    <w:rsid w:val="00702D3E"/>
    <w:rsid w:val="00704175"/>
    <w:rsid w:val="00704E92"/>
    <w:rsid w:val="00711DA0"/>
    <w:rsid w:val="00712304"/>
    <w:rsid w:val="00712A83"/>
    <w:rsid w:val="00713022"/>
    <w:rsid w:val="00721287"/>
    <w:rsid w:val="00725BCF"/>
    <w:rsid w:val="007330BE"/>
    <w:rsid w:val="00734536"/>
    <w:rsid w:val="00736315"/>
    <w:rsid w:val="00745F90"/>
    <w:rsid w:val="00760A49"/>
    <w:rsid w:val="0076343F"/>
    <w:rsid w:val="00763EA0"/>
    <w:rsid w:val="00780EFD"/>
    <w:rsid w:val="007869A3"/>
    <w:rsid w:val="007A10DA"/>
    <w:rsid w:val="007A13F5"/>
    <w:rsid w:val="007C296D"/>
    <w:rsid w:val="008042DE"/>
    <w:rsid w:val="00815D47"/>
    <w:rsid w:val="00825B30"/>
    <w:rsid w:val="00830988"/>
    <w:rsid w:val="008337C5"/>
    <w:rsid w:val="0083596F"/>
    <w:rsid w:val="008407F1"/>
    <w:rsid w:val="00862E1A"/>
    <w:rsid w:val="00867DE8"/>
    <w:rsid w:val="0087029C"/>
    <w:rsid w:val="00875CF0"/>
    <w:rsid w:val="00891256"/>
    <w:rsid w:val="008A4C42"/>
    <w:rsid w:val="008A7EBB"/>
    <w:rsid w:val="008C4F0C"/>
    <w:rsid w:val="008D1DE4"/>
    <w:rsid w:val="008D4B91"/>
    <w:rsid w:val="008D4D6F"/>
    <w:rsid w:val="008E557E"/>
    <w:rsid w:val="008F1BE1"/>
    <w:rsid w:val="00902B24"/>
    <w:rsid w:val="009053AE"/>
    <w:rsid w:val="00945A4E"/>
    <w:rsid w:val="00953E5E"/>
    <w:rsid w:val="009607AA"/>
    <w:rsid w:val="00985F57"/>
    <w:rsid w:val="00991DBF"/>
    <w:rsid w:val="009B27C5"/>
    <w:rsid w:val="009B2A04"/>
    <w:rsid w:val="009B2A64"/>
    <w:rsid w:val="009B7C1F"/>
    <w:rsid w:val="009F574C"/>
    <w:rsid w:val="00A01778"/>
    <w:rsid w:val="00A06DC1"/>
    <w:rsid w:val="00A41336"/>
    <w:rsid w:val="00A42EE5"/>
    <w:rsid w:val="00A476FF"/>
    <w:rsid w:val="00A55138"/>
    <w:rsid w:val="00A63FD6"/>
    <w:rsid w:val="00A6568D"/>
    <w:rsid w:val="00A7492B"/>
    <w:rsid w:val="00A97BC6"/>
    <w:rsid w:val="00AA4189"/>
    <w:rsid w:val="00AC41ED"/>
    <w:rsid w:val="00AC65C4"/>
    <w:rsid w:val="00AD34BD"/>
    <w:rsid w:val="00AE34BA"/>
    <w:rsid w:val="00AE7A1D"/>
    <w:rsid w:val="00B04215"/>
    <w:rsid w:val="00B07AF8"/>
    <w:rsid w:val="00B17DF3"/>
    <w:rsid w:val="00B327FB"/>
    <w:rsid w:val="00B33808"/>
    <w:rsid w:val="00B35C1F"/>
    <w:rsid w:val="00B54625"/>
    <w:rsid w:val="00B72962"/>
    <w:rsid w:val="00B84D57"/>
    <w:rsid w:val="00B85996"/>
    <w:rsid w:val="00BB0D22"/>
    <w:rsid w:val="00BC5B6F"/>
    <w:rsid w:val="00BE04CD"/>
    <w:rsid w:val="00BF2A8E"/>
    <w:rsid w:val="00C00A1A"/>
    <w:rsid w:val="00C051C6"/>
    <w:rsid w:val="00C10D1F"/>
    <w:rsid w:val="00C3306D"/>
    <w:rsid w:val="00C412ED"/>
    <w:rsid w:val="00C43A23"/>
    <w:rsid w:val="00C44355"/>
    <w:rsid w:val="00C64A53"/>
    <w:rsid w:val="00C80227"/>
    <w:rsid w:val="00C8189B"/>
    <w:rsid w:val="00C823C1"/>
    <w:rsid w:val="00C94D4F"/>
    <w:rsid w:val="00C962DB"/>
    <w:rsid w:val="00C97582"/>
    <w:rsid w:val="00CA3866"/>
    <w:rsid w:val="00CA5E77"/>
    <w:rsid w:val="00CA66DE"/>
    <w:rsid w:val="00CE1955"/>
    <w:rsid w:val="00CF0BEF"/>
    <w:rsid w:val="00CF314F"/>
    <w:rsid w:val="00CF6F57"/>
    <w:rsid w:val="00D16924"/>
    <w:rsid w:val="00D22323"/>
    <w:rsid w:val="00D23F40"/>
    <w:rsid w:val="00D41217"/>
    <w:rsid w:val="00D62F2C"/>
    <w:rsid w:val="00D811F8"/>
    <w:rsid w:val="00D86C77"/>
    <w:rsid w:val="00D97610"/>
    <w:rsid w:val="00DA15E1"/>
    <w:rsid w:val="00DA18D9"/>
    <w:rsid w:val="00DF10E4"/>
    <w:rsid w:val="00DF7013"/>
    <w:rsid w:val="00E00218"/>
    <w:rsid w:val="00E0327B"/>
    <w:rsid w:val="00E10EFB"/>
    <w:rsid w:val="00E242E3"/>
    <w:rsid w:val="00E24964"/>
    <w:rsid w:val="00E30047"/>
    <w:rsid w:val="00E32571"/>
    <w:rsid w:val="00E4361C"/>
    <w:rsid w:val="00E43D37"/>
    <w:rsid w:val="00E5251C"/>
    <w:rsid w:val="00E557C8"/>
    <w:rsid w:val="00E61D2E"/>
    <w:rsid w:val="00E65084"/>
    <w:rsid w:val="00E65140"/>
    <w:rsid w:val="00E672DC"/>
    <w:rsid w:val="00E7717E"/>
    <w:rsid w:val="00E83190"/>
    <w:rsid w:val="00EA1FEC"/>
    <w:rsid w:val="00EC196F"/>
    <w:rsid w:val="00ED16B3"/>
    <w:rsid w:val="00F03EBE"/>
    <w:rsid w:val="00F1722E"/>
    <w:rsid w:val="00F25574"/>
    <w:rsid w:val="00F32B1A"/>
    <w:rsid w:val="00F35C40"/>
    <w:rsid w:val="00F3763E"/>
    <w:rsid w:val="00F40F18"/>
    <w:rsid w:val="00F463F9"/>
    <w:rsid w:val="00F52F7F"/>
    <w:rsid w:val="00F544C0"/>
    <w:rsid w:val="00F602CA"/>
    <w:rsid w:val="00F6411A"/>
    <w:rsid w:val="00F65926"/>
    <w:rsid w:val="00F732C9"/>
    <w:rsid w:val="00F824A3"/>
    <w:rsid w:val="00F941E9"/>
    <w:rsid w:val="00FA3111"/>
    <w:rsid w:val="00FA3B2D"/>
    <w:rsid w:val="00FB1919"/>
    <w:rsid w:val="00FB4B3C"/>
    <w:rsid w:val="00FB7CE7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744EAAB-0E8B-43B3-B072-9A9C11AC7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5C4"/>
    <w:rPr>
      <w:rFonts w:ascii="Arial" w:hAnsi="Arial" w:cs="Arial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4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th.se/student/studievagledning-kontakt/kurs-och-studentexpeditioner-1.32834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4ADB7-FAB6-49E8-866D-37D604A64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14</TotalTime>
  <Pages>1</Pages>
  <Words>299</Words>
  <Characters>1590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Anneli Åkesson</cp:lastModifiedBy>
  <cp:revision>16</cp:revision>
  <cp:lastPrinted>2021-05-07T06:02:00Z</cp:lastPrinted>
  <dcterms:created xsi:type="dcterms:W3CDTF">2021-05-20T07:34:00Z</dcterms:created>
  <dcterms:modified xsi:type="dcterms:W3CDTF">2021-06-04T07:09:00Z</dcterms:modified>
</cp:coreProperties>
</file>