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3969"/>
        <w:gridCol w:w="2973"/>
      </w:tblGrid>
      <w:tr w:rsidR="00F8536C" w:rsidRPr="00583323" w:rsidTr="00D21D5C">
        <w:trPr>
          <w:trHeight w:val="425"/>
        </w:trPr>
        <w:tc>
          <w:tcPr>
            <w:tcW w:w="10311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F8536C" w:rsidRPr="0087029C" w:rsidRDefault="00F8536C" w:rsidP="005E2384">
            <w:pPr>
              <w:ind w:left="-142"/>
              <w:rPr>
                <w:rStyle w:val="Blhuvudrubrik"/>
                <w:i/>
                <w:sz w:val="2"/>
                <w:szCs w:val="2"/>
                <w:lang w:val="sv-SE"/>
              </w:rPr>
            </w:pPr>
          </w:p>
          <w:p w:rsidR="00F8536C" w:rsidRPr="00F8536C" w:rsidRDefault="00F8536C" w:rsidP="004D2337">
            <w:pPr>
              <w:rPr>
                <w:rStyle w:val="Blledtext"/>
                <w:i/>
                <w:lang w:val="en-US"/>
              </w:rPr>
            </w:pPr>
            <w:r w:rsidRPr="004254E9">
              <w:rPr>
                <w:rStyle w:val="Blhuvudrubrik"/>
                <w:i/>
                <w:lang w:val="en-US"/>
              </w:rPr>
              <w:t xml:space="preserve"> Individual </w:t>
            </w:r>
            <w:r>
              <w:rPr>
                <w:rStyle w:val="Blhuvudrubrik"/>
                <w:i/>
                <w:lang w:val="en-US"/>
              </w:rPr>
              <w:t>s</w:t>
            </w:r>
            <w:r w:rsidRPr="004254E9">
              <w:rPr>
                <w:rStyle w:val="Blhuvudrubrik"/>
                <w:i/>
                <w:lang w:val="en-US"/>
              </w:rPr>
              <w:t xml:space="preserve">tudy </w:t>
            </w:r>
            <w:r>
              <w:rPr>
                <w:rStyle w:val="Blhuvudrubrik"/>
                <w:i/>
                <w:lang w:val="en-US"/>
              </w:rPr>
              <w:t>p</w:t>
            </w:r>
            <w:r w:rsidRPr="004254E9">
              <w:rPr>
                <w:rStyle w:val="Blhuvudrubrik"/>
                <w:i/>
                <w:lang w:val="en-US"/>
              </w:rPr>
              <w:t>lan</w:t>
            </w:r>
            <w:r>
              <w:rPr>
                <w:rStyle w:val="Blhuvudrubrik"/>
                <w:i/>
                <w:lang w:val="en-US"/>
              </w:rPr>
              <w:t xml:space="preserve"> for master students in </w:t>
            </w:r>
            <w:r w:rsidR="004D2337">
              <w:rPr>
                <w:rStyle w:val="Blhuvudrubrik"/>
                <w:i/>
                <w:lang w:val="en-US"/>
              </w:rPr>
              <w:t>Information and Network Engineering</w:t>
            </w:r>
            <w:r>
              <w:rPr>
                <w:rStyle w:val="Blhuvudrubrik"/>
                <w:i/>
                <w:lang w:val="en-US"/>
              </w:rPr>
              <w:t>, T</w:t>
            </w:r>
            <w:r w:rsidR="004D2337">
              <w:rPr>
                <w:rStyle w:val="Blhuvudrubrik"/>
                <w:i/>
                <w:lang w:val="en-US"/>
              </w:rPr>
              <w:t>INN</w:t>
            </w:r>
            <w:r>
              <w:rPr>
                <w:rStyle w:val="Blhuvudrubrik"/>
                <w:i/>
                <w:lang w:val="en-US"/>
              </w:rPr>
              <w:t>M</w:t>
            </w:r>
          </w:p>
        </w:tc>
      </w:tr>
      <w:tr w:rsidR="00704E92" w:rsidRPr="00583323" w:rsidTr="009C50D0">
        <w:trPr>
          <w:trHeight w:val="125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Given name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Surname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9C50D0">
        <w:trPr>
          <w:trHeight w:val="33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26FCB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r>
              <w:rPr>
                <w:rStyle w:val="Blbrdtext"/>
                <w:lang w:val="sv-SE"/>
              </w:rPr>
              <w:fldChar w:fldCharType="begin" w:fldLock="1"/>
            </w:r>
            <w:r w:rsidR="00704E92" w:rsidRPr="000C4CEC">
              <w:rPr>
                <w:rStyle w:val="Blbrdtext"/>
                <w:lang w:val="en-US"/>
              </w:rPr>
              <w:instrText xml:space="preserve">                        </w:instrTex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0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3D7388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="00704E92">
              <w:rPr>
                <w:rStyle w:val="Blbrdtext"/>
                <w:shd w:val="clear" w:color="auto" w:fill="262626" w:themeFill="text1" w:themeFillTint="D9"/>
                <w:lang w:val="en-US"/>
              </w:rPr>
              <w:instrText xml:space="preserve"> FORMTEXT </w:instrTex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end"/>
            </w:r>
            <w:bookmarkEnd w:id="1"/>
          </w:p>
        </w:tc>
      </w:tr>
      <w:tr w:rsidR="00E557C8" w:rsidRPr="00583323" w:rsidTr="009C50D0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E557C8" w:rsidRPr="000C1869" w:rsidRDefault="00E557C8" w:rsidP="005E17DE">
            <w:pPr>
              <w:rPr>
                <w:rStyle w:val="Blledtext"/>
                <w:rFonts w:ascii="Arial" w:hAnsi="Arial"/>
                <w:spacing w:val="0"/>
                <w:sz w:val="20"/>
                <w:szCs w:val="24"/>
                <w:lang w:val="en-US"/>
              </w:rPr>
            </w:pPr>
            <w:r w:rsidRPr="00583323">
              <w:rPr>
                <w:rStyle w:val="Blledtext"/>
              </w:rPr>
              <w:t>e-mail</w:t>
            </w:r>
          </w:p>
        </w:tc>
        <w:tc>
          <w:tcPr>
            <w:tcW w:w="6942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E557C8" w:rsidRPr="00583323" w:rsidRDefault="00E557C8" w:rsidP="005E17DE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Phone day time</w:t>
            </w:r>
          </w:p>
        </w:tc>
      </w:tr>
      <w:tr w:rsidR="000C1869" w:rsidRPr="00583323" w:rsidTr="009C50D0">
        <w:trPr>
          <w:trHeight w:val="36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  <w:vAlign w:val="center"/>
          </w:tcPr>
          <w:p w:rsidR="000C1869" w:rsidRPr="00583323" w:rsidRDefault="003D7388" w:rsidP="00526FC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" w:name="Text5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2"/>
            <w:r w:rsidR="000C1869" w:rsidRPr="00583323">
              <w:rPr>
                <w:rStyle w:val="Blbrdtext"/>
                <w:lang w:val="en-US"/>
              </w:rPr>
              <w:tab/>
            </w:r>
          </w:p>
        </w:tc>
        <w:tc>
          <w:tcPr>
            <w:tcW w:w="6942" w:type="dxa"/>
            <w:gridSpan w:val="2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vAlign w:val="center"/>
          </w:tcPr>
          <w:p w:rsidR="000C1869" w:rsidRPr="00583323" w:rsidRDefault="003D7388" w:rsidP="00E0327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3"/>
          </w:p>
        </w:tc>
      </w:tr>
      <w:tr w:rsidR="00D811F8" w:rsidRPr="00583323" w:rsidTr="009C50D0">
        <w:trPr>
          <w:trHeight w:val="148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4F547A" w:rsidRDefault="000C1869" w:rsidP="00B33808">
            <w:pPr>
              <w:rPr>
                <w:rStyle w:val="Blledtext"/>
                <w:lang w:val="en-US"/>
              </w:rPr>
            </w:pPr>
            <w:r w:rsidRPr="00583323">
              <w:rPr>
                <w:rStyle w:val="Blledtext"/>
              </w:rPr>
              <w:t>Street</w:t>
            </w:r>
            <w:r w:rsidR="00F8536C">
              <w:rPr>
                <w:rStyle w:val="Blledtext"/>
              </w:rPr>
              <w:t xml:space="preserve"> Adress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Postcode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City</w:t>
            </w:r>
          </w:p>
        </w:tc>
      </w:tr>
      <w:tr w:rsidR="00704E92" w:rsidRPr="004F547A" w:rsidTr="00452A1A">
        <w:trPr>
          <w:trHeight w:val="391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4" w:name="Text7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4"/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5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6" w:name="Text9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6"/>
          </w:p>
        </w:tc>
      </w:tr>
      <w:tr w:rsidR="00F8536C" w:rsidRPr="00583323" w:rsidTr="00D21D5C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F8536C" w:rsidRPr="00583323" w:rsidRDefault="00F8536C" w:rsidP="00F8536C">
            <w:pPr>
              <w:rPr>
                <w:rStyle w:val="Blledtext"/>
              </w:rPr>
            </w:pPr>
            <w:bookmarkStart w:id="7" w:name="_Hlk301438290"/>
            <w:r>
              <w:rPr>
                <w:rStyle w:val="Blledtext"/>
              </w:rPr>
              <w:t xml:space="preserve">Year </w:t>
            </w:r>
            <w:r w:rsidRPr="00583323">
              <w:rPr>
                <w:rStyle w:val="Blledtext"/>
              </w:rPr>
              <w:t>admitted</w:t>
            </w:r>
          </w:p>
        </w:tc>
        <w:tc>
          <w:tcPr>
            <w:tcW w:w="694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8536C" w:rsidRPr="00583323" w:rsidRDefault="00C911F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>Track</w:t>
            </w:r>
            <w:r w:rsidR="00F8536C">
              <w:rPr>
                <w:rStyle w:val="Blledtext"/>
              </w:rPr>
              <w:t xml:space="preserve"> (specialization)</w:t>
            </w:r>
          </w:p>
          <w:p w:rsidR="00F8536C" w:rsidRPr="00583323" w:rsidRDefault="004D2337" w:rsidP="005E2384">
            <w:pPr>
              <w:spacing w:line="360" w:lineRule="auto"/>
              <w:rPr>
                <w:rStyle w:val="Blledtext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Select your profile!"/>
                    <w:listEntry w:val="Communications Engineering"/>
                    <w:listEntry w:val="Information Engineering"/>
                    <w:listEntry w:val="Multimedia Processing and Analysis"/>
                    <w:listEntry w:val="Networked Systems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F8536C" w:rsidRPr="00583323" w:rsidTr="00D21D5C">
        <w:trPr>
          <w:trHeight w:val="247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F8536C" w:rsidRPr="00583323" w:rsidRDefault="003D7388" w:rsidP="0070237D">
            <w:pPr>
              <w:spacing w:line="360" w:lineRule="auto"/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F8536C"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r w:rsidR="002659EA">
              <w:rPr>
                <w:rStyle w:val="Blbrdtext"/>
                <w:noProof/>
                <w:lang w:val="sv-SE"/>
              </w:rPr>
              <w:t>20</w:t>
            </w:r>
            <w:r w:rsidR="000A200C">
              <w:rPr>
                <w:rStyle w:val="Blbrdtext"/>
                <w:noProof/>
                <w:lang w:val="sv-SE"/>
              </w:rPr>
              <w:t>2</w:t>
            </w:r>
            <w:r w:rsidR="0070237D">
              <w:rPr>
                <w:rStyle w:val="Blbrdtext"/>
                <w:noProof/>
                <w:lang w:val="sv-SE"/>
              </w:rPr>
              <w:t>1</w: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6942" w:type="dxa"/>
            <w:gridSpan w:val="2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:rsidR="00F8536C" w:rsidRPr="00583323" w:rsidRDefault="00F8536C" w:rsidP="005E2384">
            <w:pPr>
              <w:spacing w:line="360" w:lineRule="auto"/>
              <w:rPr>
                <w:rStyle w:val="Blbrdtext"/>
                <w:lang w:val="sv-SE"/>
              </w:rPr>
            </w:pPr>
          </w:p>
        </w:tc>
      </w:tr>
      <w:bookmarkEnd w:id="7"/>
    </w:tbl>
    <w:p w:rsidR="00C00A1A" w:rsidRDefault="00C00A1A">
      <w:pPr>
        <w:rPr>
          <w:rStyle w:val="Blbrdtext"/>
        </w:rPr>
      </w:pPr>
    </w:p>
    <w:p w:rsidR="006179DD" w:rsidRDefault="006179DD" w:rsidP="000E286F">
      <w:pPr>
        <w:spacing w:before="40" w:after="40"/>
        <w:rPr>
          <w:rStyle w:val="Blrubrik"/>
          <w:b w:val="0"/>
          <w:i/>
          <w:sz w:val="12"/>
          <w:szCs w:val="12"/>
        </w:rPr>
      </w:pPr>
    </w:p>
    <w:p w:rsidR="006179DD" w:rsidRPr="007E1F82" w:rsidRDefault="00F8536C" w:rsidP="005E2384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8" w:name="OLE_LINK6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Study period </w:t>
      </w:r>
      <w:proofErr w:type="gramStart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1</w:t>
      </w:r>
      <w:proofErr w:type="gramEnd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C1456E" w:rsidRPr="006179DD" w:rsidTr="009C50D0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8"/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0A7DF5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EQ1220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Signal Theory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9" w:name="Text15"/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9"/>
          </w:p>
        </w:tc>
        <w:bookmarkStart w:id="10" w:name="OLE_LINK3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0"/>
          </w:p>
        </w:tc>
        <w:bookmarkStart w:id="11" w:name="Dropdown1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1"/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EP2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8F352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Internetworking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8F352D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2C4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 w:rsidRP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6658B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04699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204699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6658B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6179DD" w:rsidRDefault="006179DD" w:rsidP="006179D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8F352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8,5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 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D800D4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AK2036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Theory and Methodology of Science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12" w:name="OLE_LINK7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lastRenderedPageBreak/>
        <w:t xml:space="preserve">Study period </w:t>
      </w:r>
      <w:proofErr w:type="gramStart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1</w:t>
      </w:r>
      <w:proofErr w:type="gramEnd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12"/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tabs>
          <w:tab w:val="left" w:pos="7566"/>
        </w:tabs>
        <w:spacing w:before="40" w:after="40"/>
        <w:rPr>
          <w:rFonts w:ascii="Verdana" w:hAnsi="Verdana"/>
          <w:b/>
          <w:bCs/>
          <w:spacing w:val="5"/>
          <w:sz w:val="12"/>
          <w:szCs w:val="12"/>
          <w:lang w:val="en-US"/>
        </w:rPr>
      </w:pPr>
    </w:p>
    <w:p w:rsidR="0070237D" w:rsidRPr="007E1F82" w:rsidRDefault="0070237D" w:rsidP="0070237D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70237D" w:rsidRPr="006179DD" w:rsidTr="0070237D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EA260x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Degree Project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70237D" w:rsidRPr="007E1F82" w:rsidRDefault="0070237D" w:rsidP="0070237D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70237D" w:rsidRPr="006179DD" w:rsidTr="0070237D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EA260x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70237D">
              <w:rPr>
                <w:rFonts w:ascii="Verdana" w:hAnsi="Verdana"/>
                <w:noProof/>
                <w:spacing w:val="5"/>
                <w:sz w:val="12"/>
                <w:szCs w:val="12"/>
                <w:lang w:val="sv-SE"/>
              </w:rPr>
              <w:t>Degree Project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274A9E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9C50D0" w:rsidRPr="0070237D" w:rsidRDefault="009C50D0" w:rsidP="009C50D0">
      <w:pPr>
        <w:spacing w:before="40" w:after="40"/>
        <w:rPr>
          <w:rFonts w:ascii="Verdana" w:hAnsi="Verdana"/>
          <w:b/>
          <w:bCs/>
          <w:spacing w:val="5"/>
          <w:sz w:val="12"/>
          <w:szCs w:val="12"/>
          <w:lang w:val="en-US"/>
        </w:rPr>
      </w:pPr>
    </w:p>
    <w:p w:rsidR="006179DD" w:rsidRDefault="006179DD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4254E9" w:rsidRPr="006179DD" w:rsidRDefault="004254E9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en-US"/>
        </w:rPr>
      </w:pPr>
      <w:r w:rsidRPr="002F1C27">
        <w:rPr>
          <w:rFonts w:ascii="Verdana" w:hAnsi="Verdana"/>
          <w:sz w:val="18"/>
          <w:lang w:val="en-US"/>
        </w:rPr>
        <w:tab/>
      </w:r>
    </w:p>
    <w:p w:rsidR="00C00A1A" w:rsidRDefault="0027011F" w:rsidP="005737AB">
      <w:pPr>
        <w:autoSpaceDE w:val="0"/>
        <w:autoSpaceDN w:val="0"/>
        <w:adjustRightInd w:val="0"/>
        <w:rPr>
          <w:rFonts w:ascii="Verdana" w:hAnsi="Verdana"/>
          <w:b/>
          <w:bCs/>
          <w:sz w:val="18"/>
          <w:szCs w:val="18"/>
          <w:lang w:val="sv-SE" w:eastAsia="sv-SE"/>
        </w:rPr>
      </w:pPr>
      <w:r w:rsidRPr="00F759AB">
        <w:rPr>
          <w:rFonts w:ascii="Verdana" w:hAnsi="Verdana"/>
          <w:sz w:val="18"/>
          <w:lang w:val="sv-SE"/>
        </w:rPr>
        <w:br w:type="page"/>
      </w:r>
      <w:bookmarkStart w:id="13" w:name="_GoBack"/>
      <w:bookmarkEnd w:id="13"/>
    </w:p>
    <w:p w:rsidR="00C00A1A" w:rsidRDefault="008D0429" w:rsidP="008D0429">
      <w:pPr>
        <w:pStyle w:val="Heading1"/>
        <w:rPr>
          <w:lang w:val="en-US" w:eastAsia="sv-SE"/>
        </w:rPr>
      </w:pPr>
      <w:r>
        <w:rPr>
          <w:lang w:val="en-US" w:eastAsia="sv-SE"/>
        </w:rPr>
        <w:lastRenderedPageBreak/>
        <w:t xml:space="preserve">Brief Overview of the Program Curriculum, </w:t>
      </w:r>
      <w:r w:rsidR="001E1520">
        <w:rPr>
          <w:lang w:val="en-US" w:eastAsia="sv-SE"/>
        </w:rPr>
        <w:t>Information and Network Engineering</w:t>
      </w:r>
      <w:r>
        <w:rPr>
          <w:lang w:val="en-US" w:eastAsia="sv-SE"/>
        </w:rPr>
        <w:t xml:space="preserve"> (T</w:t>
      </w:r>
      <w:r w:rsidR="001E1520">
        <w:rPr>
          <w:lang w:val="en-US" w:eastAsia="sv-SE"/>
        </w:rPr>
        <w:t>INN</w:t>
      </w:r>
      <w:r>
        <w:rPr>
          <w:lang w:val="en-US" w:eastAsia="sv-SE"/>
        </w:rPr>
        <w:t>M)</w:t>
      </w:r>
      <w:r w:rsidR="0070237D">
        <w:rPr>
          <w:lang w:val="en-US" w:eastAsia="sv-SE"/>
        </w:rPr>
        <w:t xml:space="preserve"> 2010/22</w:t>
      </w:r>
    </w:p>
    <w:p w:rsidR="008D0429" w:rsidRDefault="008D0429" w:rsidP="008D0429">
      <w:pPr>
        <w:pStyle w:val="Subtitle"/>
        <w:rPr>
          <w:lang w:val="en-US" w:eastAsia="sv-SE"/>
        </w:rPr>
      </w:pPr>
      <w:r>
        <w:rPr>
          <w:lang w:val="en-US" w:eastAsia="sv-SE"/>
        </w:rPr>
        <w:t>Degree Requirements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>Passed all compulsory courses.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the requirements for </w:t>
      </w:r>
      <w:r w:rsidRPr="008D0429">
        <w:rPr>
          <w:i/>
          <w:lang w:val="en-US" w:eastAsia="sv-SE"/>
        </w:rPr>
        <w:t>at least</w:t>
      </w:r>
      <w:r>
        <w:rPr>
          <w:lang w:val="en-US" w:eastAsia="sv-SE"/>
        </w:rPr>
        <w:t xml:space="preserve"> one of the </w:t>
      </w:r>
      <w:r w:rsidR="001E1520">
        <w:rPr>
          <w:lang w:val="en-US" w:eastAsia="sv-SE"/>
        </w:rPr>
        <w:t>study tracks</w:t>
      </w:r>
      <w:r>
        <w:rPr>
          <w:lang w:val="en-US" w:eastAsia="sv-SE"/>
        </w:rPr>
        <w:t xml:space="preserve"> (see below)</w:t>
      </w:r>
      <w:r w:rsidR="00124A3C">
        <w:rPr>
          <w:lang w:val="en-US" w:eastAsia="sv-SE"/>
        </w:rPr>
        <w:t>:</w:t>
      </w:r>
    </w:p>
    <w:p w:rsidR="001E1520" w:rsidRPr="001E1520" w:rsidRDefault="001E1520" w:rsidP="00124A3C">
      <w:pPr>
        <w:pStyle w:val="ListParagraph"/>
        <w:numPr>
          <w:ilvl w:val="1"/>
          <w:numId w:val="1"/>
        </w:numPr>
        <w:rPr>
          <w:lang w:val="en-US" w:eastAsia="sv-SE"/>
        </w:rPr>
      </w:pPr>
      <w:bookmarkStart w:id="14" w:name="OLE_LINK8"/>
      <w:r>
        <w:rPr>
          <w:lang w:val="en-US" w:eastAsia="sv-SE"/>
        </w:rPr>
        <w:t>Communications Engineering</w:t>
      </w:r>
    </w:p>
    <w:p w:rsidR="001E1520" w:rsidRPr="008D0429" w:rsidRDefault="00124A3C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 xml:space="preserve">Information </w:t>
      </w:r>
      <w:r w:rsidR="001E1520">
        <w:t>Engineering.</w:t>
      </w:r>
      <w:r w:rsidR="001E1520" w:rsidRPr="001E1520">
        <w:rPr>
          <w:lang w:val="en-US" w:eastAsia="sv-SE"/>
        </w:rPr>
        <w:t xml:space="preserve"> </w:t>
      </w:r>
    </w:p>
    <w:p w:rsidR="00124A3C" w:rsidRPr="001E1520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Multimedia Processing and Analysis</w:t>
      </w:r>
    </w:p>
    <w:bookmarkEnd w:id="14"/>
    <w:p w:rsidR="00124A3C" w:rsidRPr="00124A3C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Networked Systems</w:t>
      </w:r>
    </w:p>
    <w:p w:rsidR="008D0429" w:rsidRDefault="001E1520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 </w:t>
      </w:r>
      <w:r w:rsidR="008D0429">
        <w:rPr>
          <w:lang w:val="en-US" w:eastAsia="sv-SE"/>
        </w:rPr>
        <w:t xml:space="preserve">(At least) 90 cr. of passed </w:t>
      </w:r>
      <w:r w:rsidR="0070237D">
        <w:rPr>
          <w:lang w:val="en-US" w:eastAsia="sv-SE"/>
        </w:rPr>
        <w:t xml:space="preserve">regular </w:t>
      </w:r>
      <w:r w:rsidR="008D0429">
        <w:rPr>
          <w:lang w:val="en-US" w:eastAsia="sv-SE"/>
        </w:rPr>
        <w:t>courses, in total.</w:t>
      </w:r>
    </w:p>
    <w:p w:rsidR="00124A3C" w:rsidRDefault="008D0429" w:rsidP="00F42B1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degree project, 30cr. </w:t>
      </w:r>
    </w:p>
    <w:p w:rsidR="001E1520" w:rsidRDefault="001E1520" w:rsidP="001E1520">
      <w:pPr>
        <w:ind w:left="360"/>
        <w:rPr>
          <w:lang w:val="en-US" w:eastAsia="sv-SE"/>
        </w:rPr>
      </w:pPr>
    </w:p>
    <w:p w:rsidR="001E1520" w:rsidRPr="001E1520" w:rsidRDefault="001E1520" w:rsidP="001E1520">
      <w:pPr>
        <w:ind w:left="360"/>
        <w:rPr>
          <w:lang w:val="en-US" w:eastAsia="sv-SE"/>
        </w:rPr>
      </w:pPr>
      <w:r>
        <w:rPr>
          <w:lang w:val="en-US" w:eastAsia="sv-SE"/>
        </w:rPr>
        <w:t xml:space="preserve">It </w:t>
      </w:r>
      <w:proofErr w:type="gramStart"/>
      <w:r>
        <w:rPr>
          <w:lang w:val="en-US" w:eastAsia="sv-SE"/>
        </w:rPr>
        <w:t>is strongly recommended</w:t>
      </w:r>
      <w:proofErr w:type="gramEnd"/>
      <w:r>
        <w:rPr>
          <w:lang w:val="en-US" w:eastAsia="sv-SE"/>
        </w:rPr>
        <w:t xml:space="preserve"> to includ</w:t>
      </w:r>
      <w:r w:rsidR="000A200C">
        <w:rPr>
          <w:lang w:val="en-US" w:eastAsia="sv-SE"/>
        </w:rPr>
        <w:t>e 6-15 credits of non-technical</w:t>
      </w:r>
      <w:r w:rsidR="00EB306F">
        <w:rPr>
          <w:lang w:val="en-US" w:eastAsia="sv-SE"/>
        </w:rPr>
        <w:t xml:space="preserve"> courses as part of the electives.</w:t>
      </w:r>
    </w:p>
    <w:p w:rsidR="00F42B19" w:rsidRDefault="00F42B19" w:rsidP="00BB2D10">
      <w:pPr>
        <w:pStyle w:val="Subtitle"/>
        <w:rPr>
          <w:lang w:val="en-US" w:eastAsia="sv-SE"/>
        </w:rPr>
      </w:pPr>
    </w:p>
    <w:p w:rsidR="00BB2D10" w:rsidRPr="00BB2D10" w:rsidRDefault="00BB2D10" w:rsidP="00BB2D10">
      <w:pPr>
        <w:pStyle w:val="Subtitle"/>
        <w:rPr>
          <w:lang w:val="en-US" w:eastAsia="sv-SE"/>
        </w:rPr>
      </w:pPr>
      <w:r>
        <w:rPr>
          <w:lang w:val="en-US" w:eastAsia="sv-SE"/>
        </w:rPr>
        <w:t>Compulsory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02"/>
        <w:gridCol w:w="409"/>
        <w:gridCol w:w="409"/>
        <w:gridCol w:w="556"/>
        <w:gridCol w:w="556"/>
        <w:gridCol w:w="556"/>
        <w:gridCol w:w="517"/>
      </w:tblGrid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114CE1" w:rsidRDefault="00D21D5C" w:rsidP="00D21D5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5D673F" w:rsidRDefault="00274A9E" w:rsidP="00D82DC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8" w:history="1">
              <w:r w:rsidR="00D21D5C" w:rsidRPr="005D673F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EQ1220 Signal Theory </w:t>
              </w:r>
            </w:hyperlink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(not if you already </w:t>
            </w:r>
            <w:r w:rsidR="00D82DCB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>passed</w:t>
            </w:r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EQ1270 Stochastic Signals and Systems at KTH)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7335F5">
        <w:tc>
          <w:tcPr>
            <w:tcW w:w="5302" w:type="dxa"/>
            <w:vAlign w:val="center"/>
          </w:tcPr>
          <w:p w:rsidR="00EB306F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" w:history="1">
              <w:r w:rsidR="007E07D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EP2120 Internetworking </w:t>
              </w:r>
            </w:hyperlink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EB306F">
        <w:tc>
          <w:tcPr>
            <w:tcW w:w="5302" w:type="dxa"/>
            <w:vAlign w:val="center"/>
            <w:hideMark/>
          </w:tcPr>
          <w:p w:rsidR="00EB306F" w:rsidRPr="008A5522" w:rsidRDefault="00274A9E" w:rsidP="00D21D5C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0" w:history="1">
              <w:r w:rsidR="00EB306F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EQ2310 Digital Communications </w:t>
              </w:r>
            </w:hyperlink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9.0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BE24A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8.5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F14BF4" w:rsidTr="00BE24AF">
        <w:tc>
          <w:tcPr>
            <w:tcW w:w="5302" w:type="dxa"/>
            <w:vAlign w:val="center"/>
          </w:tcPr>
          <w:p w:rsidR="00EB306F" w:rsidRPr="008A5522" w:rsidRDefault="00274A9E" w:rsidP="00F14BF4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1" w:history="1">
              <w:r w:rsidR="00263C49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EQ2222 The Sustainable Information and Network Engineer</w:t>
              </w:r>
            </w:hyperlink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1+2</w:t>
            </w:r>
          </w:p>
        </w:tc>
      </w:tr>
      <w:tr w:rsidR="00EB306F" w:rsidRPr="00114CE1" w:rsidTr="006462F0">
        <w:tc>
          <w:tcPr>
            <w:tcW w:w="5302" w:type="dxa"/>
            <w:vAlign w:val="center"/>
            <w:hideMark/>
          </w:tcPr>
          <w:p w:rsidR="00EB306F" w:rsidRPr="00114CE1" w:rsidRDefault="00274A9E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12" w:history="1">
              <w:r w:rsidR="00EB306F" w:rsidRPr="00114CE1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AK2036 Theory and Methodology of Science with Applications (Natural and Technological Science) </w:t>
              </w:r>
            </w:hyperlink>
            <w:r w:rsidR="00EB306F" w:rsidRPr="00114CE1">
              <w:rPr>
                <w:rFonts w:ascii="Verdana" w:hAnsi="Verdana" w:cs="Arial"/>
                <w:bCs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</w:tbl>
    <w:p w:rsidR="00124A3C" w:rsidRDefault="00124A3C" w:rsidP="00BB2D10">
      <w:pPr>
        <w:pStyle w:val="Subtitle"/>
        <w:rPr>
          <w:szCs w:val="20"/>
          <w:lang w:val="en-US" w:eastAsia="sv-SE"/>
        </w:rPr>
      </w:pPr>
    </w:p>
    <w:p w:rsidR="00BB2D10" w:rsidRPr="00BB2D10" w:rsidRDefault="00C911F5" w:rsidP="00BB2D10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BB2D10" w:rsidRPr="00BB2D10">
        <w:rPr>
          <w:szCs w:val="20"/>
          <w:lang w:val="en-US" w:eastAsia="sv-SE"/>
        </w:rPr>
        <w:t xml:space="preserve">: </w:t>
      </w:r>
      <w:r w:rsidR="0083746E">
        <w:t>Communications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52"/>
        <w:gridCol w:w="511"/>
        <w:gridCol w:w="642"/>
        <w:gridCol w:w="642"/>
        <w:gridCol w:w="642"/>
        <w:gridCol w:w="642"/>
        <w:gridCol w:w="921"/>
      </w:tblGrid>
      <w:tr w:rsidR="00BB2D10" w:rsidRPr="00BB2D10" w:rsidTr="00124A3C">
        <w:tc>
          <w:tcPr>
            <w:tcW w:w="0" w:type="auto"/>
            <w:hideMark/>
          </w:tcPr>
          <w:p w:rsidR="00BB2D10" w:rsidRPr="00124A3C" w:rsidRDefault="00BB2D10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114CE1" w:rsidRDefault="00274A9E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13" w:history="1">
              <w:r w:rsidR="00BB2D10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8A5522" w:rsidRDefault="00274A9E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4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EQ2411 Advanced Digital Communications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5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124A3C">
        <w:tc>
          <w:tcPr>
            <w:tcW w:w="0" w:type="auto"/>
          </w:tcPr>
          <w:p w:rsidR="00386522" w:rsidRPr="008A5522" w:rsidRDefault="00274A9E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6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86522" w:rsidRPr="00BB2D10" w:rsidRDefault="00C911F5" w:rsidP="00386522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386522" w:rsidRPr="00BB2D10">
        <w:rPr>
          <w:szCs w:val="20"/>
          <w:lang w:val="en-US" w:eastAsia="sv-SE"/>
        </w:rPr>
        <w:t xml:space="preserve">: </w:t>
      </w:r>
      <w:r w:rsidR="00386522">
        <w:t>Information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11"/>
        <w:gridCol w:w="511"/>
        <w:gridCol w:w="642"/>
        <w:gridCol w:w="642"/>
        <w:gridCol w:w="642"/>
        <w:gridCol w:w="642"/>
        <w:gridCol w:w="921"/>
      </w:tblGrid>
      <w:tr w:rsidR="00386522" w:rsidRPr="00BB2D10" w:rsidTr="007335F5">
        <w:tc>
          <w:tcPr>
            <w:tcW w:w="0" w:type="auto"/>
            <w:hideMark/>
          </w:tcPr>
          <w:p w:rsidR="00386522" w:rsidRPr="00124A3C" w:rsidRDefault="00386522" w:rsidP="007335F5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7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8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EQ2401 Adaptive Signal Processing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9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</w:tcPr>
          <w:p w:rsidR="00386522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0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386522" w:rsidRDefault="00386522" w:rsidP="00386522">
      <w:pPr>
        <w:pStyle w:val="Subtitle"/>
        <w:rPr>
          <w:lang w:val="en-US" w:eastAsia="sv-SE"/>
        </w:rPr>
      </w:pPr>
    </w:p>
    <w:p w:rsidR="00C911F5" w:rsidRDefault="00C911F5">
      <w:pPr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4"/>
          <w:lang w:val="en-US" w:eastAsia="sv-SE"/>
        </w:rPr>
      </w:pPr>
      <w:r>
        <w:rPr>
          <w:lang w:val="en-US" w:eastAsia="sv-SE"/>
        </w:rPr>
        <w:br w:type="page"/>
      </w:r>
    </w:p>
    <w:p w:rsidR="00C911F5" w:rsidRDefault="00C911F5" w:rsidP="00C911F5">
      <w:pPr>
        <w:pStyle w:val="Subtitle"/>
      </w:pPr>
      <w:r>
        <w:rPr>
          <w:lang w:val="en-US" w:eastAsia="sv-SE"/>
        </w:rPr>
        <w:lastRenderedPageBreak/>
        <w:t xml:space="preserve">Track: </w:t>
      </w:r>
      <w:r>
        <w:t>Multimedia Processing and Analysis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09"/>
        <w:gridCol w:w="497"/>
        <w:gridCol w:w="497"/>
        <w:gridCol w:w="497"/>
        <w:gridCol w:w="497"/>
        <w:gridCol w:w="819"/>
      </w:tblGrid>
      <w:tr w:rsidR="00C911F5" w:rsidRPr="00114CE1" w:rsidTr="007335F5">
        <w:tc>
          <w:tcPr>
            <w:tcW w:w="5019" w:type="dxa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1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2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EQ2321 Speech and Audio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3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</w:tcPr>
          <w:p w:rsidR="00C911F5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4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rPr>
                <w:rFonts w:ascii="Verdana" w:hAnsi="Verdana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C911F5" w:rsidRDefault="00C911F5" w:rsidP="00C911F5">
      <w:pPr>
        <w:pStyle w:val="Subtitle"/>
      </w:pPr>
    </w:p>
    <w:p w:rsidR="008D0429" w:rsidRDefault="00C911F5" w:rsidP="00124A3C">
      <w:pPr>
        <w:pStyle w:val="Subtitle"/>
        <w:rPr>
          <w:lang w:val="en-US" w:eastAsia="sv-SE"/>
        </w:rPr>
      </w:pPr>
      <w:r>
        <w:rPr>
          <w:lang w:val="en-US" w:eastAsia="sv-SE"/>
        </w:rPr>
        <w:t>Track</w:t>
      </w:r>
      <w:r w:rsidR="00124A3C">
        <w:rPr>
          <w:lang w:val="en-US" w:eastAsia="sv-SE"/>
        </w:rPr>
        <w:t xml:space="preserve">: </w:t>
      </w:r>
      <w:r>
        <w:rPr>
          <w:lang w:val="en-US" w:eastAsia="sv-SE"/>
        </w:rPr>
        <w:t>Networked Systems</w:t>
      </w:r>
    </w:p>
    <w:tbl>
      <w:tblPr>
        <w:tblStyle w:val="TableGrid"/>
        <w:tblW w:w="0" w:type="auto"/>
        <w:tblInd w:w="-51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493"/>
        <w:gridCol w:w="409"/>
        <w:gridCol w:w="497"/>
        <w:gridCol w:w="497"/>
        <w:gridCol w:w="497"/>
        <w:gridCol w:w="497"/>
        <w:gridCol w:w="517"/>
      </w:tblGrid>
      <w:tr w:rsidR="00124A3C" w:rsidRPr="00114CE1" w:rsidTr="00F14651"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124A3C" w:rsidRPr="00114CE1" w:rsidTr="00F14651">
        <w:tc>
          <w:tcPr>
            <w:tcW w:w="0" w:type="auto"/>
            <w:hideMark/>
          </w:tcPr>
          <w:p w:rsidR="00124A3C" w:rsidRPr="008A5522" w:rsidRDefault="00274A9E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5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6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EP2200 Queuing Theory and </w:t>
              </w:r>
            </w:hyperlink>
            <w:hyperlink r:id="rId27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Teletraffic</w:t>
              </w:r>
            </w:hyperlink>
            <w:hyperlink r:id="rId28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Systems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D82DC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274A9E" w:rsidP="007335F5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29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D82DC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F14651" w:rsidRPr="00BB2D10" w:rsidTr="00F14651">
        <w:tblPrEx>
          <w:tblCellMar>
            <w:left w:w="108" w:type="dxa"/>
            <w:right w:w="108" w:type="dxa"/>
          </w:tblCellMar>
        </w:tblPrEx>
        <w:tc>
          <w:tcPr>
            <w:tcW w:w="0" w:type="auto"/>
            <w:gridSpan w:val="7"/>
            <w:hideMark/>
          </w:tcPr>
          <w:p w:rsidR="00F14651" w:rsidRPr="00124A3C" w:rsidRDefault="00F14651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Conditional</w:t>
            </w:r>
            <w:r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ly Elective (choose at least one</w:t>
            </w:r>
            <w:r w:rsidR="00204912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 xml:space="preserve"> of the two</w:t>
            </w: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274A9E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0" w:history="1"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274A9E" w:rsidP="00F14651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1" w:history="1">
              <w:r w:rsidR="001732F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169A5" w:rsidRDefault="003169A5" w:rsidP="009E416B">
      <w:pPr>
        <w:pStyle w:val="Subtitle"/>
      </w:pPr>
    </w:p>
    <w:p w:rsidR="00124A3C" w:rsidRDefault="00DE2588" w:rsidP="009E416B">
      <w:pPr>
        <w:pStyle w:val="Subtitle"/>
      </w:pPr>
      <w:r>
        <w:t>Recommended</w:t>
      </w:r>
      <w:r w:rsidR="009E416B">
        <w:t xml:space="preserve"> courses</w:t>
      </w:r>
      <w:r w:rsidR="0016220F">
        <w:t xml:space="preserve"> (see more detailed recommendations per track, at </w:t>
      </w:r>
      <w:hyperlink r:id="rId32" w:history="1">
        <w:r w:rsidR="004C0CBD" w:rsidRPr="00CE65FA">
          <w:rPr>
            <w:rStyle w:val="Hyperlink"/>
          </w:rPr>
          <w:t>https://www.kth.se/student/kurser/program/TINNM/20212/arskurs1?l=en</w:t>
        </w:r>
      </w:hyperlink>
      <w:r w:rsidR="0016220F">
        <w:t>)</w:t>
      </w:r>
    </w:p>
    <w:tbl>
      <w:tblPr>
        <w:tblStyle w:val="TableGrid"/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6294"/>
        <w:gridCol w:w="409"/>
        <w:gridCol w:w="442"/>
        <w:gridCol w:w="442"/>
        <w:gridCol w:w="442"/>
        <w:gridCol w:w="556"/>
        <w:gridCol w:w="850"/>
      </w:tblGrid>
      <w:tr w:rsidR="009E416B" w:rsidRPr="00354C1D" w:rsidTr="00CB6924">
        <w:tc>
          <w:tcPr>
            <w:tcW w:w="6294" w:type="dxa"/>
            <w:hideMark/>
          </w:tcPr>
          <w:p w:rsidR="009E416B" w:rsidRPr="005D673F" w:rsidRDefault="009E41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</w:p>
        </w:tc>
        <w:tc>
          <w:tcPr>
            <w:tcW w:w="409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cr.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Q1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Q2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Q3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Q4</w:t>
            </w:r>
          </w:p>
        </w:tc>
        <w:tc>
          <w:tcPr>
            <w:tcW w:w="850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Year </w:t>
            </w:r>
          </w:p>
        </w:tc>
      </w:tr>
      <w:tr w:rsidR="00F57219" w:rsidRPr="00354C1D" w:rsidTr="003E0238">
        <w:tc>
          <w:tcPr>
            <w:tcW w:w="6294" w:type="dxa"/>
          </w:tcPr>
          <w:p w:rsidR="00F57219" w:rsidRPr="005D673F" w:rsidRDefault="00274A9E" w:rsidP="002C15B4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3" w:history="1">
              <w:r w:rsidR="00F57219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DT2470 M</w:t>
              </w:r>
              <w:r w:rsidR="002C15B4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usic I</w:t>
              </w:r>
              <w:r w:rsidR="00F57219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nformati</w:t>
              </w:r>
              <w:r w:rsidR="002C15B4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cs</w:t>
              </w:r>
            </w:hyperlink>
          </w:p>
        </w:tc>
        <w:tc>
          <w:tcPr>
            <w:tcW w:w="409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ED5AF1" w:rsidTr="00102C4A">
        <w:tc>
          <w:tcPr>
            <w:tcW w:w="6294" w:type="dxa"/>
          </w:tcPr>
          <w:p w:rsidR="004C0CBD" w:rsidRPr="004C0CBD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4" w:history="1">
              <w:r w:rsidR="004C0CBD" w:rsidRPr="004C0CB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EK2370 Build your own Radar System, Project Course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204912">
        <w:tc>
          <w:tcPr>
            <w:tcW w:w="6294" w:type="dxa"/>
            <w:hideMark/>
          </w:tcPr>
          <w:p w:rsidR="004C0CBD" w:rsidRPr="00354C1D" w:rsidRDefault="00274A9E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5" w:history="1">
              <w:r w:rsidR="004C0CBD" w:rsidRPr="0014387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EN2720 Ethical Hacking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204912">
        <w:tc>
          <w:tcPr>
            <w:tcW w:w="6294" w:type="dxa"/>
          </w:tcPr>
          <w:p w:rsidR="004C0CBD" w:rsidRPr="00354C1D" w:rsidRDefault="00274A9E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6" w:history="1">
              <w:r w:rsidR="004C0CBD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</w:t>
              </w:r>
              <w:r w:rsidR="004C0CB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P2700</w:t>
              </w:r>
              <w:r w:rsidR="004C0CBD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</w:t>
              </w:r>
              <w:r w:rsidR="004C0CB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Principles of Wireless Sensor Networks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8F272C" w:rsidTr="00CB6924">
        <w:tc>
          <w:tcPr>
            <w:tcW w:w="6294" w:type="dxa"/>
            <w:hideMark/>
          </w:tcPr>
          <w:p w:rsidR="004C0CBD" w:rsidRPr="007335F5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FF0000"/>
                <w:kern w:val="24"/>
                <w:lang w:val="en-US"/>
              </w:rPr>
            </w:pPr>
            <w:hyperlink r:id="rId37" w:history="1">
              <w:r w:rsidR="004C0CBD" w:rsidRPr="007335F5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EQ2801 Optimal Filtering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7335F5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7335F5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8F272C" w:rsidTr="00457CB1">
        <w:tc>
          <w:tcPr>
            <w:tcW w:w="6294" w:type="dxa"/>
            <w:hideMark/>
          </w:tcPr>
          <w:p w:rsidR="004C0CBD" w:rsidRPr="008F272C" w:rsidRDefault="00274A9E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38" w:history="1">
              <w:r w:rsidR="004C0CBD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EQ2810 Estimation Theory, Accelerated Program Course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4C0CBD" w:rsidRPr="00354C1D" w:rsidTr="00D82DCB">
        <w:tc>
          <w:tcPr>
            <w:tcW w:w="6294" w:type="dxa"/>
            <w:hideMark/>
          </w:tcPr>
          <w:p w:rsidR="004C0CBD" w:rsidRPr="00354C1D" w:rsidRDefault="00274A9E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9" w:history="1">
              <w:r w:rsidR="004C0CBD" w:rsidRPr="00B74907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>EQ2871 Cyber-Physical Networking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CF761B">
        <w:tc>
          <w:tcPr>
            <w:tcW w:w="6294" w:type="dxa"/>
          </w:tcPr>
          <w:p w:rsidR="004C0CBD" w:rsidRPr="008A552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0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DD2423 Image Analysis and Computer Vision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F761B">
        <w:tc>
          <w:tcPr>
            <w:tcW w:w="6294" w:type="dxa"/>
          </w:tcPr>
          <w:p w:rsidR="004C0CBD" w:rsidRDefault="00274A9E" w:rsidP="004C0CBD">
            <w:pPr>
              <w:pStyle w:val="NormalWeb"/>
              <w:spacing w:before="0" w:line="309" w:lineRule="atLeast"/>
            </w:pPr>
            <w:hyperlink r:id="rId41" w:history="1">
              <w:r w:rsidR="004C0CBD"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EL2805 Reinforcement Learning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F761B">
        <w:tc>
          <w:tcPr>
            <w:tcW w:w="6294" w:type="dxa"/>
            <w:hideMark/>
          </w:tcPr>
          <w:p w:rsidR="004C0CBD" w:rsidRPr="008A552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2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F761B">
        <w:tc>
          <w:tcPr>
            <w:tcW w:w="6294" w:type="dxa"/>
          </w:tcPr>
          <w:p w:rsidR="004C0CBD" w:rsidRPr="009B092C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3" w:history="1">
              <w:r w:rsidR="004C0CBD"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EP2790 Security Analysis of Large-Scale Computer Systems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4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EQ2300 Digital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8A5522" w:rsidRDefault="00274A9E" w:rsidP="004C0CBD">
            <w:pPr>
              <w:pStyle w:val="NormalWeb"/>
              <w:spacing w:before="0" w:line="309" w:lineRule="atLeast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45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8F272C" w:rsidTr="007335F5">
        <w:tc>
          <w:tcPr>
            <w:tcW w:w="6294" w:type="dxa"/>
            <w:hideMark/>
          </w:tcPr>
          <w:p w:rsidR="004C0CBD" w:rsidRPr="008F272C" w:rsidRDefault="00274A9E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46" w:history="1">
              <w:r w:rsidR="004C0CBD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EQ2831 Foundations in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910F54">
        <w:tc>
          <w:tcPr>
            <w:tcW w:w="6294" w:type="dxa"/>
            <w:hideMark/>
          </w:tcPr>
          <w:p w:rsidR="004C0CBD" w:rsidRPr="001B0B1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7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ID1018 Programming I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1B0B1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8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ID1212 Network Programming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9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EP2200 Queuing Theory and Teletraffic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0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1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EQ2321 Speech and Audio Processing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1B0B1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2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EQ2401 Adaptive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1B0B1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3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EQ2411 Advanced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F14BF4">
        <w:tc>
          <w:tcPr>
            <w:tcW w:w="6294" w:type="dxa"/>
            <w:hideMark/>
          </w:tcPr>
          <w:p w:rsidR="004C0CBD" w:rsidRPr="001B0B1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4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IK2217 Advanced Internetworking II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354C1D" w:rsidRDefault="00274A9E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5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EQ2845 Information Theory and Source Coding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5D673F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6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EQ2461 Seminars in Information and Network Engineering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3.0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9006F5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+</w:t>
            </w:r>
            <w:r w:rsidR="004C0CBD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4451E1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7" w:history="1">
              <w:r w:rsidR="004C0CBD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EI2400 Applied Antenna Theory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4451E1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8" w:history="1">
              <w:r w:rsidR="004C0CBD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EP2950 Wireless Networks</w:t>
              </w:r>
            </w:hyperlink>
            <w:r w:rsidR="004C0CBD" w:rsidRPr="004451E1"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59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  <w:r w:rsidR="004C0CBD" w:rsidRPr="005D673F"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6D448F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 xml:space="preserve">1 or </w:t>
            </w:r>
            <w:r w:rsidR="004C0CBD"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0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IK2220 Software Defined Networking (SDN) and Network Functions Virtualization (NFV)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4451E1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1" w:history="1">
              <w:r w:rsidR="004C0CBD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SF2822 Applied Nonlinear Optimization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F272C" w:rsidRDefault="00274A9E" w:rsidP="004C0CBD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2" w:history="1">
              <w:r w:rsidR="004C0CBD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 xml:space="preserve">EQ2840 Information Theory and Channel Coding,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8F272C" w:rsidRDefault="00274A9E" w:rsidP="004C0CBD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3" w:history="1">
              <w:r w:rsidR="004C0CBD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EQ2860 Theoretical Foundations of Wireless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F272C" w:rsidRDefault="00274A9E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</w:rPr>
            </w:pPr>
            <w:hyperlink r:id="rId64" w:history="1">
              <w:r w:rsidR="004C0CBD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 xml:space="preserve">EQ2820 Matrix Algebra,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5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EQ2415 Machine Learning and Data Science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204912">
        <w:tc>
          <w:tcPr>
            <w:tcW w:w="6294" w:type="dxa"/>
            <w:hideMark/>
          </w:tcPr>
          <w:p w:rsidR="004C0CBD" w:rsidRPr="005D673F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6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EQ2425 Analysis and Search of Visual Data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7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IK2510 Wireless Networks</w:t>
              </w:r>
            </w:hyperlink>
            <w:r w:rsidR="004C0CBD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204912">
        <w:tc>
          <w:tcPr>
            <w:tcW w:w="6294" w:type="dxa"/>
            <w:hideMark/>
          </w:tcPr>
          <w:p w:rsidR="004C0CBD" w:rsidRPr="00B44D8E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8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SF2935 Modern Methods of Statistical Learning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274A9E" w:rsidP="004C0CB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9" w:history="1">
              <w:r w:rsidR="004C0CBD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0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DD2434 Machine Learning, Advanced Course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8A5522" w:rsidRDefault="004C0CBD" w:rsidP="004C0CBD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8A5522" w:rsidRDefault="004C0CBD" w:rsidP="004C0CBD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8A5522" w:rsidRDefault="004C0CBD" w:rsidP="004C0CBD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  <w:r w:rsidRPr="008A5522">
              <w:rPr>
                <w:rStyle w:val="Hyperlink"/>
                <w:rFonts w:eastAsia="Times New Roman"/>
                <w:bCs/>
                <w:color w:val="auto"/>
                <w:lang w:val="en-US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B44D8E" w:rsidRDefault="00274A9E" w:rsidP="004C0CB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1" w:history="1">
              <w:r w:rsidR="004C0CBD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B44D8E" w:rsidRDefault="00274A9E" w:rsidP="004C0CB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2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EP2510 Advanced Networked Systems Security</w:t>
              </w:r>
            </w:hyperlink>
            <w:r w:rsidR="004C0CBD" w:rsidRPr="00B44D8E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3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4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274A9E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5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</w:tbl>
    <w:p w:rsidR="00424F68" w:rsidRDefault="00424F68" w:rsidP="009E416B"/>
    <w:p w:rsidR="009E416B" w:rsidRDefault="0013320C" w:rsidP="009E416B">
      <w:r>
        <w:t>“Even”: Only off</w:t>
      </w:r>
      <w:r w:rsidR="003E2662">
        <w:t>ered 2022</w:t>
      </w:r>
      <w:r w:rsidR="00776762">
        <w:t>/</w:t>
      </w:r>
      <w:r w:rsidR="003E2662">
        <w:t>23</w:t>
      </w:r>
      <w:r w:rsidR="00DE2588">
        <w:t>, not 2021/2022</w:t>
      </w:r>
      <w:r w:rsidR="002E513D">
        <w:t xml:space="preserve">! </w:t>
      </w:r>
      <w:r w:rsidR="00C672AA">
        <w:t>“</w:t>
      </w:r>
      <w:r w:rsidR="007F034E">
        <w:t>Odd</w:t>
      </w:r>
      <w:r w:rsidR="002E513D">
        <w:t>”</w:t>
      </w:r>
      <w:r w:rsidR="00AB7FE7">
        <w:t>: Only offered 20</w:t>
      </w:r>
      <w:r w:rsidR="00DE2588">
        <w:t>21/22</w:t>
      </w:r>
      <w:r w:rsidR="003E2662">
        <w:t>, not 2022</w:t>
      </w:r>
      <w:r w:rsidR="00664FDA">
        <w:t>/</w:t>
      </w:r>
      <w:r w:rsidR="003E2662">
        <w:t>23</w:t>
      </w:r>
      <w:r w:rsidR="002E513D">
        <w:t>.</w:t>
      </w:r>
    </w:p>
    <w:p w:rsidR="008F272C" w:rsidRDefault="008F272C" w:rsidP="009E416B">
      <w:pPr>
        <w:rPr>
          <w:color w:val="FF0000"/>
        </w:rPr>
      </w:pPr>
      <w:r w:rsidRPr="008F272C">
        <w:rPr>
          <w:color w:val="FF0000"/>
        </w:rPr>
        <w:t>Red color: Advanced level course, jointly offered to PhD students!</w:t>
      </w:r>
    </w:p>
    <w:p w:rsidR="003169A5" w:rsidRDefault="003169A5" w:rsidP="009E416B">
      <w:pPr>
        <w:rPr>
          <w:color w:val="FF0000"/>
        </w:rPr>
      </w:pPr>
    </w:p>
    <w:p w:rsidR="003169A5" w:rsidRDefault="00DE2588" w:rsidP="003169A5">
      <w:pPr>
        <w:pStyle w:val="Subtitle"/>
      </w:pPr>
      <w:r>
        <w:t>Recommended</w:t>
      </w:r>
      <w:r w:rsidR="003169A5">
        <w:t xml:space="preserve"> non-technical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727"/>
        <w:gridCol w:w="409"/>
        <w:gridCol w:w="409"/>
        <w:gridCol w:w="556"/>
        <w:gridCol w:w="409"/>
        <w:gridCol w:w="556"/>
        <w:gridCol w:w="656"/>
      </w:tblGrid>
      <w:tr w:rsidR="003169A5" w:rsidRPr="00114CE1" w:rsidTr="005465A9">
        <w:tc>
          <w:tcPr>
            <w:tcW w:w="5727" w:type="dxa"/>
            <w:hideMark/>
          </w:tcPr>
          <w:p w:rsidR="003169A5" w:rsidRPr="007F3890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 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7F3890" w:rsidRDefault="00274A9E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76" w:history="1">
              <w:r w:rsidR="003169A5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 xml:space="preserve">EH2720 Management of Projects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rPr>
          <w:trHeight w:val="437"/>
        </w:trPr>
        <w:tc>
          <w:tcPr>
            <w:tcW w:w="5727" w:type="dxa"/>
            <w:hideMark/>
          </w:tcPr>
          <w:p w:rsidR="003169A5" w:rsidRPr="008A5522" w:rsidRDefault="00274A9E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7" w:history="1">
              <w:r w:rsidR="003169A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ME1003 Industrial Management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274A9E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8" w:history="1">
              <w:hyperlink r:id="rId79" w:history="1">
                <w:hyperlink r:id="rId80" w:history="1">
                  <w:r w:rsidR="003169A5" w:rsidRPr="008A5522">
                    <w:rPr>
                      <w:rStyle w:val="Hyperlink"/>
                      <w:rFonts w:ascii="Verdana" w:hAnsi="Verdana" w:cs="Arial"/>
                      <w:bCs/>
                      <w:color w:val="auto"/>
                      <w:kern w:val="24"/>
                      <w:sz w:val="18"/>
                      <w:szCs w:val="18"/>
                      <w:lang w:val="en-US"/>
                    </w:rPr>
                    <w:t xml:space="preserve">LS2429 Technical Communication in English </w:t>
                  </w:r>
                </w:hyperlink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274A9E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1" w:history="1">
              <w:hyperlink r:id="rId82" w:history="1"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LS1465 Rhetoric - Speaking and Writing for Impact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274A9E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3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AK1213 Swedish Society, Culture and Industry in Historical Perspective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274A9E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4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LS1502 Swedish A1 for Engineers</w:t>
              </w:r>
            </w:hyperlink>
            <w:hyperlink r:id="rId85" w:history="1">
              <w:hyperlink r:id="rId86" w:history="1"/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274A9E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7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LS1419 English for Employment </w:t>
              </w:r>
            </w:hyperlink>
            <w:r w:rsidR="000B7B86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  <w:hideMark/>
          </w:tcPr>
          <w:p w:rsidR="000B7B86" w:rsidRPr="008A5522" w:rsidRDefault="00274A9E" w:rsidP="005465A9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</w:rPr>
            </w:pPr>
            <w:hyperlink r:id="rId88" w:history="1">
              <w:hyperlink r:id="rId89" w:history="1">
                <w:r w:rsidR="000B7B86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LS2439 English for Writing and Presenting a Degree Project in Science and Engineering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</w:tcPr>
          <w:p w:rsidR="000B7B86" w:rsidRPr="007F3890" w:rsidRDefault="00274A9E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0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ME2072 Entrepreneurship for Engineers </w:t>
              </w:r>
            </w:hyperlink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143879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7F3890" w:rsidRDefault="00274A9E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1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EH2030 Business Development and Quality Management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</w:tbl>
    <w:p w:rsidR="003169A5" w:rsidRDefault="003169A5" w:rsidP="003169A5">
      <w:pPr>
        <w:pStyle w:val="Subtitle"/>
      </w:pPr>
      <w:r w:rsidRPr="00BA77FC">
        <w:rPr>
          <w:sz w:val="22"/>
        </w:rPr>
        <w:t xml:space="preserve">See </w:t>
      </w:r>
      <w:hyperlink r:id="rId92" w:history="1">
        <w:r w:rsidR="00782552" w:rsidRPr="009779B0">
          <w:rPr>
            <w:rStyle w:val="Hyperlink"/>
          </w:rPr>
          <w:t>https://www.kth.se/en/larande/sprak/for-programstudenter</w:t>
        </w:r>
      </w:hyperlink>
      <w:r w:rsidR="00782552">
        <w:t xml:space="preserve"> </w:t>
      </w:r>
      <w:r w:rsidRPr="00BA77FC">
        <w:rPr>
          <w:sz w:val="22"/>
        </w:rPr>
        <w:t>for more information on the language courses.</w:t>
      </w:r>
    </w:p>
    <w:p w:rsidR="003169A5" w:rsidRPr="008F272C" w:rsidRDefault="003169A5" w:rsidP="009E416B">
      <w:pPr>
        <w:rPr>
          <w:color w:val="FF0000"/>
        </w:rPr>
      </w:pPr>
    </w:p>
    <w:sectPr w:rsidR="003169A5" w:rsidRPr="008F272C" w:rsidSect="00E55656">
      <w:headerReference w:type="default" r:id="rId93"/>
      <w:footerReference w:type="default" r:id="rId94"/>
      <w:headerReference w:type="first" r:id="rId95"/>
      <w:footerReference w:type="first" r:id="rId96"/>
      <w:pgSz w:w="11906" w:h="16838"/>
      <w:pgMar w:top="2517" w:right="680" w:bottom="680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A9E" w:rsidRDefault="00274A9E" w:rsidP="002F3633">
      <w:r>
        <w:separator/>
      </w:r>
    </w:p>
  </w:endnote>
  <w:endnote w:type="continuationSeparator" w:id="0">
    <w:p w:rsidR="00274A9E" w:rsidRDefault="00274A9E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70237D" w:rsidTr="00C26A5B">
      <w:tc>
        <w:tcPr>
          <w:tcW w:w="7994" w:type="dxa"/>
        </w:tcPr>
        <w:p w:rsidR="00374725" w:rsidRPr="005D673F" w:rsidRDefault="00374725" w:rsidP="00374725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KTH Royal </w:t>
          </w:r>
          <w:proofErr w:type="spellStart"/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Institute</w:t>
          </w:r>
          <w:proofErr w:type="spellEnd"/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proofErr w:type="spellStart"/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of</w:t>
          </w:r>
          <w:proofErr w:type="spellEnd"/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proofErr w:type="spellStart"/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Technology</w:t>
          </w:r>
          <w:proofErr w:type="spellEnd"/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–</w:t>
          </w: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proofErr w:type="spellStart"/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School</w:t>
          </w:r>
          <w:proofErr w:type="spellEnd"/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 xml:space="preserve"> </w:t>
          </w:r>
          <w:proofErr w:type="spellStart"/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of</w:t>
          </w:r>
          <w:proofErr w:type="spellEnd"/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 xml:space="preserve"> EECS</w:t>
          </w:r>
        </w:p>
        <w:p w:rsidR="00374725" w:rsidRPr="00F759AB" w:rsidRDefault="00374725" w:rsidP="00374725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ee-master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374725" w:rsidRPr="004B3640" w:rsidRDefault="00374725" w:rsidP="00374725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>
            <w:rPr>
              <w:rFonts w:ascii="Verdana" w:hAnsi="Verdana"/>
              <w:color w:val="000000"/>
              <w:sz w:val="14"/>
              <w:szCs w:val="14"/>
            </w:rPr>
            <w:t>www.kth.se/eecs</w:t>
          </w:r>
        </w:p>
        <w:p w:rsidR="0070237D" w:rsidRDefault="0070237D" w:rsidP="00C26A5B">
          <w:pPr>
            <w:pStyle w:val="Footer"/>
          </w:pPr>
        </w:p>
      </w:tc>
      <w:tc>
        <w:tcPr>
          <w:tcW w:w="1134" w:type="dxa"/>
          <w:vAlign w:val="bottom"/>
        </w:tcPr>
        <w:p w:rsidR="0070237D" w:rsidRPr="009E4316" w:rsidRDefault="0070237D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374725">
            <w:rPr>
              <w:rStyle w:val="PageNumber"/>
              <w:noProof/>
            </w:rPr>
            <w:t>6</w:t>
          </w:r>
          <w:r w:rsidRPr="009E4316">
            <w:rPr>
              <w:rStyle w:val="PageNumber"/>
            </w:rPr>
            <w:fldChar w:fldCharType="end"/>
          </w:r>
        </w:p>
      </w:tc>
    </w:tr>
  </w:tbl>
  <w:p w:rsidR="0070237D" w:rsidRPr="00DB69BA" w:rsidRDefault="0070237D" w:rsidP="00C26A5B">
    <w:pPr>
      <w:rPr>
        <w:sz w:val="2"/>
        <w:szCs w:val="2"/>
      </w:rPr>
    </w:pPr>
  </w:p>
  <w:p w:rsidR="0070237D" w:rsidRPr="00C26A5B" w:rsidRDefault="0070237D" w:rsidP="00C26A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70237D" w:rsidTr="00C26A5B">
      <w:tc>
        <w:tcPr>
          <w:tcW w:w="7994" w:type="dxa"/>
        </w:tcPr>
        <w:p w:rsidR="0070237D" w:rsidRPr="005D673F" w:rsidRDefault="00374725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KTH Royal </w:t>
          </w:r>
          <w:proofErr w:type="spellStart"/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Institute</w:t>
          </w:r>
          <w:proofErr w:type="spellEnd"/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proofErr w:type="spellStart"/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of</w:t>
          </w:r>
          <w:proofErr w:type="spellEnd"/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proofErr w:type="spellStart"/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Technology</w:t>
          </w:r>
          <w:proofErr w:type="spellEnd"/>
          <w:r w:rsidR="0070237D"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–</w:t>
          </w:r>
          <w:r w:rsidR="0070237D"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proofErr w:type="spellStart"/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School</w:t>
          </w:r>
          <w:proofErr w:type="spellEnd"/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 xml:space="preserve"> </w:t>
          </w:r>
          <w:proofErr w:type="spellStart"/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of</w:t>
          </w:r>
          <w:proofErr w:type="spellEnd"/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 xml:space="preserve"> EECS</w:t>
          </w:r>
        </w:p>
        <w:p w:rsidR="0070237D" w:rsidRPr="00F759AB" w:rsidRDefault="0070237D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E-mail: </w:t>
          </w:r>
          <w:r w:rsidR="00374725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ee-master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70237D" w:rsidRPr="004B3640" w:rsidRDefault="00374725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>
            <w:rPr>
              <w:rFonts w:ascii="Verdana" w:hAnsi="Verdana"/>
              <w:color w:val="000000"/>
              <w:sz w:val="14"/>
              <w:szCs w:val="14"/>
            </w:rPr>
            <w:t>www.kth.se/eecs</w:t>
          </w:r>
        </w:p>
        <w:p w:rsidR="0070237D" w:rsidRDefault="0070237D" w:rsidP="00C26A5B">
          <w:pPr>
            <w:pStyle w:val="Footer"/>
          </w:pPr>
        </w:p>
      </w:tc>
      <w:tc>
        <w:tcPr>
          <w:tcW w:w="1134" w:type="dxa"/>
          <w:vAlign w:val="bottom"/>
        </w:tcPr>
        <w:p w:rsidR="0070237D" w:rsidRPr="009E4316" w:rsidRDefault="0070237D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374725">
            <w:rPr>
              <w:rStyle w:val="PageNumber"/>
              <w:noProof/>
            </w:rPr>
            <w:t>1</w:t>
          </w:r>
          <w:r w:rsidRPr="009E4316">
            <w:rPr>
              <w:rStyle w:val="PageNumber"/>
            </w:rPr>
            <w:fldChar w:fldCharType="end"/>
          </w:r>
        </w:p>
      </w:tc>
    </w:tr>
  </w:tbl>
  <w:p w:rsidR="0070237D" w:rsidRPr="00C26A5B" w:rsidRDefault="0070237D" w:rsidP="00DD23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A9E" w:rsidRDefault="00274A9E" w:rsidP="002F3633">
      <w:r>
        <w:separator/>
      </w:r>
    </w:p>
  </w:footnote>
  <w:footnote w:type="continuationSeparator" w:id="0">
    <w:p w:rsidR="00274A9E" w:rsidRDefault="00274A9E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40"/>
      <w:gridCol w:w="226"/>
      <w:gridCol w:w="1962"/>
      <w:gridCol w:w="226"/>
      <w:gridCol w:w="1962"/>
    </w:tblGrid>
    <w:tr w:rsidR="0070237D" w:rsidTr="00C26A5B">
      <w:tc>
        <w:tcPr>
          <w:tcW w:w="4740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D6309B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9116" w:type="dxa"/>
          <w:gridSpan w:val="5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9116" w:type="dxa"/>
          <w:gridSpan w:val="5"/>
        </w:tcPr>
        <w:p w:rsidR="0070237D" w:rsidRPr="006A7494" w:rsidRDefault="0070237D" w:rsidP="00C26A5B">
          <w:pPr>
            <w:pStyle w:val="Header"/>
          </w:pPr>
        </w:p>
      </w:tc>
    </w:tr>
  </w:tbl>
  <w:p w:rsidR="0070237D" w:rsidRPr="00C26A5B" w:rsidRDefault="0070237D" w:rsidP="00C26A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853" w:type="dxa"/>
      <w:tblInd w:w="-7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21"/>
      <w:gridCol w:w="1956"/>
      <w:gridCol w:w="226"/>
      <w:gridCol w:w="1962"/>
      <w:gridCol w:w="226"/>
      <w:gridCol w:w="1962"/>
    </w:tblGrid>
    <w:tr w:rsidR="0070237D" w:rsidTr="00C26A5B">
      <w:trPr>
        <w:trHeight w:val="238"/>
      </w:trPr>
      <w:tc>
        <w:tcPr>
          <w:tcW w:w="3521" w:type="dxa"/>
          <w:vMerge w:val="restart"/>
        </w:tcPr>
        <w:p w:rsidR="0070237D" w:rsidRDefault="0070237D" w:rsidP="00C26A5B">
          <w:pPr>
            <w:pStyle w:val="Header"/>
            <w:spacing w:before="60"/>
            <w:rPr>
              <w:b/>
            </w:rPr>
          </w:pPr>
          <w:r>
            <w:rPr>
              <w:noProof/>
              <w:lang w:val="sv-SE" w:eastAsia="sv-SE"/>
            </w:rPr>
            <w:drawing>
              <wp:inline distT="0" distB="0" distL="0" distR="0" wp14:anchorId="200575AD" wp14:editId="0C802C6B">
                <wp:extent cx="954000" cy="954000"/>
                <wp:effectExtent l="0" t="0" r="0" b="0"/>
                <wp:docPr id="2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TH_Logga1_Or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4000" cy="9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</w:tbl>
  <w:p w:rsidR="0070237D" w:rsidRDefault="007023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D11A9"/>
    <w:multiLevelType w:val="hybridMultilevel"/>
    <w:tmpl w:val="7E32D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7C750B"/>
    <w:multiLevelType w:val="hybridMultilevel"/>
    <w:tmpl w:val="CDF4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84"/>
    <w:rsid w:val="00001DCE"/>
    <w:rsid w:val="00012AFA"/>
    <w:rsid w:val="0002499E"/>
    <w:rsid w:val="000263A6"/>
    <w:rsid w:val="00035E76"/>
    <w:rsid w:val="0004157A"/>
    <w:rsid w:val="000433D6"/>
    <w:rsid w:val="00044A04"/>
    <w:rsid w:val="0005423C"/>
    <w:rsid w:val="00095862"/>
    <w:rsid w:val="000A1E42"/>
    <w:rsid w:val="000A200C"/>
    <w:rsid w:val="000A7DF5"/>
    <w:rsid w:val="000B2370"/>
    <w:rsid w:val="000B7B86"/>
    <w:rsid w:val="000C1869"/>
    <w:rsid w:val="000C4CEC"/>
    <w:rsid w:val="000D53AB"/>
    <w:rsid w:val="000D6C31"/>
    <w:rsid w:val="000E286F"/>
    <w:rsid w:val="000E2BE1"/>
    <w:rsid w:val="000F3889"/>
    <w:rsid w:val="00102C4A"/>
    <w:rsid w:val="00114055"/>
    <w:rsid w:val="00114CE1"/>
    <w:rsid w:val="00120276"/>
    <w:rsid w:val="00124A3C"/>
    <w:rsid w:val="0013320C"/>
    <w:rsid w:val="001421C5"/>
    <w:rsid w:val="00143879"/>
    <w:rsid w:val="0015440D"/>
    <w:rsid w:val="00156A34"/>
    <w:rsid w:val="0016220F"/>
    <w:rsid w:val="00165357"/>
    <w:rsid w:val="001664F4"/>
    <w:rsid w:val="0017169F"/>
    <w:rsid w:val="001732FB"/>
    <w:rsid w:val="00181405"/>
    <w:rsid w:val="00181A1E"/>
    <w:rsid w:val="001B0B12"/>
    <w:rsid w:val="001B181D"/>
    <w:rsid w:val="001C08C0"/>
    <w:rsid w:val="001C4DE3"/>
    <w:rsid w:val="001E1520"/>
    <w:rsid w:val="001F13CA"/>
    <w:rsid w:val="002022B4"/>
    <w:rsid w:val="0020342F"/>
    <w:rsid w:val="00203E14"/>
    <w:rsid w:val="00204699"/>
    <w:rsid w:val="00204912"/>
    <w:rsid w:val="00204BAA"/>
    <w:rsid w:val="00204CF9"/>
    <w:rsid w:val="00221363"/>
    <w:rsid w:val="00223B0F"/>
    <w:rsid w:val="002315A4"/>
    <w:rsid w:val="0024387F"/>
    <w:rsid w:val="00255AE1"/>
    <w:rsid w:val="002619E9"/>
    <w:rsid w:val="00263C49"/>
    <w:rsid w:val="0026492C"/>
    <w:rsid w:val="00264B87"/>
    <w:rsid w:val="002659EA"/>
    <w:rsid w:val="0027011F"/>
    <w:rsid w:val="00274A9E"/>
    <w:rsid w:val="00275B36"/>
    <w:rsid w:val="002855C1"/>
    <w:rsid w:val="00287976"/>
    <w:rsid w:val="0029181F"/>
    <w:rsid w:val="002A1C2D"/>
    <w:rsid w:val="002A2A28"/>
    <w:rsid w:val="002B0B4E"/>
    <w:rsid w:val="002C15B4"/>
    <w:rsid w:val="002C40D0"/>
    <w:rsid w:val="002C5F27"/>
    <w:rsid w:val="002C79D0"/>
    <w:rsid w:val="002D1BDE"/>
    <w:rsid w:val="002D1CD5"/>
    <w:rsid w:val="002E513D"/>
    <w:rsid w:val="002F1C27"/>
    <w:rsid w:val="002F3633"/>
    <w:rsid w:val="002F3C26"/>
    <w:rsid w:val="003169A5"/>
    <w:rsid w:val="00325A83"/>
    <w:rsid w:val="00333AB3"/>
    <w:rsid w:val="00344103"/>
    <w:rsid w:val="003508FF"/>
    <w:rsid w:val="00354C1D"/>
    <w:rsid w:val="003622D5"/>
    <w:rsid w:val="00370C55"/>
    <w:rsid w:val="00374725"/>
    <w:rsid w:val="0037485B"/>
    <w:rsid w:val="00377AC8"/>
    <w:rsid w:val="00382B5C"/>
    <w:rsid w:val="00386522"/>
    <w:rsid w:val="003904DD"/>
    <w:rsid w:val="00390BE3"/>
    <w:rsid w:val="0039280D"/>
    <w:rsid w:val="003A5AEC"/>
    <w:rsid w:val="003A62D9"/>
    <w:rsid w:val="003A6418"/>
    <w:rsid w:val="003A72E9"/>
    <w:rsid w:val="003B6908"/>
    <w:rsid w:val="003C2D87"/>
    <w:rsid w:val="003D5019"/>
    <w:rsid w:val="003D7388"/>
    <w:rsid w:val="003E0238"/>
    <w:rsid w:val="003E0447"/>
    <w:rsid w:val="003E2662"/>
    <w:rsid w:val="003F0DF7"/>
    <w:rsid w:val="003F1AD2"/>
    <w:rsid w:val="003F5DE8"/>
    <w:rsid w:val="0040094C"/>
    <w:rsid w:val="0040185C"/>
    <w:rsid w:val="004038C7"/>
    <w:rsid w:val="00424F68"/>
    <w:rsid w:val="004254E9"/>
    <w:rsid w:val="0042580B"/>
    <w:rsid w:val="00436D84"/>
    <w:rsid w:val="0043753A"/>
    <w:rsid w:val="004451E1"/>
    <w:rsid w:val="00452A1A"/>
    <w:rsid w:val="004532D8"/>
    <w:rsid w:val="00453976"/>
    <w:rsid w:val="00456A09"/>
    <w:rsid w:val="00457CB1"/>
    <w:rsid w:val="0046120C"/>
    <w:rsid w:val="0046348B"/>
    <w:rsid w:val="00464FDC"/>
    <w:rsid w:val="004701DD"/>
    <w:rsid w:val="0049379E"/>
    <w:rsid w:val="004A4D99"/>
    <w:rsid w:val="004B3640"/>
    <w:rsid w:val="004B69B1"/>
    <w:rsid w:val="004C0CBD"/>
    <w:rsid w:val="004D2337"/>
    <w:rsid w:val="004D2F0E"/>
    <w:rsid w:val="004D7818"/>
    <w:rsid w:val="004F547A"/>
    <w:rsid w:val="00504151"/>
    <w:rsid w:val="00504A0E"/>
    <w:rsid w:val="005106BB"/>
    <w:rsid w:val="005108E8"/>
    <w:rsid w:val="00517A6B"/>
    <w:rsid w:val="005231D6"/>
    <w:rsid w:val="005248A2"/>
    <w:rsid w:val="00526FCB"/>
    <w:rsid w:val="005437B6"/>
    <w:rsid w:val="005465A9"/>
    <w:rsid w:val="00561EC3"/>
    <w:rsid w:val="005624D2"/>
    <w:rsid w:val="005737AB"/>
    <w:rsid w:val="00574DE7"/>
    <w:rsid w:val="00577D2B"/>
    <w:rsid w:val="00583323"/>
    <w:rsid w:val="005A4AB5"/>
    <w:rsid w:val="005C2C58"/>
    <w:rsid w:val="005D61A6"/>
    <w:rsid w:val="005D673F"/>
    <w:rsid w:val="005E17DE"/>
    <w:rsid w:val="005E2384"/>
    <w:rsid w:val="005F28A9"/>
    <w:rsid w:val="005F3320"/>
    <w:rsid w:val="00604276"/>
    <w:rsid w:val="0060614C"/>
    <w:rsid w:val="00612C51"/>
    <w:rsid w:val="0061405F"/>
    <w:rsid w:val="00616573"/>
    <w:rsid w:val="006179DD"/>
    <w:rsid w:val="00620769"/>
    <w:rsid w:val="0062418A"/>
    <w:rsid w:val="00630ED5"/>
    <w:rsid w:val="00641022"/>
    <w:rsid w:val="00641B85"/>
    <w:rsid w:val="006462F0"/>
    <w:rsid w:val="00652D28"/>
    <w:rsid w:val="006536F1"/>
    <w:rsid w:val="00657116"/>
    <w:rsid w:val="00661D25"/>
    <w:rsid w:val="00662E2D"/>
    <w:rsid w:val="00664FDA"/>
    <w:rsid w:val="006658B8"/>
    <w:rsid w:val="00683E2C"/>
    <w:rsid w:val="00683FB8"/>
    <w:rsid w:val="00693A4A"/>
    <w:rsid w:val="006A0086"/>
    <w:rsid w:val="006B0BB8"/>
    <w:rsid w:val="006C3304"/>
    <w:rsid w:val="006D074B"/>
    <w:rsid w:val="006D448F"/>
    <w:rsid w:val="006D7566"/>
    <w:rsid w:val="006E1FDA"/>
    <w:rsid w:val="006E53F7"/>
    <w:rsid w:val="006E7B81"/>
    <w:rsid w:val="006F0404"/>
    <w:rsid w:val="006F72CF"/>
    <w:rsid w:val="0070237D"/>
    <w:rsid w:val="00702C1D"/>
    <w:rsid w:val="00702D3E"/>
    <w:rsid w:val="00704175"/>
    <w:rsid w:val="00704E92"/>
    <w:rsid w:val="00707A05"/>
    <w:rsid w:val="00711DA0"/>
    <w:rsid w:val="00712A83"/>
    <w:rsid w:val="00713022"/>
    <w:rsid w:val="00713EF8"/>
    <w:rsid w:val="00721287"/>
    <w:rsid w:val="00725BCF"/>
    <w:rsid w:val="007330BE"/>
    <w:rsid w:val="007335F5"/>
    <w:rsid w:val="0073713C"/>
    <w:rsid w:val="00745F90"/>
    <w:rsid w:val="0076343F"/>
    <w:rsid w:val="00763EA0"/>
    <w:rsid w:val="007677E8"/>
    <w:rsid w:val="007707D2"/>
    <w:rsid w:val="00773BDF"/>
    <w:rsid w:val="00776762"/>
    <w:rsid w:val="00780EFD"/>
    <w:rsid w:val="00781404"/>
    <w:rsid w:val="00782552"/>
    <w:rsid w:val="007869A3"/>
    <w:rsid w:val="007A0A66"/>
    <w:rsid w:val="007A1E9F"/>
    <w:rsid w:val="007B42EA"/>
    <w:rsid w:val="007C296D"/>
    <w:rsid w:val="007E07DB"/>
    <w:rsid w:val="007E1F82"/>
    <w:rsid w:val="007F034E"/>
    <w:rsid w:val="007F3890"/>
    <w:rsid w:val="00815D47"/>
    <w:rsid w:val="00825B30"/>
    <w:rsid w:val="00830988"/>
    <w:rsid w:val="0083596F"/>
    <w:rsid w:val="0083746E"/>
    <w:rsid w:val="0086165C"/>
    <w:rsid w:val="00862E1A"/>
    <w:rsid w:val="0086696B"/>
    <w:rsid w:val="00867DE8"/>
    <w:rsid w:val="0087029C"/>
    <w:rsid w:val="00875CF0"/>
    <w:rsid w:val="008A5522"/>
    <w:rsid w:val="008A7EBB"/>
    <w:rsid w:val="008B1CF3"/>
    <w:rsid w:val="008D0429"/>
    <w:rsid w:val="008D1DE4"/>
    <w:rsid w:val="008D4B91"/>
    <w:rsid w:val="008F272C"/>
    <w:rsid w:val="008F352D"/>
    <w:rsid w:val="009006F5"/>
    <w:rsid w:val="00902B24"/>
    <w:rsid w:val="009053AE"/>
    <w:rsid w:val="0090612F"/>
    <w:rsid w:val="00910F54"/>
    <w:rsid w:val="009234AA"/>
    <w:rsid w:val="00945A4E"/>
    <w:rsid w:val="00947708"/>
    <w:rsid w:val="00953E5E"/>
    <w:rsid w:val="009657BC"/>
    <w:rsid w:val="0097490C"/>
    <w:rsid w:val="00976EED"/>
    <w:rsid w:val="00985F57"/>
    <w:rsid w:val="00991DBF"/>
    <w:rsid w:val="009A6CC3"/>
    <w:rsid w:val="009B092C"/>
    <w:rsid w:val="009B27C5"/>
    <w:rsid w:val="009B2A04"/>
    <w:rsid w:val="009B7C1F"/>
    <w:rsid w:val="009C50D0"/>
    <w:rsid w:val="009E416B"/>
    <w:rsid w:val="009F574C"/>
    <w:rsid w:val="00A01778"/>
    <w:rsid w:val="00A245F9"/>
    <w:rsid w:val="00A41336"/>
    <w:rsid w:val="00A42EE5"/>
    <w:rsid w:val="00A476FF"/>
    <w:rsid w:val="00A55138"/>
    <w:rsid w:val="00A554B7"/>
    <w:rsid w:val="00A86AA8"/>
    <w:rsid w:val="00A97BC6"/>
    <w:rsid w:val="00AA4189"/>
    <w:rsid w:val="00AB0123"/>
    <w:rsid w:val="00AB5A67"/>
    <w:rsid w:val="00AB7FE7"/>
    <w:rsid w:val="00AC41ED"/>
    <w:rsid w:val="00AC65C4"/>
    <w:rsid w:val="00AD34BD"/>
    <w:rsid w:val="00AE33A9"/>
    <w:rsid w:val="00AF7A37"/>
    <w:rsid w:val="00B04215"/>
    <w:rsid w:val="00B05791"/>
    <w:rsid w:val="00B07AF8"/>
    <w:rsid w:val="00B1294B"/>
    <w:rsid w:val="00B17DF3"/>
    <w:rsid w:val="00B327FB"/>
    <w:rsid w:val="00B33808"/>
    <w:rsid w:val="00B376B3"/>
    <w:rsid w:val="00B44D8E"/>
    <w:rsid w:val="00B54625"/>
    <w:rsid w:val="00B63627"/>
    <w:rsid w:val="00B72962"/>
    <w:rsid w:val="00B74907"/>
    <w:rsid w:val="00B84D57"/>
    <w:rsid w:val="00B85996"/>
    <w:rsid w:val="00BA77FC"/>
    <w:rsid w:val="00BB0D22"/>
    <w:rsid w:val="00BB2D10"/>
    <w:rsid w:val="00BB3FD3"/>
    <w:rsid w:val="00BB5845"/>
    <w:rsid w:val="00BD693E"/>
    <w:rsid w:val="00BE24AF"/>
    <w:rsid w:val="00C00A1A"/>
    <w:rsid w:val="00C051C6"/>
    <w:rsid w:val="00C10D1F"/>
    <w:rsid w:val="00C1456E"/>
    <w:rsid w:val="00C26A5B"/>
    <w:rsid w:val="00C43A23"/>
    <w:rsid w:val="00C44355"/>
    <w:rsid w:val="00C64A53"/>
    <w:rsid w:val="00C672AA"/>
    <w:rsid w:val="00C80227"/>
    <w:rsid w:val="00C8189B"/>
    <w:rsid w:val="00C90BFF"/>
    <w:rsid w:val="00C911F5"/>
    <w:rsid w:val="00C962DB"/>
    <w:rsid w:val="00CA1E4F"/>
    <w:rsid w:val="00CA3866"/>
    <w:rsid w:val="00CA66DE"/>
    <w:rsid w:val="00CB6924"/>
    <w:rsid w:val="00CC39F4"/>
    <w:rsid w:val="00CE1955"/>
    <w:rsid w:val="00CF314F"/>
    <w:rsid w:val="00CF3D2E"/>
    <w:rsid w:val="00CF6F57"/>
    <w:rsid w:val="00CF761B"/>
    <w:rsid w:val="00D00E5B"/>
    <w:rsid w:val="00D036C0"/>
    <w:rsid w:val="00D07AD0"/>
    <w:rsid w:val="00D16924"/>
    <w:rsid w:val="00D21D5C"/>
    <w:rsid w:val="00D22323"/>
    <w:rsid w:val="00D23F40"/>
    <w:rsid w:val="00D51E5B"/>
    <w:rsid w:val="00D726AF"/>
    <w:rsid w:val="00D800D4"/>
    <w:rsid w:val="00D811F8"/>
    <w:rsid w:val="00D82DCB"/>
    <w:rsid w:val="00D97610"/>
    <w:rsid w:val="00DA15E1"/>
    <w:rsid w:val="00DA2CC6"/>
    <w:rsid w:val="00DB02DF"/>
    <w:rsid w:val="00DB63AA"/>
    <w:rsid w:val="00DB743B"/>
    <w:rsid w:val="00DD23F2"/>
    <w:rsid w:val="00DD4D0E"/>
    <w:rsid w:val="00DE2588"/>
    <w:rsid w:val="00DE46B2"/>
    <w:rsid w:val="00DF10E4"/>
    <w:rsid w:val="00DF35F6"/>
    <w:rsid w:val="00DF4E9A"/>
    <w:rsid w:val="00DF7013"/>
    <w:rsid w:val="00E00218"/>
    <w:rsid w:val="00E0162F"/>
    <w:rsid w:val="00E0327B"/>
    <w:rsid w:val="00E1706F"/>
    <w:rsid w:val="00E24964"/>
    <w:rsid w:val="00E30047"/>
    <w:rsid w:val="00E3312E"/>
    <w:rsid w:val="00E402A9"/>
    <w:rsid w:val="00E4361C"/>
    <w:rsid w:val="00E43D37"/>
    <w:rsid w:val="00E46AF5"/>
    <w:rsid w:val="00E5251C"/>
    <w:rsid w:val="00E55656"/>
    <w:rsid w:val="00E557C8"/>
    <w:rsid w:val="00E65084"/>
    <w:rsid w:val="00E65140"/>
    <w:rsid w:val="00E65DBF"/>
    <w:rsid w:val="00E672DC"/>
    <w:rsid w:val="00E83190"/>
    <w:rsid w:val="00E8488D"/>
    <w:rsid w:val="00E93C1F"/>
    <w:rsid w:val="00EA1FEC"/>
    <w:rsid w:val="00EA5340"/>
    <w:rsid w:val="00EA6D69"/>
    <w:rsid w:val="00EB306F"/>
    <w:rsid w:val="00EB699E"/>
    <w:rsid w:val="00EC1825"/>
    <w:rsid w:val="00EC196F"/>
    <w:rsid w:val="00EC5516"/>
    <w:rsid w:val="00ED16B3"/>
    <w:rsid w:val="00ED5AF1"/>
    <w:rsid w:val="00EF4180"/>
    <w:rsid w:val="00F00C04"/>
    <w:rsid w:val="00F07C52"/>
    <w:rsid w:val="00F1220A"/>
    <w:rsid w:val="00F14651"/>
    <w:rsid w:val="00F14BF4"/>
    <w:rsid w:val="00F1722E"/>
    <w:rsid w:val="00F25574"/>
    <w:rsid w:val="00F32B1A"/>
    <w:rsid w:val="00F35C40"/>
    <w:rsid w:val="00F374BB"/>
    <w:rsid w:val="00F3763E"/>
    <w:rsid w:val="00F40F18"/>
    <w:rsid w:val="00F42B19"/>
    <w:rsid w:val="00F463F9"/>
    <w:rsid w:val="00F51401"/>
    <w:rsid w:val="00F57219"/>
    <w:rsid w:val="00F57831"/>
    <w:rsid w:val="00F6411A"/>
    <w:rsid w:val="00F65926"/>
    <w:rsid w:val="00F67A59"/>
    <w:rsid w:val="00F71F56"/>
    <w:rsid w:val="00F732C9"/>
    <w:rsid w:val="00F759AB"/>
    <w:rsid w:val="00F824A3"/>
    <w:rsid w:val="00F839E6"/>
    <w:rsid w:val="00F8536C"/>
    <w:rsid w:val="00F941E9"/>
    <w:rsid w:val="00FA2FAF"/>
    <w:rsid w:val="00FA3111"/>
    <w:rsid w:val="00FA3B2D"/>
    <w:rsid w:val="00FB10B3"/>
    <w:rsid w:val="00FB4B3C"/>
    <w:rsid w:val="00FB7CE7"/>
    <w:rsid w:val="00FC3103"/>
    <w:rsid w:val="00FD3934"/>
    <w:rsid w:val="00FD6A2A"/>
    <w:rsid w:val="00FE0E1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20CD7C0"/>
  <w15:docId w15:val="{CE4DBA40-4B24-46AB-A81B-4301E5A45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36C"/>
    <w:rPr>
      <w:rFonts w:ascii="Arial" w:hAnsi="Arial" w:cs="Arial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8D04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8D04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paragraph" w:styleId="Subtitle">
    <w:name w:val="Subtitle"/>
    <w:basedOn w:val="Normal"/>
    <w:next w:val="Normal"/>
    <w:link w:val="SubtitleChar"/>
    <w:qFormat/>
    <w:rsid w:val="008D04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rsid w:val="008D04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8D0429"/>
    <w:pPr>
      <w:ind w:left="720"/>
      <w:contextualSpacing/>
    </w:pPr>
  </w:style>
  <w:style w:type="paragraph" w:styleId="Title">
    <w:name w:val="Title"/>
    <w:basedOn w:val="Normal"/>
    <w:next w:val="Normal"/>
    <w:link w:val="TitleChar"/>
    <w:qFormat/>
    <w:rsid w:val="002D1C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D1C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ja-JP"/>
    </w:rPr>
  </w:style>
  <w:style w:type="character" w:styleId="FollowedHyperlink">
    <w:name w:val="FollowedHyperlink"/>
    <w:basedOn w:val="DefaultParagraphFont"/>
    <w:rsid w:val="009657BC"/>
    <w:rPr>
      <w:color w:val="800080" w:themeColor="followedHyperlink"/>
      <w:u w:val="single"/>
    </w:rPr>
  </w:style>
  <w:style w:type="character" w:customStyle="1" w:styleId="HeaderChar">
    <w:name w:val="Header Char"/>
    <w:basedOn w:val="DefaultParagraphFont"/>
    <w:link w:val="Header"/>
    <w:uiPriority w:val="8"/>
    <w:rsid w:val="00102C4A"/>
    <w:rPr>
      <w:rFonts w:ascii="Arial" w:hAnsi="Arial" w:cs="Arial"/>
      <w:szCs w:val="24"/>
      <w:lang w:val="en-GB" w:eastAsia="ja-JP"/>
    </w:rPr>
  </w:style>
  <w:style w:type="paragraph" w:customStyle="1" w:styleId="HeaderBold">
    <w:name w:val="HeaderBold"/>
    <w:basedOn w:val="Header"/>
    <w:uiPriority w:val="8"/>
    <w:rsid w:val="00102C4A"/>
    <w:pPr>
      <w:tabs>
        <w:tab w:val="clear" w:pos="4320"/>
        <w:tab w:val="clear" w:pos="8640"/>
        <w:tab w:val="center" w:pos="4536"/>
        <w:tab w:val="right" w:pos="9072"/>
      </w:tabs>
      <w:spacing w:before="20" w:after="20"/>
    </w:pPr>
    <w:rPr>
      <w:rFonts w:asciiTheme="majorHAnsi" w:eastAsiaTheme="minorHAnsi" w:hAnsiTheme="majorHAnsi" w:cstheme="minorBidi"/>
      <w:b/>
      <w:sz w:val="15"/>
      <w:szCs w:val="20"/>
      <w:lang w:val="sv-SE" w:eastAsia="en-US"/>
    </w:rPr>
  </w:style>
  <w:style w:type="character" w:styleId="PageNumber">
    <w:name w:val="page number"/>
    <w:basedOn w:val="DefaultParagraphFont"/>
    <w:uiPriority w:val="8"/>
    <w:rsid w:val="00C26A5B"/>
    <w:rPr>
      <w:rFonts w:asciiTheme="majorHAnsi" w:hAnsiTheme="majorHAnsi"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8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6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2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kth.se/student/kurser/kurs/EP2200?l=en" TargetMode="External"/><Relationship Id="rId21" Type="http://schemas.openxmlformats.org/officeDocument/2006/relationships/hyperlink" Target="https://www.kth.se/student/kurser/kurs/EQ2330?l=en" TargetMode="External"/><Relationship Id="rId34" Type="http://schemas.openxmlformats.org/officeDocument/2006/relationships/hyperlink" Target="https://www.kth.se/student/kurser/kurs/EK2370?l=en" TargetMode="External"/><Relationship Id="rId42" Type="http://schemas.openxmlformats.org/officeDocument/2006/relationships/hyperlink" Target="http://www.kth.se/student/kurser/kurs/EP2500?l=en" TargetMode="External"/><Relationship Id="rId47" Type="http://schemas.openxmlformats.org/officeDocument/2006/relationships/hyperlink" Target="https://www.kth.se/student/kurser/kurs/ID1018?l=en" TargetMode="External"/><Relationship Id="rId50" Type="http://schemas.openxmlformats.org/officeDocument/2006/relationships/hyperlink" Target="https://www.kth.se/student/kurser/kurs/EP2520?l=en" TargetMode="External"/><Relationship Id="rId55" Type="http://schemas.openxmlformats.org/officeDocument/2006/relationships/hyperlink" Target="https://www.kth.se/student/kurser/kurs/EQ2845?l=en" TargetMode="External"/><Relationship Id="rId63" Type="http://schemas.openxmlformats.org/officeDocument/2006/relationships/hyperlink" Target="https://www.kth.se/student/kurser/kurs/EQ2860?l=en" TargetMode="External"/><Relationship Id="rId68" Type="http://schemas.openxmlformats.org/officeDocument/2006/relationships/hyperlink" Target="https://www.kth.se/student/kurser/kurs/SF2935?l=en" TargetMode="External"/><Relationship Id="rId76" Type="http://schemas.openxmlformats.org/officeDocument/2006/relationships/hyperlink" Target="http://www.kth.se/student/kurser/kurs/EH2720?l=en" TargetMode="External"/><Relationship Id="rId84" Type="http://schemas.openxmlformats.org/officeDocument/2006/relationships/hyperlink" Target="https://www.kth.se/student/kurser/kurs/LS1502?l=en" TargetMode="External"/><Relationship Id="rId89" Type="http://schemas.openxmlformats.org/officeDocument/2006/relationships/hyperlink" Target="https://www.kth.se/student/kurser/kurs/LS2439?l=en" TargetMode="External"/><Relationship Id="rId9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s://www.kth.se/student/kurser/kurs/EP2420?l=en" TargetMode="External"/><Relationship Id="rId92" Type="http://schemas.openxmlformats.org/officeDocument/2006/relationships/hyperlink" Target="https://www.kth.se/en/larande/sprak/for-programstudente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th.se/student/kurser/kurs/EQ2444?l=en" TargetMode="External"/><Relationship Id="rId29" Type="http://schemas.openxmlformats.org/officeDocument/2006/relationships/hyperlink" Target="https://www.kth.se/student/kurser/kurs/EP2950?l=en" TargetMode="External"/><Relationship Id="rId11" Type="http://schemas.openxmlformats.org/officeDocument/2006/relationships/hyperlink" Target="https://www.kth.se/student/kurser/kurs/EQ2222?l=en" TargetMode="External"/><Relationship Id="rId24" Type="http://schemas.openxmlformats.org/officeDocument/2006/relationships/hyperlink" Target="https://www.kth.se/student/kurser/kurs/EQ2445?l=en" TargetMode="External"/><Relationship Id="rId32" Type="http://schemas.openxmlformats.org/officeDocument/2006/relationships/hyperlink" Target="https://www.kth.se/student/kurser/program/TINNM/20212/arskurs1?l=en" TargetMode="External"/><Relationship Id="rId37" Type="http://schemas.openxmlformats.org/officeDocument/2006/relationships/hyperlink" Target="https://www.kth.se/student/kurser/kurs/EQ2801?l=en" TargetMode="External"/><Relationship Id="rId40" Type="http://schemas.openxmlformats.org/officeDocument/2006/relationships/hyperlink" Target="https://www.kth.se/student/kurser/kurs/DD2423?l=en" TargetMode="External"/><Relationship Id="rId45" Type="http://schemas.openxmlformats.org/officeDocument/2006/relationships/hyperlink" Target="https://www.kth.se/student/kurser/kurs/EQ2330?l=en" TargetMode="External"/><Relationship Id="rId53" Type="http://schemas.openxmlformats.org/officeDocument/2006/relationships/hyperlink" Target="https://www.kth.se/student/kurser/kurs/EQ2411?l=en" TargetMode="External"/><Relationship Id="rId58" Type="http://schemas.openxmlformats.org/officeDocument/2006/relationships/hyperlink" Target="https://www.kth.se/student/kurser/kurs/EP2950?l=en" TargetMode="External"/><Relationship Id="rId66" Type="http://schemas.openxmlformats.org/officeDocument/2006/relationships/hyperlink" Target="https://www.kth.se/student/kurser/kurs/EQ2425?l=en" TargetMode="External"/><Relationship Id="rId74" Type="http://schemas.openxmlformats.org/officeDocument/2006/relationships/hyperlink" Target="https://www.kth.se/student/kurser/kurs/EQ2444?l=en" TargetMode="External"/><Relationship Id="rId79" Type="http://schemas.openxmlformats.org/officeDocument/2006/relationships/hyperlink" Target="https://www.kth.se/student/kurser/kurs/LS1465?l=en" TargetMode="External"/><Relationship Id="rId87" Type="http://schemas.openxmlformats.org/officeDocument/2006/relationships/hyperlink" Target="https://www.kth.se/student/kurser/kurs/LS1419?l=en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kth.se/student/kurser/kurs/SF2822?l=en" TargetMode="External"/><Relationship Id="rId82" Type="http://schemas.openxmlformats.org/officeDocument/2006/relationships/hyperlink" Target="https://www.kth.se/student/kurser/kurs/LS1465?l=en" TargetMode="External"/><Relationship Id="rId90" Type="http://schemas.openxmlformats.org/officeDocument/2006/relationships/hyperlink" Target="http://www.kth.se/student/kurser/kurs/ME2072?l=en" TargetMode="External"/><Relationship Id="rId95" Type="http://schemas.openxmlformats.org/officeDocument/2006/relationships/header" Target="header2.xml"/><Relationship Id="rId19" Type="http://schemas.openxmlformats.org/officeDocument/2006/relationships/hyperlink" Target="https://www.kth.se/student/kurser/kurs/EQ2341?l=en" TargetMode="External"/><Relationship Id="rId14" Type="http://schemas.openxmlformats.org/officeDocument/2006/relationships/hyperlink" Target="https://www.kth.se/student/kurser/kurs/EQ2411?l=en" TargetMode="External"/><Relationship Id="rId22" Type="http://schemas.openxmlformats.org/officeDocument/2006/relationships/hyperlink" Target="https://www.kth.se/student/kurser/kurs/EQ2321?l=en" TargetMode="External"/><Relationship Id="rId27" Type="http://schemas.openxmlformats.org/officeDocument/2006/relationships/hyperlink" Target="http://www.kth.se/student/kurser/kurs/EP2200?l=en" TargetMode="External"/><Relationship Id="rId30" Type="http://schemas.openxmlformats.org/officeDocument/2006/relationships/hyperlink" Target="https://www.kth.se/student/kurser/kurs/EP2520?l=en" TargetMode="External"/><Relationship Id="rId35" Type="http://schemas.openxmlformats.org/officeDocument/2006/relationships/hyperlink" Target="http://www.kth.se/student/kurser/kurs/EN2720?l=en" TargetMode="External"/><Relationship Id="rId43" Type="http://schemas.openxmlformats.org/officeDocument/2006/relationships/hyperlink" Target="https://www.kth.se/student/kurser/kurs/EP2790?l=en" TargetMode="External"/><Relationship Id="rId48" Type="http://schemas.openxmlformats.org/officeDocument/2006/relationships/hyperlink" Target="https://www.kth.se/student/kurser/kurs/ID1212?l=en" TargetMode="External"/><Relationship Id="rId56" Type="http://schemas.openxmlformats.org/officeDocument/2006/relationships/hyperlink" Target="https://www.kth.se/student/kurser/kurs/EQ2461?l=en" TargetMode="External"/><Relationship Id="rId64" Type="http://schemas.openxmlformats.org/officeDocument/2006/relationships/hyperlink" Target="http://www.kth.se/student/kurser/kurs/EQ2820?l=en" TargetMode="External"/><Relationship Id="rId69" Type="http://schemas.openxmlformats.org/officeDocument/2006/relationships/hyperlink" Target="https://www.kth.se/student/kurser/kurs/EP2420?l=en" TargetMode="External"/><Relationship Id="rId77" Type="http://schemas.openxmlformats.org/officeDocument/2006/relationships/hyperlink" Target="http://www.kth.se/student/kurser/kurs/ME1003?l=en" TargetMode="External"/><Relationship Id="rId8" Type="http://schemas.openxmlformats.org/officeDocument/2006/relationships/hyperlink" Target="http://www.kth.se/student/kurser/kurs/EQ1220?l=en" TargetMode="External"/><Relationship Id="rId51" Type="http://schemas.openxmlformats.org/officeDocument/2006/relationships/hyperlink" Target="https://www.kth.se/student/kurser/kurs/EQ2321?l=en" TargetMode="External"/><Relationship Id="rId72" Type="http://schemas.openxmlformats.org/officeDocument/2006/relationships/hyperlink" Target="https://www.kth.se/student/kurser/kurs/EP2510?l=en" TargetMode="External"/><Relationship Id="rId80" Type="http://schemas.openxmlformats.org/officeDocument/2006/relationships/hyperlink" Target="https://www.kth.se/student/kurser/kurs/LS2429?l=en" TargetMode="External"/><Relationship Id="rId85" Type="http://schemas.openxmlformats.org/officeDocument/2006/relationships/hyperlink" Target="http://www.kth.se/student/kurser/kurs/LS1501?l=en" TargetMode="External"/><Relationship Id="rId93" Type="http://schemas.openxmlformats.org/officeDocument/2006/relationships/header" Target="header1.xml"/><Relationship Id="rId98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://www.kth.se/student/kurser/kurs/AK2036?l=en" TargetMode="External"/><Relationship Id="rId17" Type="http://schemas.openxmlformats.org/officeDocument/2006/relationships/hyperlink" Target="http://www.kth.se/student/kurser/kurs/EQ2300?l=en" TargetMode="External"/><Relationship Id="rId25" Type="http://schemas.openxmlformats.org/officeDocument/2006/relationships/hyperlink" Target="https://www.kth.se/student/kurser/kurs/EP2500?l=en" TargetMode="External"/><Relationship Id="rId33" Type="http://schemas.openxmlformats.org/officeDocument/2006/relationships/hyperlink" Target="https://www.kth.se/student/kurser/kurs/DT2470?l=en" TargetMode="External"/><Relationship Id="rId38" Type="http://schemas.openxmlformats.org/officeDocument/2006/relationships/hyperlink" Target="http://www.kth.se/student/kurser/kurs/EQ2810?l=en" TargetMode="External"/><Relationship Id="rId46" Type="http://schemas.openxmlformats.org/officeDocument/2006/relationships/hyperlink" Target="http://www.kth.se/student/kurser/kurs/EQ2831?l=en" TargetMode="External"/><Relationship Id="rId59" Type="http://schemas.openxmlformats.org/officeDocument/2006/relationships/hyperlink" Target="https://www.kth.se/student/kurser/kurs/EQ2341?l=en" TargetMode="External"/><Relationship Id="rId67" Type="http://schemas.openxmlformats.org/officeDocument/2006/relationships/hyperlink" Target="https://www.kth.se/student/kurser/kurs/IK2510?l=en" TargetMode="External"/><Relationship Id="rId20" Type="http://schemas.openxmlformats.org/officeDocument/2006/relationships/hyperlink" Target="https://www.kth.se/student/kurser/kurs/EQ2443?l=en" TargetMode="External"/><Relationship Id="rId41" Type="http://schemas.openxmlformats.org/officeDocument/2006/relationships/hyperlink" Target="https://www.kth.se/student/kurser/kurs/EL2805?l=en" TargetMode="External"/><Relationship Id="rId54" Type="http://schemas.openxmlformats.org/officeDocument/2006/relationships/hyperlink" Target="https://www.kth.se/student/kurser/kurs/IK2217?l=en" TargetMode="External"/><Relationship Id="rId62" Type="http://schemas.openxmlformats.org/officeDocument/2006/relationships/hyperlink" Target="http://www.kth.se/student/kurser/kurs/EQ2840?l=en" TargetMode="External"/><Relationship Id="rId70" Type="http://schemas.openxmlformats.org/officeDocument/2006/relationships/hyperlink" Target="https://www.kth.se/student/kurser/kurs/DD2434?l=en" TargetMode="External"/><Relationship Id="rId75" Type="http://schemas.openxmlformats.org/officeDocument/2006/relationships/hyperlink" Target="https://www.kth.se/student/kurser/kurs/EQ2445?l=en" TargetMode="External"/><Relationship Id="rId83" Type="http://schemas.openxmlformats.org/officeDocument/2006/relationships/hyperlink" Target="http://www.kth.se/student/kurser/kurs/AK1213?l=en" TargetMode="External"/><Relationship Id="rId88" Type="http://schemas.openxmlformats.org/officeDocument/2006/relationships/hyperlink" Target="http://www.kth.se/student/kurser/kurs/LS2304?l=en" TargetMode="External"/><Relationship Id="rId91" Type="http://schemas.openxmlformats.org/officeDocument/2006/relationships/hyperlink" Target="http://www.kth.se/student/kurser/kurs/EH2030?l=en" TargetMode="External"/><Relationship Id="rId9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kth.se/student/kurser/kurs/EP2950?l=en" TargetMode="External"/><Relationship Id="rId23" Type="http://schemas.openxmlformats.org/officeDocument/2006/relationships/hyperlink" Target="https://www.kth.se/student/kurser/kurs/EQ2341?l=en" TargetMode="External"/><Relationship Id="rId28" Type="http://schemas.openxmlformats.org/officeDocument/2006/relationships/hyperlink" Target="http://www.kth.se/student/kurser/kurs/EP2200?l=en" TargetMode="External"/><Relationship Id="rId36" Type="http://schemas.openxmlformats.org/officeDocument/2006/relationships/hyperlink" Target="https://www.kth.se/student/kurser/kurs/EP2700?l=en" TargetMode="External"/><Relationship Id="rId49" Type="http://schemas.openxmlformats.org/officeDocument/2006/relationships/hyperlink" Target="https://www.kth.se/student/kurser/kurs/EP2200?l=en" TargetMode="External"/><Relationship Id="rId57" Type="http://schemas.openxmlformats.org/officeDocument/2006/relationships/hyperlink" Target="http://www.kth.se/student/kurser/kurs/EI2400?l=en" TargetMode="External"/><Relationship Id="rId10" Type="http://schemas.openxmlformats.org/officeDocument/2006/relationships/hyperlink" Target="http://www.kth.se/student/kurser/kurs/EQ2310?l=en" TargetMode="External"/><Relationship Id="rId31" Type="http://schemas.openxmlformats.org/officeDocument/2006/relationships/hyperlink" Target="https://www.kth.se/student/kurser/kurs/EP2420?l=en" TargetMode="External"/><Relationship Id="rId44" Type="http://schemas.openxmlformats.org/officeDocument/2006/relationships/hyperlink" Target="https://www.kth.se/student/kurser/kurs/EQ2300?l=en" TargetMode="External"/><Relationship Id="rId52" Type="http://schemas.openxmlformats.org/officeDocument/2006/relationships/hyperlink" Target="https://www.kth.se/student/kurser/kurs/EQ2401?l=en" TargetMode="External"/><Relationship Id="rId60" Type="http://schemas.openxmlformats.org/officeDocument/2006/relationships/hyperlink" Target="https://www.kth.se/student/kurser/kurs/IK2220?l=en" TargetMode="External"/><Relationship Id="rId65" Type="http://schemas.openxmlformats.org/officeDocument/2006/relationships/hyperlink" Target="https://www.kth.se/student/kurser/kurs/EQ2415?l=en" TargetMode="External"/><Relationship Id="rId73" Type="http://schemas.openxmlformats.org/officeDocument/2006/relationships/hyperlink" Target="https://www.kth.se/student/kurser/kurs/EQ2443?l=en" TargetMode="External"/><Relationship Id="rId78" Type="http://schemas.openxmlformats.org/officeDocument/2006/relationships/hyperlink" Target="https://www.kth.se/student/kurser/kurs/LS1419?l=en" TargetMode="External"/><Relationship Id="rId81" Type="http://schemas.openxmlformats.org/officeDocument/2006/relationships/hyperlink" Target="https://www.kth.se/student/kurser/kurs/LS1419?l=en" TargetMode="External"/><Relationship Id="rId86" Type="http://schemas.openxmlformats.org/officeDocument/2006/relationships/hyperlink" Target="https://www.kth.se/student/kurser/kurs/LS140N?l=en" TargetMode="External"/><Relationship Id="rId9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kth.se/student/kurser/kurs/IK2507?l=en" TargetMode="External"/><Relationship Id="rId13" Type="http://schemas.openxmlformats.org/officeDocument/2006/relationships/hyperlink" Target="http://www.kth.se/student/kurser/kurs/EQ2300?l=en" TargetMode="External"/><Relationship Id="rId18" Type="http://schemas.openxmlformats.org/officeDocument/2006/relationships/hyperlink" Target="https://www.kth.se/student/kurser/kurs/EQ2401?l=en" TargetMode="External"/><Relationship Id="rId39" Type="http://schemas.openxmlformats.org/officeDocument/2006/relationships/hyperlink" Target="https://www.kth.se/student/kurser/kurs/EQ2871?l=en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EE183-AF69-44B2-8CA1-B5E130169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98</TotalTime>
  <Pages>6</Pages>
  <Words>2721</Words>
  <Characters>14423</Characters>
  <Application>Microsoft Office Word</Application>
  <DocSecurity>0</DocSecurity>
  <Lines>120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17110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creator>evatho</dc:creator>
  <cp:lastModifiedBy>Mats Bengtsson</cp:lastModifiedBy>
  <cp:revision>6</cp:revision>
  <cp:lastPrinted>2017-06-09T09:18:00Z</cp:lastPrinted>
  <dcterms:created xsi:type="dcterms:W3CDTF">2021-08-16T08:16:00Z</dcterms:created>
  <dcterms:modified xsi:type="dcterms:W3CDTF">2021-08-25T12:14:00Z</dcterms:modified>
</cp:coreProperties>
</file>