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3969"/>
        <w:gridCol w:w="2973"/>
      </w:tblGrid>
      <w:tr w:rsidR="00F8536C" w:rsidRPr="00583323" w:rsidTr="00D21D5C">
        <w:trPr>
          <w:trHeight w:val="425"/>
        </w:trPr>
        <w:tc>
          <w:tcPr>
            <w:tcW w:w="10311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</w:tcPr>
          <w:p w:rsidR="00F8536C" w:rsidRPr="0087029C" w:rsidRDefault="00F8536C" w:rsidP="005E2384">
            <w:pPr>
              <w:ind w:left="-142"/>
              <w:rPr>
                <w:rStyle w:val="Blhuvudrubrik"/>
                <w:i/>
                <w:sz w:val="2"/>
                <w:szCs w:val="2"/>
                <w:lang w:val="sv-SE"/>
              </w:rPr>
            </w:pPr>
          </w:p>
          <w:p w:rsidR="00F8536C" w:rsidRPr="00F8536C" w:rsidRDefault="00F8536C" w:rsidP="004D2337">
            <w:pPr>
              <w:rPr>
                <w:rStyle w:val="Blledtext"/>
                <w:i/>
                <w:lang w:val="en-US"/>
              </w:rPr>
            </w:pPr>
            <w:r w:rsidRPr="004254E9">
              <w:rPr>
                <w:rStyle w:val="Blhuvudrubrik"/>
                <w:i/>
                <w:lang w:val="en-US"/>
              </w:rPr>
              <w:t xml:space="preserve"> Individual </w:t>
            </w:r>
            <w:r>
              <w:rPr>
                <w:rStyle w:val="Blhuvudrubrik"/>
                <w:i/>
                <w:lang w:val="en-US"/>
              </w:rPr>
              <w:t>s</w:t>
            </w:r>
            <w:r w:rsidRPr="004254E9">
              <w:rPr>
                <w:rStyle w:val="Blhuvudrubrik"/>
                <w:i/>
                <w:lang w:val="en-US"/>
              </w:rPr>
              <w:t xml:space="preserve">tudy </w:t>
            </w:r>
            <w:r>
              <w:rPr>
                <w:rStyle w:val="Blhuvudrubrik"/>
                <w:i/>
                <w:lang w:val="en-US"/>
              </w:rPr>
              <w:t>p</w:t>
            </w:r>
            <w:r w:rsidRPr="004254E9">
              <w:rPr>
                <w:rStyle w:val="Blhuvudrubrik"/>
                <w:i/>
                <w:lang w:val="en-US"/>
              </w:rPr>
              <w:t>lan</w:t>
            </w:r>
            <w:r>
              <w:rPr>
                <w:rStyle w:val="Blhuvudrubrik"/>
                <w:i/>
                <w:lang w:val="en-US"/>
              </w:rPr>
              <w:t xml:space="preserve"> for master students in </w:t>
            </w:r>
            <w:r w:rsidR="004D2337">
              <w:rPr>
                <w:rStyle w:val="Blhuvudrubrik"/>
                <w:i/>
                <w:lang w:val="en-US"/>
              </w:rPr>
              <w:t>Information and Network Engineering</w:t>
            </w:r>
            <w:r>
              <w:rPr>
                <w:rStyle w:val="Blhuvudrubrik"/>
                <w:i/>
                <w:lang w:val="en-US"/>
              </w:rPr>
              <w:t>, T</w:t>
            </w:r>
            <w:r w:rsidR="004D2337">
              <w:rPr>
                <w:rStyle w:val="Blhuvudrubrik"/>
                <w:i/>
                <w:lang w:val="en-US"/>
              </w:rPr>
              <w:t>INN</w:t>
            </w:r>
            <w:r>
              <w:rPr>
                <w:rStyle w:val="Blhuvudrubrik"/>
                <w:i/>
                <w:lang w:val="en-US"/>
              </w:rPr>
              <w:t>M</w:t>
            </w:r>
          </w:p>
        </w:tc>
      </w:tr>
      <w:tr w:rsidR="00704E92" w:rsidRPr="00583323" w:rsidTr="009C50D0">
        <w:trPr>
          <w:trHeight w:val="125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8" w:space="0" w:color="auto"/>
            </w:tcBorders>
          </w:tcPr>
          <w:p w:rsidR="00704E92" w:rsidRPr="00CF314F" w:rsidRDefault="00CF314F" w:rsidP="00C962DB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Given name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8" w:space="0" w:color="auto"/>
              <w:bottom w:val="nil"/>
              <w:right w:val="single" w:sz="2" w:space="0" w:color="auto"/>
            </w:tcBorders>
          </w:tcPr>
          <w:p w:rsidR="00704E92" w:rsidRPr="00CF314F" w:rsidRDefault="00CF314F" w:rsidP="00704E92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Surname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</w:tcPr>
          <w:p w:rsidR="00704E92" w:rsidRPr="00583323" w:rsidRDefault="00704E92" w:rsidP="004A4D99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</w:t>
            </w:r>
            <w:r>
              <w:rPr>
                <w:rStyle w:val="Blledtext"/>
              </w:rPr>
              <w:t>i</w:t>
            </w:r>
            <w:r w:rsidRPr="00583323">
              <w:rPr>
                <w:rStyle w:val="Blledtext"/>
              </w:rPr>
              <w:t>vic registration number</w:t>
            </w:r>
          </w:p>
        </w:tc>
      </w:tr>
      <w:tr w:rsidR="00704E92" w:rsidRPr="000C4CEC" w:rsidTr="009C50D0">
        <w:trPr>
          <w:trHeight w:val="33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8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26FCB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r>
              <w:rPr>
                <w:rStyle w:val="Blbrdtext"/>
                <w:lang w:val="sv-SE"/>
              </w:rPr>
              <w:fldChar w:fldCharType="begin" w:fldLock="1"/>
            </w:r>
            <w:r w:rsidR="00704E92" w:rsidRPr="000C4CEC">
              <w:rPr>
                <w:rStyle w:val="Blbrdtext"/>
                <w:lang w:val="en-US"/>
              </w:rPr>
              <w:instrText xml:space="preserve">                        </w:instrTex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3969" w:type="dxa"/>
            <w:tcBorders>
              <w:top w:val="nil"/>
              <w:left w:val="single" w:sz="8" w:space="0" w:color="FFFFFF" w:themeColor="background1"/>
              <w:bottom w:val="single" w:sz="2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3D7388" w:rsidP="00604276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 w:rsidR="00604276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0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4E92" w:rsidRPr="009B27C5" w:rsidRDefault="003D7388" w:rsidP="00704E92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="00704E92">
              <w:rPr>
                <w:rStyle w:val="Blbrdtext"/>
                <w:shd w:val="clear" w:color="auto" w:fill="262626" w:themeFill="text1" w:themeFillTint="D9"/>
                <w:lang w:val="en-US"/>
              </w:rPr>
              <w:instrText xml:space="preserve"> FORMTEXT </w:instrTex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 w:rsidR="00704E92"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end"/>
            </w:r>
            <w:bookmarkEnd w:id="1"/>
          </w:p>
        </w:tc>
      </w:tr>
      <w:tr w:rsidR="00E557C8" w:rsidRPr="00583323" w:rsidTr="009C50D0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E557C8" w:rsidRPr="000C1869" w:rsidRDefault="00E557C8" w:rsidP="005E17DE">
            <w:pPr>
              <w:rPr>
                <w:rStyle w:val="Blledtext"/>
                <w:rFonts w:ascii="Arial" w:hAnsi="Arial"/>
                <w:spacing w:val="0"/>
                <w:sz w:val="20"/>
                <w:szCs w:val="24"/>
                <w:lang w:val="en-US"/>
              </w:rPr>
            </w:pPr>
            <w:r w:rsidRPr="00583323">
              <w:rPr>
                <w:rStyle w:val="Blledtext"/>
              </w:rPr>
              <w:t>e-mail</w:t>
            </w:r>
          </w:p>
        </w:tc>
        <w:tc>
          <w:tcPr>
            <w:tcW w:w="6942" w:type="dxa"/>
            <w:gridSpan w:val="2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</w:tcPr>
          <w:p w:rsidR="00E557C8" w:rsidRPr="00583323" w:rsidRDefault="00E557C8" w:rsidP="005E17DE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Phone day time</w:t>
            </w:r>
          </w:p>
        </w:tc>
      </w:tr>
      <w:tr w:rsidR="000C1869" w:rsidRPr="00583323" w:rsidTr="009C50D0">
        <w:trPr>
          <w:trHeight w:val="369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  <w:vAlign w:val="center"/>
          </w:tcPr>
          <w:p w:rsidR="000C1869" w:rsidRPr="00583323" w:rsidRDefault="003D7388" w:rsidP="00526FC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" w:name="Text5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 w:rsidR="00526FCB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2"/>
            <w:r w:rsidR="000C1869" w:rsidRPr="00583323">
              <w:rPr>
                <w:rStyle w:val="Blbrdtext"/>
                <w:lang w:val="en-US"/>
              </w:rPr>
              <w:tab/>
            </w:r>
          </w:p>
        </w:tc>
        <w:tc>
          <w:tcPr>
            <w:tcW w:w="6942" w:type="dxa"/>
            <w:gridSpan w:val="2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vAlign w:val="center"/>
          </w:tcPr>
          <w:p w:rsidR="000C1869" w:rsidRPr="00583323" w:rsidRDefault="003D7388" w:rsidP="00E0327B">
            <w:pPr>
              <w:tabs>
                <w:tab w:val="left" w:pos="2730"/>
              </w:tabs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3" w:name="Text6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3"/>
          </w:p>
        </w:tc>
      </w:tr>
      <w:tr w:rsidR="00D811F8" w:rsidRPr="00583323" w:rsidTr="009C50D0">
        <w:trPr>
          <w:trHeight w:val="148"/>
        </w:trPr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4F547A" w:rsidRDefault="000C1869" w:rsidP="00B33808">
            <w:pPr>
              <w:rPr>
                <w:rStyle w:val="Blledtext"/>
                <w:lang w:val="en-US"/>
              </w:rPr>
            </w:pPr>
            <w:r w:rsidRPr="00583323">
              <w:rPr>
                <w:rStyle w:val="Blledtext"/>
              </w:rPr>
              <w:t>Street</w:t>
            </w:r>
            <w:r w:rsidR="00F8536C">
              <w:rPr>
                <w:rStyle w:val="Blledtext"/>
              </w:rPr>
              <w:t xml:space="preserve"> Adress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Postcode</w:t>
            </w:r>
          </w:p>
        </w:tc>
        <w:tc>
          <w:tcPr>
            <w:tcW w:w="2973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2C5F27" w:rsidRPr="00583323" w:rsidRDefault="000C1869" w:rsidP="00B33808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City</w:t>
            </w:r>
          </w:p>
        </w:tc>
      </w:tr>
      <w:tr w:rsidR="00704E92" w:rsidRPr="004F547A" w:rsidTr="00452A1A">
        <w:trPr>
          <w:trHeight w:val="391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FFFFFF" w:themeColor="background1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4" w:name="Text7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4"/>
          </w:p>
        </w:tc>
        <w:tc>
          <w:tcPr>
            <w:tcW w:w="3969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5"/>
          </w:p>
        </w:tc>
        <w:tc>
          <w:tcPr>
            <w:tcW w:w="297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</w:tcPr>
          <w:p w:rsidR="00704E92" w:rsidRPr="004F547A" w:rsidRDefault="003D7388" w:rsidP="003904DD">
            <w:pPr>
              <w:spacing w:before="80"/>
              <w:rPr>
                <w:rStyle w:val="Blbrdtext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6" w:name="Text9"/>
            <w:r w:rsidR="00704E92"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 w:rsidR="00704E92"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6"/>
          </w:p>
        </w:tc>
      </w:tr>
      <w:tr w:rsidR="00F8536C" w:rsidRPr="00583323" w:rsidTr="00D21D5C">
        <w:tc>
          <w:tcPr>
            <w:tcW w:w="3369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F8536C" w:rsidRPr="00583323" w:rsidRDefault="00F8536C" w:rsidP="00F8536C">
            <w:pPr>
              <w:rPr>
                <w:rStyle w:val="Blledtext"/>
              </w:rPr>
            </w:pPr>
            <w:bookmarkStart w:id="7" w:name="_Hlk301438290"/>
            <w:r>
              <w:rPr>
                <w:rStyle w:val="Blledtext"/>
              </w:rPr>
              <w:t xml:space="preserve">Year </w:t>
            </w:r>
            <w:r w:rsidRPr="00583323">
              <w:rPr>
                <w:rStyle w:val="Blledtext"/>
              </w:rPr>
              <w:t>admitted</w:t>
            </w:r>
          </w:p>
        </w:tc>
        <w:tc>
          <w:tcPr>
            <w:tcW w:w="6942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:rsidR="00F8536C" w:rsidRPr="00583323" w:rsidRDefault="00C911F5" w:rsidP="004A4D99">
            <w:pPr>
              <w:ind w:left="-106"/>
              <w:rPr>
                <w:rStyle w:val="Blledtext"/>
              </w:rPr>
            </w:pPr>
            <w:r>
              <w:rPr>
                <w:rStyle w:val="Blledtext"/>
              </w:rPr>
              <w:t>Track</w:t>
            </w:r>
            <w:r w:rsidR="00F8536C">
              <w:rPr>
                <w:rStyle w:val="Blledtext"/>
              </w:rPr>
              <w:t xml:space="preserve"> (specialization)</w:t>
            </w:r>
          </w:p>
          <w:p w:rsidR="00F8536C" w:rsidRPr="00583323" w:rsidRDefault="004D2337" w:rsidP="005E2384">
            <w:pPr>
              <w:spacing w:line="360" w:lineRule="auto"/>
              <w:rPr>
                <w:rStyle w:val="Blledtext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Select your profile!"/>
                    <w:listEntry w:val="Communications Engineering"/>
                    <w:listEntry w:val="Information Engineering"/>
                    <w:listEntry w:val="Multimedia Processing and Analysis"/>
                    <w:listEntry w:val="Networked Systems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F8536C" w:rsidRPr="00583323" w:rsidTr="00D21D5C">
        <w:trPr>
          <w:trHeight w:val="247"/>
        </w:trPr>
        <w:tc>
          <w:tcPr>
            <w:tcW w:w="336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F8536C" w:rsidRPr="00583323" w:rsidRDefault="003D7388" w:rsidP="0070237D">
            <w:pPr>
              <w:spacing w:line="360" w:lineRule="auto"/>
              <w:rPr>
                <w:rStyle w:val="Blbrdtext"/>
                <w:lang w:val="sv-SE"/>
              </w:rPr>
            </w:pPr>
            <w:r>
              <w:rPr>
                <w:rStyle w:val="Blbrdtext"/>
                <w:lang w:val="sv-S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F8536C">
              <w:rPr>
                <w:rStyle w:val="Blbrdtext"/>
                <w:lang w:val="sv-SE"/>
              </w:rPr>
              <w:instrText xml:space="preserve"> FORMTEXT </w:instrText>
            </w:r>
            <w:r>
              <w:rPr>
                <w:rStyle w:val="Blbrdtext"/>
                <w:lang w:val="sv-SE"/>
              </w:rPr>
            </w:r>
            <w:r>
              <w:rPr>
                <w:rStyle w:val="Blbrdtext"/>
                <w:lang w:val="sv-SE"/>
              </w:rPr>
              <w:fldChar w:fldCharType="separate"/>
            </w:r>
            <w:bookmarkStart w:id="8" w:name="_GoBack"/>
            <w:bookmarkEnd w:id="8"/>
            <w:r w:rsidR="002659EA">
              <w:rPr>
                <w:rStyle w:val="Blbrdtext"/>
                <w:noProof/>
                <w:lang w:val="sv-SE"/>
              </w:rPr>
              <w:t>20</w:t>
            </w:r>
            <w:r w:rsidR="000A200C">
              <w:rPr>
                <w:rStyle w:val="Blbrdtext"/>
                <w:noProof/>
                <w:lang w:val="sv-SE"/>
              </w:rPr>
              <w:t>2</w:t>
            </w:r>
            <w:r w:rsidR="0070237D">
              <w:rPr>
                <w:rStyle w:val="Blbrdtext"/>
                <w:noProof/>
                <w:lang w:val="sv-SE"/>
              </w:rPr>
              <w:t>1</w:t>
            </w:r>
            <w:r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6942" w:type="dxa"/>
            <w:gridSpan w:val="2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bottom"/>
          </w:tcPr>
          <w:p w:rsidR="00F8536C" w:rsidRPr="00583323" w:rsidRDefault="00F8536C" w:rsidP="005E2384">
            <w:pPr>
              <w:spacing w:line="360" w:lineRule="auto"/>
              <w:rPr>
                <w:rStyle w:val="Blbrdtext"/>
                <w:lang w:val="sv-SE"/>
              </w:rPr>
            </w:pPr>
          </w:p>
        </w:tc>
      </w:tr>
      <w:bookmarkEnd w:id="7"/>
    </w:tbl>
    <w:p w:rsidR="00C00A1A" w:rsidRDefault="00C00A1A">
      <w:pPr>
        <w:rPr>
          <w:rStyle w:val="Blbrdtext"/>
        </w:rPr>
      </w:pPr>
    </w:p>
    <w:p w:rsidR="006179DD" w:rsidRDefault="006179DD" w:rsidP="000E286F">
      <w:pPr>
        <w:spacing w:before="40" w:after="40"/>
        <w:rPr>
          <w:rStyle w:val="Blrubrik"/>
          <w:b w:val="0"/>
          <w:i/>
          <w:sz w:val="12"/>
          <w:szCs w:val="12"/>
        </w:rPr>
      </w:pPr>
    </w:p>
    <w:p w:rsidR="006179DD" w:rsidRPr="007E1F82" w:rsidRDefault="00F8536C" w:rsidP="005E2384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9" w:name="OLE_LINK6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1,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C1456E" w:rsidRPr="006179DD" w:rsidTr="009C50D0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9"/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0A7DF5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1456E" w:rsidRPr="006179DD" w:rsidRDefault="00C1456E" w:rsidP="006179D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EQ1220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Signal Theory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0" w:name="Text15"/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0"/>
          </w:p>
        </w:tc>
        <w:bookmarkStart w:id="11" w:name="OLE_LINK3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1"/>
          </w:p>
        </w:tc>
        <w:bookmarkStart w:id="12" w:name="Dropdown1"/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  <w:bookmarkEnd w:id="12"/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EP2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8F352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Internetworking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8F352D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3D7388" w:rsidP="002C4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2C4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 w:rsidRP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2C40D0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2C40D0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2C4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C1456E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C1456E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6658B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1456E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04699" w:rsidRPr="006179DD" w:rsidTr="00452A1A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9C50D0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204699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9C50D0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9C50D0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6658B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4699" w:rsidRPr="000A7DF5" w:rsidRDefault="003D7388" w:rsidP="000A7D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7677E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6179DD" w:rsidRDefault="006179DD" w:rsidP="006179D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8F352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8,5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E93C1F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382B5C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82B5C" w:rsidRPr="000A7DF5" w:rsidRDefault="00382B5C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3,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 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3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EQ2310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Digital Communications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5D673F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,</w:t>
            </w:r>
            <w:r w:rsidR="005D673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8F352D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F352D" w:rsidRPr="000A7DF5" w:rsidRDefault="008F352D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4, 1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st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3D7388" w:rsidP="00E93C1F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E93C1F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D800D4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</w:t>
            </w:r>
            <w:r w:rsidR="00D800D4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 (TMS)"/>
                  </w:ddList>
                </w:ffData>
              </w:fldChar>
            </w:r>
            <w:r w:rsidR="005737AB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AK2036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E93C1F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E93C1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Theory and Methodology of Science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E93C1F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7,5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264B87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64B87" w:rsidRPr="000A7DF5" w:rsidRDefault="00264B87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bookmarkStart w:id="13" w:name="OLE_LINK7"/>
      <w:r>
        <w:rPr>
          <w:rFonts w:ascii="Verdana" w:hAnsi="Verdana"/>
          <w:b/>
          <w:bCs/>
          <w:spacing w:val="5"/>
          <w:sz w:val="12"/>
          <w:szCs w:val="12"/>
          <w:lang w:val="en-US"/>
        </w:rPr>
        <w:lastRenderedPageBreak/>
        <w:t>Study period 1,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bookmarkEnd w:id="13"/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A245F9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5465A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7335F5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517A6B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7A6B" w:rsidRPr="000A7DF5" w:rsidRDefault="00517A6B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452A1A" w:rsidRDefault="00452A1A" w:rsidP="00452A1A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F8536C" w:rsidRPr="007E1F82" w:rsidRDefault="00F8536C" w:rsidP="00F8536C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2,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452A1A" w:rsidRPr="006179DD" w:rsidTr="00AF7A37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52A1A" w:rsidRPr="006179DD" w:rsidRDefault="00452A1A" w:rsidP="00AF7A37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</w:t>
            </w:r>
            <w:r w:rsidR="00EB306F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3D7388" w:rsidP="00A245F9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 w:rsidR="008F352D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A245F9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245F9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452A1A" w:rsidRPr="006179DD" w:rsidTr="00AF7A37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452A1A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452A1A"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="00452A1A"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6658B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52A1A" w:rsidRPr="000A7DF5" w:rsidRDefault="003D7388" w:rsidP="00AF7A37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 w:rsidR="00452A1A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70237D" w:rsidRDefault="0070237D" w:rsidP="0070237D">
      <w:pPr>
        <w:tabs>
          <w:tab w:val="left" w:pos="7566"/>
        </w:tabs>
        <w:spacing w:before="40" w:after="40"/>
        <w:rPr>
          <w:rFonts w:ascii="Verdana" w:hAnsi="Verdana"/>
          <w:b/>
          <w:bCs/>
          <w:spacing w:val="5"/>
          <w:sz w:val="12"/>
          <w:szCs w:val="12"/>
          <w:lang w:val="en-US"/>
        </w:rPr>
      </w:pPr>
    </w:p>
    <w:p w:rsidR="0070237D" w:rsidRPr="007E1F82" w:rsidRDefault="0070237D" w:rsidP="0070237D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3,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70237D" w:rsidRPr="006179DD" w:rsidTr="0070237D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0,3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EA260x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Degree Project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70237D" w:rsidRDefault="0070237D" w:rsidP="0070237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70237D" w:rsidRPr="007E1F82" w:rsidRDefault="0070237D" w:rsidP="0070237D">
      <w:pPr>
        <w:tabs>
          <w:tab w:val="left" w:pos="7566"/>
        </w:tabs>
        <w:spacing w:before="40" w:after="40"/>
        <w:rPr>
          <w:rFonts w:ascii="Verdana" w:hAnsi="Verdana"/>
          <w:i/>
          <w:spacing w:val="5"/>
          <w:sz w:val="12"/>
          <w:szCs w:val="12"/>
        </w:rPr>
      </w:pP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>Study period 4, 2</w:t>
      </w:r>
      <w:r w:rsidRPr="00F8536C">
        <w:rPr>
          <w:rFonts w:ascii="Verdana" w:hAnsi="Verdana"/>
          <w:b/>
          <w:bCs/>
          <w:spacing w:val="5"/>
          <w:sz w:val="12"/>
          <w:szCs w:val="12"/>
          <w:vertAlign w:val="superscript"/>
          <w:lang w:val="en-US"/>
        </w:rPr>
        <w:t>nd</w:t>
      </w:r>
      <w:r>
        <w:rPr>
          <w:rFonts w:ascii="Verdana" w:hAnsi="Verdana"/>
          <w:b/>
          <w:bCs/>
          <w:spacing w:val="5"/>
          <w:sz w:val="12"/>
          <w:szCs w:val="12"/>
          <w:lang w:val="en-US"/>
        </w:rPr>
        <w:t xml:space="preserve"> year</w:t>
      </w:r>
    </w:p>
    <w:tbl>
      <w:tblPr>
        <w:tblW w:w="10348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94"/>
        <w:gridCol w:w="3951"/>
        <w:gridCol w:w="1275"/>
        <w:gridCol w:w="1276"/>
        <w:gridCol w:w="1276"/>
        <w:gridCol w:w="1276"/>
      </w:tblGrid>
      <w:tr w:rsidR="0070237D" w:rsidRPr="006179DD" w:rsidTr="0070237D">
        <w:trPr>
          <w:trHeight w:hRule="exact" w:val="37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code</w:t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Course name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Term/ period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 w:rsidRPr="006179DD"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Credits (ECTS)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en-US"/>
              </w:rPr>
              <w:t>Type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0237D" w:rsidRPr="006179DD" w:rsidRDefault="0070237D" w:rsidP="0070237D">
            <w:pPr>
              <w:spacing w:before="40" w:after="40"/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i/>
                <w:spacing w:val="5"/>
                <w:sz w:val="12"/>
                <w:szCs w:val="12"/>
                <w:lang w:val="sv-SE"/>
              </w:rPr>
              <w:t>Completion</w:t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EQ2222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245F9">
              <w:rPr>
                <w:rFonts w:ascii="Verdana" w:hAnsi="Verdana"/>
                <w:spacing w:val="5"/>
                <w:sz w:val="12"/>
                <w:szCs w:val="12"/>
                <w:highlight w:val="yellow"/>
                <w:lang w:val="en-US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A245F9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 xml:space="preserve">The Sustainable </w:t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en-US"/>
              </w:rPr>
              <w:t>Information and Network Engineer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A245F9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0,2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Elective"/>
                    <w:listEntry w:val="Extra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EA260x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70237D">
              <w:rPr>
                <w:rFonts w:ascii="Verdana" w:hAnsi="Verdana"/>
                <w:noProof/>
                <w:spacing w:val="5"/>
                <w:sz w:val="12"/>
                <w:szCs w:val="12"/>
                <w:lang w:val="sv-SE"/>
              </w:rPr>
              <w:t>Degree Project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15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result w:val="1"/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  <w:tr w:rsidR="0070237D" w:rsidRPr="006179DD" w:rsidTr="0070237D">
        <w:trPr>
          <w:trHeight w:hRule="exact" w:val="340"/>
        </w:trPr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3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FORMTEXT </w:instrTex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noProof/>
                <w:spacing w:val="5"/>
                <w:sz w:val="12"/>
                <w:szCs w:val="12"/>
                <w:highlight w:val="yellow"/>
                <w:lang w:val="sv-SE"/>
              </w:rPr>
              <w:t> </w:t>
            </w:r>
            <w:r w:rsidRPr="009C50D0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ulsory"/>
                    <w:listEntry w:val="Profile course"/>
                    <w:listEntry w:val="Elective"/>
                    <w:listEntry w:val="Non-technical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0237D" w:rsidRPr="000A7DF5" w:rsidRDefault="0070237D" w:rsidP="0070237D">
            <w:pPr>
              <w:spacing w:before="40" w:after="40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begin">
                <w:ffData>
                  <w:name w:val="Dropdown1"/>
                  <w:enabled/>
                  <w:calcOnExit w:val="0"/>
                  <w:helpText w:type="text" w:val="Fill the completion status of the course"/>
                  <w:ddList>
                    <w:listEntry w:val="----&gt;"/>
                    <w:listEntry w:val="Completed"/>
                    <w:listEntry w:val="Ongoing"/>
                    <w:listEntry w:val="Future"/>
                  </w:ddList>
                </w:ffData>
              </w:fldChar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instrText xml:space="preserve"> FORMDROPDOWN </w:instrText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</w:r>
            <w:r w:rsidR="00E711B8"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separate"/>
            </w:r>
            <w:r>
              <w:rPr>
                <w:rFonts w:ascii="Verdana" w:hAnsi="Verdana"/>
                <w:spacing w:val="5"/>
                <w:sz w:val="12"/>
                <w:szCs w:val="12"/>
                <w:highlight w:val="yellow"/>
                <w:lang w:val="sv-SE"/>
              </w:rPr>
              <w:fldChar w:fldCharType="end"/>
            </w:r>
          </w:p>
        </w:tc>
      </w:tr>
    </w:tbl>
    <w:p w:rsidR="0070237D" w:rsidRDefault="0070237D" w:rsidP="0070237D">
      <w:pPr>
        <w:spacing w:before="40" w:after="40"/>
        <w:rPr>
          <w:rFonts w:ascii="Verdana" w:hAnsi="Verdana"/>
          <w:b/>
          <w:bCs/>
          <w:i/>
          <w:spacing w:val="5"/>
          <w:sz w:val="12"/>
          <w:szCs w:val="12"/>
          <w:lang w:val="en-US"/>
        </w:rPr>
      </w:pPr>
    </w:p>
    <w:p w:rsidR="009C50D0" w:rsidRPr="0070237D" w:rsidRDefault="009C50D0" w:rsidP="009C50D0">
      <w:pPr>
        <w:spacing w:before="40" w:after="40"/>
        <w:rPr>
          <w:rFonts w:ascii="Verdana" w:hAnsi="Verdana"/>
          <w:b/>
          <w:bCs/>
          <w:spacing w:val="5"/>
          <w:sz w:val="12"/>
          <w:szCs w:val="12"/>
          <w:lang w:val="en-US"/>
        </w:rPr>
      </w:pPr>
    </w:p>
    <w:p w:rsidR="006179DD" w:rsidRDefault="006179DD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4254E9" w:rsidRPr="006179DD" w:rsidRDefault="004254E9" w:rsidP="006179DD">
      <w:pPr>
        <w:spacing w:before="40" w:after="40"/>
        <w:rPr>
          <w:rFonts w:ascii="Verdana" w:hAnsi="Verdana"/>
          <w:i/>
          <w:spacing w:val="5"/>
          <w:sz w:val="12"/>
          <w:szCs w:val="12"/>
          <w:lang w:val="en-US"/>
        </w:rPr>
      </w:pPr>
    </w:p>
    <w:p w:rsidR="00B54625" w:rsidRPr="002F1C27" w:rsidRDefault="00B54625" w:rsidP="00B54625">
      <w:pPr>
        <w:rPr>
          <w:rFonts w:ascii="Verdana" w:hAnsi="Verdana"/>
          <w:sz w:val="18"/>
          <w:lang w:val="en-US"/>
        </w:rPr>
      </w:pPr>
    </w:p>
    <w:p w:rsidR="00B54625" w:rsidRPr="002F1C27" w:rsidRDefault="00B54625" w:rsidP="00B54625">
      <w:pPr>
        <w:tabs>
          <w:tab w:val="left" w:pos="3714"/>
        </w:tabs>
        <w:autoSpaceDE w:val="0"/>
        <w:autoSpaceDN w:val="0"/>
        <w:adjustRightInd w:val="0"/>
        <w:rPr>
          <w:rFonts w:ascii="Verdana" w:hAnsi="Verdana"/>
          <w:sz w:val="18"/>
          <w:lang w:val="en-US"/>
        </w:rPr>
      </w:pPr>
      <w:r w:rsidRPr="002F1C27">
        <w:rPr>
          <w:rFonts w:ascii="Verdana" w:hAnsi="Verdana"/>
          <w:sz w:val="18"/>
          <w:lang w:val="en-US"/>
        </w:rPr>
        <w:tab/>
      </w:r>
    </w:p>
    <w:p w:rsidR="00C00A1A" w:rsidRDefault="0027011F" w:rsidP="005737AB">
      <w:pPr>
        <w:autoSpaceDE w:val="0"/>
        <w:autoSpaceDN w:val="0"/>
        <w:adjustRightInd w:val="0"/>
        <w:rPr>
          <w:rFonts w:ascii="Verdana" w:hAnsi="Verdana"/>
          <w:b/>
          <w:bCs/>
          <w:sz w:val="18"/>
          <w:szCs w:val="18"/>
          <w:lang w:val="sv-SE" w:eastAsia="sv-SE"/>
        </w:rPr>
      </w:pPr>
      <w:r w:rsidRPr="00F759AB">
        <w:rPr>
          <w:rFonts w:ascii="Verdana" w:hAnsi="Verdana"/>
          <w:sz w:val="18"/>
          <w:lang w:val="sv-SE"/>
        </w:rPr>
        <w:br w:type="page"/>
      </w:r>
    </w:p>
    <w:p w:rsidR="00C00A1A" w:rsidRDefault="008D0429" w:rsidP="008D0429">
      <w:pPr>
        <w:pStyle w:val="Heading1"/>
        <w:rPr>
          <w:lang w:val="en-US" w:eastAsia="sv-SE"/>
        </w:rPr>
      </w:pPr>
      <w:r>
        <w:rPr>
          <w:lang w:val="en-US" w:eastAsia="sv-SE"/>
        </w:rPr>
        <w:lastRenderedPageBreak/>
        <w:t xml:space="preserve">Brief Overview of the Program Curriculum, </w:t>
      </w:r>
      <w:r w:rsidR="001E1520">
        <w:rPr>
          <w:lang w:val="en-US" w:eastAsia="sv-SE"/>
        </w:rPr>
        <w:t>Information and Network Engineering</w:t>
      </w:r>
      <w:r>
        <w:rPr>
          <w:lang w:val="en-US" w:eastAsia="sv-SE"/>
        </w:rPr>
        <w:t xml:space="preserve"> (T</w:t>
      </w:r>
      <w:r w:rsidR="001E1520">
        <w:rPr>
          <w:lang w:val="en-US" w:eastAsia="sv-SE"/>
        </w:rPr>
        <w:t>INN</w:t>
      </w:r>
      <w:r>
        <w:rPr>
          <w:lang w:val="en-US" w:eastAsia="sv-SE"/>
        </w:rPr>
        <w:t>M)</w:t>
      </w:r>
      <w:r w:rsidR="0070237D">
        <w:rPr>
          <w:lang w:val="en-US" w:eastAsia="sv-SE"/>
        </w:rPr>
        <w:t xml:space="preserve"> 2010/22</w:t>
      </w:r>
    </w:p>
    <w:p w:rsidR="008D0429" w:rsidRDefault="008D0429" w:rsidP="008D0429">
      <w:pPr>
        <w:pStyle w:val="Subtitle"/>
        <w:rPr>
          <w:lang w:val="en-US" w:eastAsia="sv-SE"/>
        </w:rPr>
      </w:pPr>
      <w:r>
        <w:rPr>
          <w:lang w:val="en-US" w:eastAsia="sv-SE"/>
        </w:rPr>
        <w:t>Degree Requirements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>Passed all compulsory courses.</w:t>
      </w:r>
    </w:p>
    <w:p w:rsidR="008D0429" w:rsidRDefault="008D0429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the requirements for </w:t>
      </w:r>
      <w:r w:rsidRPr="008D0429">
        <w:rPr>
          <w:i/>
          <w:lang w:val="en-US" w:eastAsia="sv-SE"/>
        </w:rPr>
        <w:t>at least</w:t>
      </w:r>
      <w:r>
        <w:rPr>
          <w:lang w:val="en-US" w:eastAsia="sv-SE"/>
        </w:rPr>
        <w:t xml:space="preserve"> one of the </w:t>
      </w:r>
      <w:r w:rsidR="001E1520">
        <w:rPr>
          <w:lang w:val="en-US" w:eastAsia="sv-SE"/>
        </w:rPr>
        <w:t>study tracks</w:t>
      </w:r>
      <w:r>
        <w:rPr>
          <w:lang w:val="en-US" w:eastAsia="sv-SE"/>
        </w:rPr>
        <w:t xml:space="preserve"> (see below)</w:t>
      </w:r>
      <w:r w:rsidR="00124A3C">
        <w:rPr>
          <w:lang w:val="en-US" w:eastAsia="sv-SE"/>
        </w:rPr>
        <w:t>:</w:t>
      </w:r>
    </w:p>
    <w:p w:rsidR="001E1520" w:rsidRPr="001E1520" w:rsidRDefault="001E1520" w:rsidP="00124A3C">
      <w:pPr>
        <w:pStyle w:val="ListParagraph"/>
        <w:numPr>
          <w:ilvl w:val="1"/>
          <w:numId w:val="1"/>
        </w:numPr>
        <w:rPr>
          <w:lang w:val="en-US" w:eastAsia="sv-SE"/>
        </w:rPr>
      </w:pPr>
      <w:bookmarkStart w:id="14" w:name="OLE_LINK8"/>
      <w:r>
        <w:rPr>
          <w:lang w:val="en-US" w:eastAsia="sv-SE"/>
        </w:rPr>
        <w:t>Communications Engineering</w:t>
      </w:r>
    </w:p>
    <w:p w:rsidR="001E1520" w:rsidRPr="008D0429" w:rsidRDefault="00124A3C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 xml:space="preserve">Information </w:t>
      </w:r>
      <w:r w:rsidR="001E1520">
        <w:t>Engineering.</w:t>
      </w:r>
      <w:r w:rsidR="001E1520" w:rsidRPr="001E1520">
        <w:rPr>
          <w:lang w:val="en-US" w:eastAsia="sv-SE"/>
        </w:rPr>
        <w:t xml:space="preserve"> </w:t>
      </w:r>
    </w:p>
    <w:p w:rsidR="00124A3C" w:rsidRPr="001E1520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Multimedia Processing and Analysis</w:t>
      </w:r>
    </w:p>
    <w:bookmarkEnd w:id="14"/>
    <w:p w:rsidR="00124A3C" w:rsidRPr="00124A3C" w:rsidRDefault="001E1520" w:rsidP="001E1520">
      <w:pPr>
        <w:pStyle w:val="ListParagraph"/>
        <w:numPr>
          <w:ilvl w:val="1"/>
          <w:numId w:val="1"/>
        </w:numPr>
        <w:rPr>
          <w:lang w:val="en-US" w:eastAsia="sv-SE"/>
        </w:rPr>
      </w:pPr>
      <w:r>
        <w:t>Networked Systems</w:t>
      </w:r>
    </w:p>
    <w:p w:rsidR="008D0429" w:rsidRDefault="001E1520" w:rsidP="008D042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 </w:t>
      </w:r>
      <w:r w:rsidR="008D0429">
        <w:rPr>
          <w:lang w:val="en-US" w:eastAsia="sv-SE"/>
        </w:rPr>
        <w:t xml:space="preserve">(At least) 90 cr. of passed </w:t>
      </w:r>
      <w:r w:rsidR="0070237D">
        <w:rPr>
          <w:lang w:val="en-US" w:eastAsia="sv-SE"/>
        </w:rPr>
        <w:t xml:space="preserve">regular </w:t>
      </w:r>
      <w:r w:rsidR="008D0429">
        <w:rPr>
          <w:lang w:val="en-US" w:eastAsia="sv-SE"/>
        </w:rPr>
        <w:t>courses, in total.</w:t>
      </w:r>
    </w:p>
    <w:p w:rsidR="00124A3C" w:rsidRDefault="008D0429" w:rsidP="00F42B19">
      <w:pPr>
        <w:pStyle w:val="ListParagraph"/>
        <w:numPr>
          <w:ilvl w:val="0"/>
          <w:numId w:val="1"/>
        </w:numPr>
        <w:rPr>
          <w:lang w:val="en-US" w:eastAsia="sv-SE"/>
        </w:rPr>
      </w:pPr>
      <w:r>
        <w:rPr>
          <w:lang w:val="en-US" w:eastAsia="sv-SE"/>
        </w:rPr>
        <w:t xml:space="preserve">Passed degree project, 30cr. </w:t>
      </w:r>
    </w:p>
    <w:p w:rsidR="001E1520" w:rsidRDefault="001E1520" w:rsidP="001E1520">
      <w:pPr>
        <w:ind w:left="360"/>
        <w:rPr>
          <w:lang w:val="en-US" w:eastAsia="sv-SE"/>
        </w:rPr>
      </w:pPr>
    </w:p>
    <w:p w:rsidR="001E1520" w:rsidRPr="001E1520" w:rsidRDefault="001E1520" w:rsidP="001E1520">
      <w:pPr>
        <w:ind w:left="360"/>
        <w:rPr>
          <w:lang w:val="en-US" w:eastAsia="sv-SE"/>
        </w:rPr>
      </w:pPr>
      <w:r>
        <w:rPr>
          <w:lang w:val="en-US" w:eastAsia="sv-SE"/>
        </w:rPr>
        <w:t>It is strongly recommended to includ</w:t>
      </w:r>
      <w:r w:rsidR="000A200C">
        <w:rPr>
          <w:lang w:val="en-US" w:eastAsia="sv-SE"/>
        </w:rPr>
        <w:t>e 6-15 credits of non-technical</w:t>
      </w:r>
      <w:r w:rsidR="00EB306F">
        <w:rPr>
          <w:lang w:val="en-US" w:eastAsia="sv-SE"/>
        </w:rPr>
        <w:t xml:space="preserve"> courses as part of the electives.</w:t>
      </w:r>
    </w:p>
    <w:p w:rsidR="00F42B19" w:rsidRDefault="00F42B19" w:rsidP="00BB2D10">
      <w:pPr>
        <w:pStyle w:val="Subtitle"/>
        <w:rPr>
          <w:lang w:val="en-US" w:eastAsia="sv-SE"/>
        </w:rPr>
      </w:pPr>
    </w:p>
    <w:p w:rsidR="00BB2D10" w:rsidRPr="00BB2D10" w:rsidRDefault="00BB2D10" w:rsidP="00BB2D10">
      <w:pPr>
        <w:pStyle w:val="Subtitle"/>
        <w:rPr>
          <w:lang w:val="en-US" w:eastAsia="sv-SE"/>
        </w:rPr>
      </w:pPr>
      <w:r>
        <w:rPr>
          <w:lang w:val="en-US" w:eastAsia="sv-SE"/>
        </w:rPr>
        <w:t>Compulsory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302"/>
        <w:gridCol w:w="409"/>
        <w:gridCol w:w="409"/>
        <w:gridCol w:w="556"/>
        <w:gridCol w:w="556"/>
        <w:gridCol w:w="556"/>
        <w:gridCol w:w="517"/>
      </w:tblGrid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114CE1" w:rsidRDefault="00D21D5C" w:rsidP="00D21D5C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D21D5C" w:rsidRPr="00114CE1" w:rsidTr="006462F0">
        <w:tc>
          <w:tcPr>
            <w:tcW w:w="5302" w:type="dxa"/>
            <w:vAlign w:val="center"/>
            <w:hideMark/>
          </w:tcPr>
          <w:p w:rsidR="00D21D5C" w:rsidRPr="005D673F" w:rsidRDefault="00E711B8" w:rsidP="00D82DCB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8" w:history="1">
              <w:r w:rsidR="00D21D5C" w:rsidRPr="005D673F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EQ1220 Signal Theory </w:t>
              </w:r>
            </w:hyperlink>
            <w:r w:rsidR="00E8488D" w:rsidRPr="005D673F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(not if you already </w:t>
            </w:r>
            <w:r w:rsidR="00D82DCB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>passed</w:t>
            </w:r>
            <w:r w:rsidR="00E8488D" w:rsidRPr="005D673F"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EQ1270 Stochastic Signals and Systems at KTH)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1D5C" w:rsidRPr="00114CE1" w:rsidRDefault="00D21D5C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7335F5">
        <w:tc>
          <w:tcPr>
            <w:tcW w:w="5302" w:type="dxa"/>
            <w:vAlign w:val="center"/>
          </w:tcPr>
          <w:p w:rsidR="00EB306F" w:rsidRPr="008A5522" w:rsidRDefault="00E711B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" w:history="1">
              <w:r w:rsidR="007E07D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EP2120 Internetworking </w:t>
              </w:r>
            </w:hyperlink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114CE1" w:rsidTr="00EB306F">
        <w:tc>
          <w:tcPr>
            <w:tcW w:w="5302" w:type="dxa"/>
            <w:vAlign w:val="center"/>
            <w:hideMark/>
          </w:tcPr>
          <w:p w:rsidR="00EB306F" w:rsidRPr="008A5522" w:rsidRDefault="00E711B8" w:rsidP="00D21D5C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0" w:history="1">
              <w:r w:rsidR="00EB306F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EQ2310 Digital Communications </w:t>
              </w:r>
            </w:hyperlink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9.0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BE24AF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8.5</w:t>
            </w:r>
          </w:p>
        </w:tc>
        <w:tc>
          <w:tcPr>
            <w:tcW w:w="0" w:type="auto"/>
            <w:vAlign w:val="center"/>
          </w:tcPr>
          <w:p w:rsidR="00EB306F" w:rsidRPr="00114CE1" w:rsidRDefault="00EB306F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EB306F" w:rsidRPr="00F14BF4" w:rsidTr="00BE24AF">
        <w:tc>
          <w:tcPr>
            <w:tcW w:w="5302" w:type="dxa"/>
            <w:vAlign w:val="center"/>
          </w:tcPr>
          <w:p w:rsidR="00EB306F" w:rsidRPr="008A5522" w:rsidRDefault="00E711B8" w:rsidP="00F14BF4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1" w:history="1">
              <w:r w:rsidR="00263C49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EQ2222 The Sustainable Information and Network Engineer</w:t>
              </w:r>
            </w:hyperlink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0</w:t>
            </w: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9006F5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+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="00EB306F"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vAlign w:val="center"/>
          </w:tcPr>
          <w:p w:rsidR="00EB306F" w:rsidRPr="00F14BF4" w:rsidRDefault="009006F5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+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="00EB306F"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:rsidR="00EB306F" w:rsidRPr="00F14BF4" w:rsidRDefault="009006F5" w:rsidP="00F14BF4">
            <w:pPr>
              <w:jc w:val="center"/>
              <w:rPr>
                <w:rStyle w:val="Hyperlink"/>
                <w:rFonts w:cs="Times New Roman"/>
                <w:bCs/>
                <w:color w:val="auto"/>
                <w:lang w:val="en-US" w:eastAsia="sv-SE"/>
              </w:rPr>
            </w:pPr>
            <w:r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+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0</w:t>
            </w:r>
            <w:r w:rsidR="00EB306F"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.</w:t>
            </w:r>
            <w:r w:rsidR="00EB306F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:rsidR="00EB306F" w:rsidRPr="00F14BF4" w:rsidRDefault="00EB306F" w:rsidP="00F14BF4">
            <w:pPr>
              <w:pStyle w:val="NormalWeb"/>
              <w:spacing w:before="0" w:line="276" w:lineRule="auto"/>
              <w:jc w:val="center"/>
              <w:rPr>
                <w:rStyle w:val="Hyperlink"/>
                <w:bCs/>
                <w:color w:val="auto"/>
                <w:lang w:val="en-US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1+2</w:t>
            </w:r>
          </w:p>
        </w:tc>
      </w:tr>
      <w:tr w:rsidR="00EB306F" w:rsidRPr="00114CE1" w:rsidTr="006462F0">
        <w:tc>
          <w:tcPr>
            <w:tcW w:w="5302" w:type="dxa"/>
            <w:vAlign w:val="center"/>
            <w:hideMark/>
          </w:tcPr>
          <w:p w:rsidR="00EB306F" w:rsidRPr="00114CE1" w:rsidRDefault="00E711B8" w:rsidP="00D21D5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12" w:history="1">
              <w:r w:rsidR="00EB306F" w:rsidRPr="00114CE1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AK2036 Theory and Methodology of Science with Applications (Natural and Technological Science) </w:t>
              </w:r>
            </w:hyperlink>
            <w:r w:rsidR="00EB306F" w:rsidRPr="00114CE1">
              <w:rPr>
                <w:rFonts w:ascii="Verdana" w:hAnsi="Verdana" w:cs="Arial"/>
                <w:bCs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color w:val="000000" w:themeColor="dark1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vAlign w:val="center"/>
            <w:hideMark/>
          </w:tcPr>
          <w:p w:rsidR="00EB306F" w:rsidRPr="00114CE1" w:rsidRDefault="00EB306F" w:rsidP="00D21D5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</w:tbl>
    <w:p w:rsidR="00124A3C" w:rsidRDefault="00124A3C" w:rsidP="00BB2D10">
      <w:pPr>
        <w:pStyle w:val="Subtitle"/>
        <w:rPr>
          <w:szCs w:val="20"/>
          <w:lang w:val="en-US" w:eastAsia="sv-SE"/>
        </w:rPr>
      </w:pPr>
    </w:p>
    <w:p w:rsidR="00BB2D10" w:rsidRPr="00BB2D10" w:rsidRDefault="00C911F5" w:rsidP="00BB2D10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BB2D10" w:rsidRPr="00BB2D10">
        <w:rPr>
          <w:szCs w:val="20"/>
          <w:lang w:val="en-US" w:eastAsia="sv-SE"/>
        </w:rPr>
        <w:t xml:space="preserve">: </w:t>
      </w:r>
      <w:r w:rsidR="0083746E">
        <w:t>Communications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452"/>
        <w:gridCol w:w="511"/>
        <w:gridCol w:w="642"/>
        <w:gridCol w:w="642"/>
        <w:gridCol w:w="642"/>
        <w:gridCol w:w="642"/>
        <w:gridCol w:w="921"/>
      </w:tblGrid>
      <w:tr w:rsidR="00BB2D10" w:rsidRPr="00BB2D10" w:rsidTr="00124A3C">
        <w:tc>
          <w:tcPr>
            <w:tcW w:w="0" w:type="auto"/>
            <w:hideMark/>
          </w:tcPr>
          <w:p w:rsidR="00BB2D10" w:rsidRPr="00124A3C" w:rsidRDefault="00BB2D10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BB2D10" w:rsidRPr="00BB2D10" w:rsidRDefault="00BB2D10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114CE1" w:rsidRDefault="00E711B8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13" w:history="1">
              <w:r w:rsidR="00BB2D10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BB2D10" w:rsidRPr="00114CE1" w:rsidTr="00124A3C">
        <w:tc>
          <w:tcPr>
            <w:tcW w:w="0" w:type="auto"/>
            <w:hideMark/>
          </w:tcPr>
          <w:p w:rsidR="00BB2D10" w:rsidRPr="008A5522" w:rsidRDefault="00E711B8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4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EQ2411 Advanced Digital Communications </w:t>
              </w:r>
            </w:hyperlink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38652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BB2D10" w:rsidRPr="00114CE1" w:rsidRDefault="00BB2D10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BB2D10" w:rsidRPr="00114CE1" w:rsidRDefault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E711B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5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124A3C">
        <w:tc>
          <w:tcPr>
            <w:tcW w:w="0" w:type="auto"/>
          </w:tcPr>
          <w:p w:rsidR="00386522" w:rsidRPr="008A5522" w:rsidRDefault="00E711B8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6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86522" w:rsidRPr="00BB2D10" w:rsidRDefault="00C911F5" w:rsidP="00386522">
      <w:pPr>
        <w:pStyle w:val="Subtitle"/>
        <w:rPr>
          <w:lang w:val="en-US" w:eastAsia="sv-SE"/>
        </w:rPr>
      </w:pPr>
      <w:r>
        <w:rPr>
          <w:szCs w:val="20"/>
          <w:lang w:val="en-US" w:eastAsia="sv-SE"/>
        </w:rPr>
        <w:t>Track</w:t>
      </w:r>
      <w:r w:rsidR="00386522" w:rsidRPr="00BB2D10">
        <w:rPr>
          <w:szCs w:val="20"/>
          <w:lang w:val="en-US" w:eastAsia="sv-SE"/>
        </w:rPr>
        <w:t xml:space="preserve">: </w:t>
      </w:r>
      <w:r w:rsidR="00386522">
        <w:t>Information Engineering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811"/>
        <w:gridCol w:w="511"/>
        <w:gridCol w:w="642"/>
        <w:gridCol w:w="642"/>
        <w:gridCol w:w="642"/>
        <w:gridCol w:w="642"/>
        <w:gridCol w:w="921"/>
      </w:tblGrid>
      <w:tr w:rsidR="00386522" w:rsidRPr="00BB2D10" w:rsidTr="007335F5">
        <w:tc>
          <w:tcPr>
            <w:tcW w:w="0" w:type="auto"/>
            <w:hideMark/>
          </w:tcPr>
          <w:p w:rsidR="00386522" w:rsidRPr="00124A3C" w:rsidRDefault="00386522" w:rsidP="007335F5">
            <w:pPr>
              <w:pStyle w:val="NormalWeb"/>
              <w:spacing w:before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</w:rPr>
              <w:t>Mandatory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cr.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Q1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Q2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Q3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 Q4 </w:t>
            </w:r>
          </w:p>
        </w:tc>
        <w:tc>
          <w:tcPr>
            <w:tcW w:w="0" w:type="auto"/>
            <w:hideMark/>
          </w:tcPr>
          <w:p w:rsidR="00386522" w:rsidRPr="00BB2D10" w:rsidRDefault="00386522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B2D10">
              <w:rPr>
                <w:rFonts w:ascii="Verdana" w:hAnsi="Verdana" w:cs="Arial"/>
                <w:bCs/>
                <w:kern w:val="24"/>
                <w:sz w:val="20"/>
                <w:szCs w:val="20"/>
              </w:rPr>
              <w:t>Year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E711B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7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EQ2300 Digital Signal Processing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 (or 2)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E711B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8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EQ2401 Adaptive Signal Processing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386522" w:rsidRPr="00114CE1" w:rsidRDefault="00386522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  <w:hideMark/>
          </w:tcPr>
          <w:p w:rsidR="00386522" w:rsidRPr="008A5522" w:rsidRDefault="00E711B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19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86522" w:rsidRPr="00114CE1" w:rsidRDefault="00386522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86522" w:rsidRPr="00114CE1" w:rsidRDefault="00386522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386522" w:rsidRPr="00114CE1" w:rsidTr="007335F5">
        <w:tc>
          <w:tcPr>
            <w:tcW w:w="0" w:type="auto"/>
          </w:tcPr>
          <w:p w:rsidR="00386522" w:rsidRPr="008A5522" w:rsidRDefault="00E711B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0" w:history="1">
              <w:r w:rsidR="00386522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386522" w:rsidRPr="00114CE1" w:rsidRDefault="0038652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2</w:t>
            </w:r>
          </w:p>
        </w:tc>
      </w:tr>
    </w:tbl>
    <w:p w:rsidR="00386522" w:rsidRDefault="00386522" w:rsidP="00386522">
      <w:pPr>
        <w:pStyle w:val="Subtitle"/>
        <w:rPr>
          <w:lang w:val="en-US" w:eastAsia="sv-SE"/>
        </w:rPr>
      </w:pPr>
    </w:p>
    <w:p w:rsidR="00C911F5" w:rsidRDefault="00C911F5">
      <w:pPr>
        <w:rPr>
          <w:rFonts w:asciiTheme="majorHAnsi" w:eastAsiaTheme="majorEastAsia" w:hAnsiTheme="majorHAnsi" w:cstheme="majorBidi"/>
          <w:i/>
          <w:iCs/>
          <w:color w:val="4F81BD" w:themeColor="accent1"/>
          <w:spacing w:val="15"/>
          <w:sz w:val="24"/>
          <w:lang w:val="en-US" w:eastAsia="sv-SE"/>
        </w:rPr>
      </w:pPr>
      <w:r>
        <w:rPr>
          <w:lang w:val="en-US" w:eastAsia="sv-SE"/>
        </w:rPr>
        <w:br w:type="page"/>
      </w:r>
    </w:p>
    <w:p w:rsidR="00C911F5" w:rsidRDefault="00C911F5" w:rsidP="00C911F5">
      <w:pPr>
        <w:pStyle w:val="Subtitle"/>
      </w:pPr>
      <w:r>
        <w:rPr>
          <w:lang w:val="en-US" w:eastAsia="sv-SE"/>
        </w:rPr>
        <w:lastRenderedPageBreak/>
        <w:t xml:space="preserve">Track: </w:t>
      </w:r>
      <w:r>
        <w:t>Multimedia Processing and Analysis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9"/>
        <w:gridCol w:w="409"/>
        <w:gridCol w:w="497"/>
        <w:gridCol w:w="497"/>
        <w:gridCol w:w="497"/>
        <w:gridCol w:w="497"/>
        <w:gridCol w:w="819"/>
      </w:tblGrid>
      <w:tr w:rsidR="00C911F5" w:rsidRPr="00114CE1" w:rsidTr="007335F5">
        <w:tc>
          <w:tcPr>
            <w:tcW w:w="5019" w:type="dxa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E711B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1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(or 2)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E711B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2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EQ2321 Speech and Audio Processing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7335F5">
        <w:tc>
          <w:tcPr>
            <w:tcW w:w="5019" w:type="dxa"/>
            <w:hideMark/>
          </w:tcPr>
          <w:p w:rsidR="00C911F5" w:rsidRPr="008A5522" w:rsidRDefault="00E711B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3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204912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7335F5">
        <w:tc>
          <w:tcPr>
            <w:tcW w:w="5019" w:type="dxa"/>
          </w:tcPr>
          <w:p w:rsidR="00C911F5" w:rsidRPr="008A5522" w:rsidRDefault="00E711B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4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rPr>
                <w:rFonts w:ascii="Verdana" w:hAnsi="Verdana"/>
                <w:kern w:val="24"/>
                <w:sz w:val="18"/>
                <w:szCs w:val="18"/>
              </w:rPr>
            </w:pPr>
          </w:p>
        </w:tc>
        <w:tc>
          <w:tcPr>
            <w:tcW w:w="0" w:type="auto"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C911F5" w:rsidRDefault="00C911F5" w:rsidP="00C911F5">
      <w:pPr>
        <w:pStyle w:val="Subtitle"/>
      </w:pPr>
    </w:p>
    <w:p w:rsidR="008D0429" w:rsidRDefault="00C911F5" w:rsidP="00124A3C">
      <w:pPr>
        <w:pStyle w:val="Subtitle"/>
        <w:rPr>
          <w:lang w:val="en-US" w:eastAsia="sv-SE"/>
        </w:rPr>
      </w:pPr>
      <w:r>
        <w:rPr>
          <w:lang w:val="en-US" w:eastAsia="sv-SE"/>
        </w:rPr>
        <w:t>Track</w:t>
      </w:r>
      <w:r w:rsidR="00124A3C">
        <w:rPr>
          <w:lang w:val="en-US" w:eastAsia="sv-SE"/>
        </w:rPr>
        <w:t xml:space="preserve">: </w:t>
      </w:r>
      <w:r>
        <w:rPr>
          <w:lang w:val="en-US" w:eastAsia="sv-SE"/>
        </w:rPr>
        <w:t>Networked Systems</w:t>
      </w:r>
    </w:p>
    <w:tbl>
      <w:tblPr>
        <w:tblStyle w:val="TableGrid"/>
        <w:tblW w:w="0" w:type="auto"/>
        <w:tblInd w:w="-51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493"/>
        <w:gridCol w:w="409"/>
        <w:gridCol w:w="497"/>
        <w:gridCol w:w="497"/>
        <w:gridCol w:w="497"/>
        <w:gridCol w:w="497"/>
        <w:gridCol w:w="517"/>
      </w:tblGrid>
      <w:tr w:rsidR="00124A3C" w:rsidRPr="00114CE1" w:rsidTr="00F14651"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b/>
                <w:sz w:val="18"/>
                <w:szCs w:val="18"/>
              </w:rPr>
            </w:pPr>
            <w:r w:rsidRPr="00114CE1">
              <w:rPr>
                <w:rFonts w:ascii="Verdana" w:hAnsi="Verdana" w:cs="Arial"/>
                <w:b/>
                <w:bCs/>
                <w:kern w:val="24"/>
                <w:sz w:val="18"/>
                <w:szCs w:val="18"/>
              </w:rPr>
              <w:t>Mandatory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Q1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Q2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Q3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 Q4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</w:t>
            </w:r>
          </w:p>
        </w:tc>
      </w:tr>
      <w:tr w:rsidR="00124A3C" w:rsidRPr="00114CE1" w:rsidTr="00F14651">
        <w:tc>
          <w:tcPr>
            <w:tcW w:w="0" w:type="auto"/>
            <w:hideMark/>
          </w:tcPr>
          <w:p w:rsidR="00124A3C" w:rsidRPr="008A5522" w:rsidRDefault="00E711B8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5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124A3C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124A3C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E711B8" w:rsidP="007335F5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26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EP2200 Queuing Theory and </w:t>
              </w:r>
            </w:hyperlink>
            <w:hyperlink r:id="rId27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Teletraffic</w:t>
              </w:r>
            </w:hyperlink>
            <w:hyperlink r:id="rId28" w:history="1">
              <w:r w:rsidR="00C911F5" w:rsidRPr="00114CE1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Systems 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D82DC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E711B8" w:rsidP="007335F5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29" w:history="1">
              <w:r w:rsidR="00C911F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EP2950 Wireless Networks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7335F5">
            <w:pPr>
              <w:rPr>
                <w:rFonts w:ascii="Verdana" w:hAnsi="Verdana"/>
                <w:sz w:val="18"/>
                <w:szCs w:val="18"/>
              </w:rPr>
            </w:pPr>
            <w:r w:rsidRPr="00114CE1">
              <w:rPr>
                <w:rFonts w:ascii="Verdana" w:hAnsi="Verdana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 w:rsidP="00D82DCB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color w:val="000000" w:themeColor="dark1"/>
                <w:kern w:val="24"/>
                <w:sz w:val="18"/>
                <w:szCs w:val="18"/>
              </w:rPr>
              <w:t>1</w:t>
            </w:r>
          </w:p>
        </w:tc>
      </w:tr>
      <w:tr w:rsidR="00F14651" w:rsidRPr="00BB2D10" w:rsidTr="00F14651">
        <w:tblPrEx>
          <w:tblCellMar>
            <w:left w:w="108" w:type="dxa"/>
            <w:right w:w="108" w:type="dxa"/>
          </w:tblCellMar>
        </w:tblPrEx>
        <w:tc>
          <w:tcPr>
            <w:tcW w:w="0" w:type="auto"/>
            <w:gridSpan w:val="7"/>
            <w:hideMark/>
          </w:tcPr>
          <w:p w:rsidR="00F14651" w:rsidRPr="00124A3C" w:rsidRDefault="00F14651" w:rsidP="007335F5">
            <w:pPr>
              <w:pStyle w:val="NormalWeb"/>
              <w:spacing w:before="0" w:line="276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Conditional</w:t>
            </w:r>
            <w:r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ly Elective (choose at least one</w:t>
            </w:r>
            <w:r w:rsidR="00204912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 xml:space="preserve"> of the two</w:t>
            </w:r>
            <w:r w:rsidRPr="00124A3C">
              <w:rPr>
                <w:rFonts w:ascii="Verdana" w:hAnsi="Verdana" w:cs="Arial"/>
                <w:b/>
                <w:bCs/>
                <w:kern w:val="24"/>
                <w:sz w:val="20"/>
                <w:szCs w:val="20"/>
                <w:lang w:val="en-US"/>
              </w:rPr>
              <w:t>)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E711B8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0" w:history="1"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F14651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C911F5" w:rsidP="00204912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</w:t>
            </w:r>
          </w:p>
        </w:tc>
      </w:tr>
      <w:tr w:rsidR="00C911F5" w:rsidRPr="00114CE1" w:rsidTr="00F14651">
        <w:tc>
          <w:tcPr>
            <w:tcW w:w="0" w:type="auto"/>
            <w:hideMark/>
          </w:tcPr>
          <w:p w:rsidR="00C911F5" w:rsidRPr="008A5522" w:rsidRDefault="00E711B8" w:rsidP="00F14651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31" w:history="1">
              <w:r w:rsidR="001732FB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F14651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0" w:type="auto"/>
            <w:hideMark/>
          </w:tcPr>
          <w:p w:rsidR="00C911F5" w:rsidRPr="00114CE1" w:rsidRDefault="00C911F5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C911F5" w:rsidRPr="00114CE1" w:rsidRDefault="00AB5A67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</w:tbl>
    <w:p w:rsidR="00124A3C" w:rsidRDefault="00124A3C" w:rsidP="00124A3C">
      <w:pPr>
        <w:pStyle w:val="Subtitle"/>
        <w:rPr>
          <w:lang w:val="en-US" w:eastAsia="sv-SE"/>
        </w:rPr>
      </w:pPr>
    </w:p>
    <w:p w:rsidR="003169A5" w:rsidRDefault="003169A5" w:rsidP="009E416B">
      <w:pPr>
        <w:pStyle w:val="Subtitle"/>
      </w:pPr>
    </w:p>
    <w:p w:rsidR="00124A3C" w:rsidRDefault="00DE2588" w:rsidP="009E416B">
      <w:pPr>
        <w:pStyle w:val="Subtitle"/>
      </w:pPr>
      <w:r>
        <w:t>Recommended</w:t>
      </w:r>
      <w:r w:rsidR="009E416B">
        <w:t xml:space="preserve"> courses</w:t>
      </w:r>
      <w:r w:rsidR="0016220F">
        <w:t xml:space="preserve"> (see more detailed recommendations per track, at </w:t>
      </w:r>
      <w:hyperlink r:id="rId32" w:history="1">
        <w:r w:rsidR="004C0CBD" w:rsidRPr="00CE65FA">
          <w:rPr>
            <w:rStyle w:val="Hyperlink"/>
          </w:rPr>
          <w:t>https://www.kth.se/student/kurser/program/TINNM/20212/arskurs1?l=en</w:t>
        </w:r>
      </w:hyperlink>
      <w:r w:rsidR="0016220F">
        <w:t>)</w:t>
      </w:r>
    </w:p>
    <w:tbl>
      <w:tblPr>
        <w:tblStyle w:val="TableGrid"/>
        <w:tblW w:w="0" w:type="auto"/>
        <w:tblCellMar>
          <w:top w:w="57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6294"/>
        <w:gridCol w:w="409"/>
        <w:gridCol w:w="442"/>
        <w:gridCol w:w="442"/>
        <w:gridCol w:w="442"/>
        <w:gridCol w:w="556"/>
        <w:gridCol w:w="850"/>
      </w:tblGrid>
      <w:tr w:rsidR="009E416B" w:rsidRPr="00354C1D" w:rsidTr="00CB6924">
        <w:tc>
          <w:tcPr>
            <w:tcW w:w="6294" w:type="dxa"/>
            <w:hideMark/>
          </w:tcPr>
          <w:p w:rsidR="009E416B" w:rsidRPr="005D673F" w:rsidRDefault="009E416B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</w:p>
        </w:tc>
        <w:tc>
          <w:tcPr>
            <w:tcW w:w="409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cr.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Q1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Q2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Q3</w:t>
            </w:r>
          </w:p>
        </w:tc>
        <w:tc>
          <w:tcPr>
            <w:tcW w:w="442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Q4</w:t>
            </w:r>
          </w:p>
        </w:tc>
        <w:tc>
          <w:tcPr>
            <w:tcW w:w="850" w:type="dxa"/>
            <w:hideMark/>
          </w:tcPr>
          <w:p w:rsidR="009E416B" w:rsidRPr="00ED5AF1" w:rsidRDefault="009E416B" w:rsidP="009A6CC3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Year </w:t>
            </w:r>
          </w:p>
        </w:tc>
      </w:tr>
      <w:tr w:rsidR="00F57219" w:rsidRPr="00354C1D" w:rsidTr="003E0238">
        <w:tc>
          <w:tcPr>
            <w:tcW w:w="6294" w:type="dxa"/>
          </w:tcPr>
          <w:p w:rsidR="00F57219" w:rsidRPr="005D673F" w:rsidRDefault="00E711B8" w:rsidP="002C15B4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3" w:history="1">
              <w:r w:rsidR="00F57219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DT2470 M</w:t>
              </w:r>
              <w:r w:rsidR="002C15B4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usic I</w:t>
              </w:r>
              <w:r w:rsidR="00F57219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nformati</w:t>
              </w:r>
              <w:r w:rsidR="002C15B4" w:rsidRPr="00D82DCB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cs</w:t>
              </w:r>
            </w:hyperlink>
          </w:p>
        </w:tc>
        <w:tc>
          <w:tcPr>
            <w:tcW w:w="409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F57219" w:rsidRPr="00ED5AF1" w:rsidRDefault="00F57219" w:rsidP="00F57219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ED5AF1" w:rsidTr="00102C4A">
        <w:tc>
          <w:tcPr>
            <w:tcW w:w="6294" w:type="dxa"/>
          </w:tcPr>
          <w:p w:rsidR="004C0CBD" w:rsidRPr="004C0CBD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34" w:history="1">
              <w:r w:rsidR="004C0CBD" w:rsidRPr="004C0CB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EK2370 Build your own Radar System, Project Course 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204912">
        <w:tc>
          <w:tcPr>
            <w:tcW w:w="6294" w:type="dxa"/>
            <w:hideMark/>
          </w:tcPr>
          <w:p w:rsidR="004C0CBD" w:rsidRPr="00354C1D" w:rsidRDefault="00E711B8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5" w:history="1">
              <w:r w:rsidR="004C0CBD" w:rsidRPr="00143879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EN2720 Ethical Hacking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204912">
        <w:tc>
          <w:tcPr>
            <w:tcW w:w="6294" w:type="dxa"/>
          </w:tcPr>
          <w:p w:rsidR="004C0CBD" w:rsidRPr="00354C1D" w:rsidRDefault="00E711B8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6" w:history="1">
              <w:r w:rsidR="004C0CBD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</w:t>
              </w:r>
              <w:r w:rsidR="004C0CB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P2700</w:t>
              </w:r>
              <w:r w:rsidR="004C0CBD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 </w:t>
              </w:r>
              <w:r w:rsidR="004C0CB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Principles of Wireless Sensor Networks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8F272C" w:rsidTr="00CB6924">
        <w:tc>
          <w:tcPr>
            <w:tcW w:w="6294" w:type="dxa"/>
            <w:hideMark/>
          </w:tcPr>
          <w:p w:rsidR="004C0CBD" w:rsidRPr="007335F5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FF0000"/>
                <w:kern w:val="24"/>
                <w:lang w:val="en-US"/>
              </w:rPr>
            </w:pPr>
            <w:hyperlink r:id="rId37" w:history="1">
              <w:r w:rsidR="004C0CBD" w:rsidRPr="007335F5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EQ2801 Optimal Filtering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7335F5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7335F5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7335F5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8F272C" w:rsidTr="00457CB1">
        <w:tc>
          <w:tcPr>
            <w:tcW w:w="6294" w:type="dxa"/>
            <w:hideMark/>
          </w:tcPr>
          <w:p w:rsidR="004C0CBD" w:rsidRPr="008F272C" w:rsidRDefault="00E711B8" w:rsidP="004C0CBD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38" w:history="1">
              <w:r w:rsidR="004C0CBD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EQ2810 Estimation Theory, Accelerated Program Course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6.0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4C0CBD" w:rsidRPr="00354C1D" w:rsidTr="00D82DCB">
        <w:tc>
          <w:tcPr>
            <w:tcW w:w="6294" w:type="dxa"/>
            <w:hideMark/>
          </w:tcPr>
          <w:p w:rsidR="004C0CBD" w:rsidRPr="00354C1D" w:rsidRDefault="00E711B8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39" w:history="1">
              <w:r w:rsidR="004C0CBD" w:rsidRPr="00B74907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>EQ2871 Cyber-Physical Networking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D82DCB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D82DCB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354C1D" w:rsidTr="00CF761B">
        <w:tc>
          <w:tcPr>
            <w:tcW w:w="6294" w:type="dxa"/>
          </w:tcPr>
          <w:p w:rsidR="004C0CBD" w:rsidRPr="008A552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0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DD2423 Image Analysis and Computer Vision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F761B">
        <w:tc>
          <w:tcPr>
            <w:tcW w:w="6294" w:type="dxa"/>
          </w:tcPr>
          <w:p w:rsidR="004C0CBD" w:rsidRDefault="00E711B8" w:rsidP="004C0CBD">
            <w:pPr>
              <w:pStyle w:val="NormalWeb"/>
              <w:spacing w:before="0" w:line="309" w:lineRule="atLeast"/>
            </w:pPr>
            <w:hyperlink r:id="rId41" w:history="1">
              <w:r w:rsidR="004C0CBD" w:rsidRPr="009B092C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EL2805 Reinforcement Learning 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F761B">
        <w:tc>
          <w:tcPr>
            <w:tcW w:w="6294" w:type="dxa"/>
            <w:hideMark/>
          </w:tcPr>
          <w:p w:rsidR="004C0CBD" w:rsidRPr="008A552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2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EP2500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F761B">
        <w:tc>
          <w:tcPr>
            <w:tcW w:w="6294" w:type="dxa"/>
          </w:tcPr>
          <w:p w:rsidR="004C0CBD" w:rsidRPr="009B092C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3" w:history="1">
              <w:r w:rsidR="004C0CBD" w:rsidRPr="009B092C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EP2790 Security Analysis of Large-Scale Computer Systems </w:t>
              </w:r>
            </w:hyperlink>
          </w:p>
        </w:tc>
        <w:tc>
          <w:tcPr>
            <w:tcW w:w="409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A552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4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EQ2300 Digital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8A5522" w:rsidRDefault="00E711B8" w:rsidP="004C0CBD">
            <w:pPr>
              <w:pStyle w:val="NormalWeb"/>
              <w:spacing w:before="0" w:line="309" w:lineRule="atLeast"/>
              <w:rPr>
                <w:rStyle w:val="Hyperlink"/>
                <w:bCs/>
                <w:color w:val="auto"/>
                <w:kern w:val="24"/>
                <w:lang w:val="en-US"/>
              </w:rPr>
            </w:pPr>
            <w:hyperlink r:id="rId45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EQ2330 Image and Video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8F272C" w:rsidTr="007335F5">
        <w:tc>
          <w:tcPr>
            <w:tcW w:w="6294" w:type="dxa"/>
            <w:hideMark/>
          </w:tcPr>
          <w:p w:rsidR="004C0CBD" w:rsidRPr="008F272C" w:rsidRDefault="00E711B8" w:rsidP="004C0CBD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46" w:history="1">
              <w:r w:rsidR="004C0CBD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EQ2831 Foundations in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354C1D" w:rsidTr="00910F54">
        <w:tc>
          <w:tcPr>
            <w:tcW w:w="6294" w:type="dxa"/>
            <w:hideMark/>
          </w:tcPr>
          <w:p w:rsidR="004C0CBD" w:rsidRPr="001B0B1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7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ID1018 Programming I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1B0B1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48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ID1212 Network Programming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49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EP2200 Queuing Theory and Teletraffic Systems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0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EP2520 Building Networked Systems Security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1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EQ2321 Speech and Audio Processing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1B0B1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2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EQ2401 Adaptive Signal Processing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1B0B1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</w:rPr>
            </w:pPr>
            <w:hyperlink r:id="rId53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EQ2411 Advanced Digital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F14BF4">
        <w:tc>
          <w:tcPr>
            <w:tcW w:w="6294" w:type="dxa"/>
            <w:hideMark/>
          </w:tcPr>
          <w:p w:rsidR="004C0CBD" w:rsidRPr="001B0B1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4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IK2217 Advanced Internetworking II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354C1D" w:rsidRDefault="00E711B8" w:rsidP="004C0CBD">
            <w:pPr>
              <w:pStyle w:val="NormalWeb"/>
              <w:spacing w:before="0" w:line="309" w:lineRule="atLeast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55" w:history="1">
              <w:r w:rsidR="004C0CBD" w:rsidRPr="001B0B12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EQ2845 Information Theory and Source Coding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5D673F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eastAsia="Lucida Sans Unicode" w:hAnsi="Verdana" w:cs="Lucida Sans Unicode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56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EQ2461 Seminars in Information and Network Engineering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3.0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9006F5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+</w:t>
            </w:r>
            <w:r w:rsidR="004C0CBD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4451E1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7" w:history="1">
              <w:r w:rsidR="004C0CBD" w:rsidRPr="00354C1D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EI2400 Applied Antenna Theory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4451E1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58" w:history="1">
              <w:r w:rsidR="004C0CBD"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EP2950 Wireless Networks</w:t>
              </w:r>
            </w:hyperlink>
            <w:r w:rsidR="004C0CBD" w:rsidRPr="004451E1"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59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EQ2341 Pattern Recognition and Machine Learning </w:t>
              </w:r>
            </w:hyperlink>
            <w:r w:rsidR="004C0CBD" w:rsidRPr="005D673F"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6D448F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 xml:space="preserve">1 or </w:t>
            </w:r>
            <w:r w:rsidR="004C0CBD"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5D673F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0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IK2220 Software Defined Networking (SDN) and Network Functions Virtualization (NFV)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4451E1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</w:rPr>
            </w:pPr>
            <w:hyperlink r:id="rId61" w:history="1">
              <w:r w:rsidR="004C0CBD"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</w:rPr>
                <w:t>SF2822 Applied Nonlinear Optimization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1 or 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F272C" w:rsidRDefault="00E711B8" w:rsidP="004C0CBD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2" w:history="1">
              <w:r w:rsidR="004C0CBD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 xml:space="preserve">EQ2840 Information Theory and Channel Coding,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Even</w:t>
            </w:r>
          </w:p>
        </w:tc>
      </w:tr>
      <w:tr w:rsidR="004C0CBD" w:rsidRPr="00354C1D" w:rsidTr="00CB6924">
        <w:tc>
          <w:tcPr>
            <w:tcW w:w="6294" w:type="dxa"/>
            <w:hideMark/>
          </w:tcPr>
          <w:p w:rsidR="004C0CBD" w:rsidRPr="008F272C" w:rsidRDefault="00E711B8" w:rsidP="004C0CBD">
            <w:pPr>
              <w:pStyle w:val="NormalWeb"/>
              <w:spacing w:before="0" w:line="276" w:lineRule="auto"/>
              <w:rPr>
                <w:rFonts w:ascii="Verdana" w:hAnsi="Verdana" w:cs="Arial"/>
                <w:color w:val="FF0000"/>
                <w:sz w:val="18"/>
                <w:szCs w:val="18"/>
                <w:lang w:val="en-US"/>
              </w:rPr>
            </w:pPr>
            <w:hyperlink r:id="rId63" w:history="1">
              <w:r w:rsidR="004C0CBD" w:rsidRPr="004451E1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  <w:lang w:val="en-US"/>
                </w:rPr>
                <w:t>EQ2860 Theoretical Foundations of Wireless Communications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F272C" w:rsidRDefault="00E711B8" w:rsidP="004C0CBD">
            <w:pPr>
              <w:pStyle w:val="NormalWeb"/>
              <w:spacing w:before="0" w:line="309" w:lineRule="atLeast"/>
              <w:rPr>
                <w:rFonts w:ascii="Verdana" w:hAnsi="Verdana" w:cs="Arial"/>
                <w:color w:val="FF0000"/>
                <w:sz w:val="18"/>
                <w:szCs w:val="18"/>
              </w:rPr>
            </w:pPr>
            <w:hyperlink r:id="rId64" w:history="1">
              <w:r w:rsidR="004C0CBD" w:rsidRPr="008F272C">
                <w:rPr>
                  <w:rStyle w:val="Hyperlink"/>
                  <w:rFonts w:ascii="Verdana" w:eastAsia="Lucida Sans Unicode" w:hAnsi="Verdana" w:cs="Lucida Sans Unicode"/>
                  <w:bCs/>
                  <w:color w:val="FF0000"/>
                  <w:kern w:val="24"/>
                  <w:sz w:val="18"/>
                  <w:szCs w:val="18"/>
                </w:rPr>
                <w:t xml:space="preserve">EQ2820 Matrix Algebra, Accelerated Program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850" w:type="dxa"/>
            <w:vAlign w:val="center"/>
            <w:hideMark/>
          </w:tcPr>
          <w:p w:rsidR="004C0CBD" w:rsidRPr="009A6CC3" w:rsidRDefault="004C0CBD" w:rsidP="004C0CBD">
            <w:pPr>
              <w:jc w:val="center"/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</w:pPr>
            <w:r w:rsidRPr="009A6CC3">
              <w:rPr>
                <w:rFonts w:ascii="Verdana" w:eastAsia="Lucida Sans Unicode" w:hAnsi="Verdana" w:cs="Lucida Sans Unicode"/>
                <w:color w:val="FF0000"/>
                <w:kern w:val="24"/>
                <w:sz w:val="18"/>
                <w:szCs w:val="18"/>
                <w:lang w:val="sv-SE" w:eastAsia="sv-SE"/>
              </w:rPr>
              <w:t>Odd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A552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5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EQ2415 Machine Learning and Data Science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204912">
        <w:tc>
          <w:tcPr>
            <w:tcW w:w="6294" w:type="dxa"/>
            <w:hideMark/>
          </w:tcPr>
          <w:p w:rsidR="004C0CBD" w:rsidRPr="005D673F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eastAsia="Lucida Sans Unicode" w:cs="Lucida Sans Unicode"/>
                <w:bCs/>
                <w:color w:val="auto"/>
                <w:kern w:val="24"/>
                <w:lang w:val="en-US"/>
              </w:rPr>
            </w:pPr>
            <w:hyperlink r:id="rId66" w:history="1">
              <w:r w:rsidR="004C0CBD" w:rsidRPr="005D673F">
                <w:rPr>
                  <w:rStyle w:val="Hyperlink"/>
                  <w:rFonts w:ascii="Verdana" w:eastAsia="Lucida Sans Unicode" w:hAnsi="Verdana" w:cs="Lucida Sans Unicode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EQ2425 Analysis and Search of Visual Data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A552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7" w:history="1"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IK2510 Wireless Networks</w:t>
              </w:r>
            </w:hyperlink>
            <w:r w:rsidR="004C0CBD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204912">
        <w:tc>
          <w:tcPr>
            <w:tcW w:w="6294" w:type="dxa"/>
            <w:hideMark/>
          </w:tcPr>
          <w:p w:rsidR="004C0CBD" w:rsidRPr="00B44D8E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8" w:history="1">
              <w:r w:rsidR="004C0CBD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SF2935 Modern Methods of Statistical Learning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 w:rsidRPr="00ED5AF1"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354C1D" w:rsidTr="007335F5">
        <w:tc>
          <w:tcPr>
            <w:tcW w:w="6294" w:type="dxa"/>
            <w:hideMark/>
          </w:tcPr>
          <w:p w:rsidR="004C0CBD" w:rsidRPr="008A5522" w:rsidRDefault="00E711B8" w:rsidP="004C0CB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69" w:history="1">
              <w:r w:rsidR="004C0CBD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ED5AF1" w:rsidRDefault="004C0CBD" w:rsidP="004C0CBD">
            <w:pPr>
              <w:jc w:val="center"/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</w:pPr>
            <w:r>
              <w:rPr>
                <w:rFonts w:ascii="Verdana" w:eastAsia="Lucida Sans Unicode" w:hAnsi="Verdana" w:cs="Lucida Sans Unicode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8A552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0" w:history="1">
              <w:r w:rsidR="004C0CBD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DD2434 Machine Learning, Advanced Course 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8A5522" w:rsidRDefault="004C0CBD" w:rsidP="004C0CBD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8A5522" w:rsidRDefault="004C0CBD" w:rsidP="004C0CBD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8A5522" w:rsidRDefault="004C0CBD" w:rsidP="004C0CBD">
            <w:pPr>
              <w:jc w:val="center"/>
              <w:rPr>
                <w:rStyle w:val="Hyperlink"/>
                <w:rFonts w:eastAsia="Times New Roman"/>
                <w:bCs/>
                <w:color w:val="auto"/>
                <w:lang w:val="en-US"/>
              </w:rPr>
            </w:pPr>
            <w:r w:rsidRPr="008A5522">
              <w:rPr>
                <w:rStyle w:val="Hyperlink"/>
                <w:rFonts w:eastAsia="Times New Roman"/>
                <w:bCs/>
                <w:color w:val="auto"/>
                <w:lang w:val="en-US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B44D8E" w:rsidRDefault="00E711B8" w:rsidP="004C0CB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1" w:history="1">
              <w:r w:rsidR="004C0CBD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EP242</w:t>
              </w:r>
              <w:r w:rsidR="004C0CBD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0 Network Analytics</w:t>
              </w:r>
            </w:hyperlink>
          </w:p>
        </w:tc>
        <w:tc>
          <w:tcPr>
            <w:tcW w:w="409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B44D8E" w:rsidRDefault="00E711B8" w:rsidP="004C0CBD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2" w:history="1">
              <w:r w:rsidR="004C0CBD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EP2510 Advanced Networked Systems Security</w:t>
              </w:r>
            </w:hyperlink>
            <w:r w:rsidR="004C0CBD" w:rsidRPr="00B44D8E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09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 </w:t>
            </w:r>
          </w:p>
        </w:tc>
        <w:tc>
          <w:tcPr>
            <w:tcW w:w="442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850" w:type="dxa"/>
            <w:hideMark/>
          </w:tcPr>
          <w:p w:rsidR="004C0CBD" w:rsidRPr="00114CE1" w:rsidRDefault="004C0CBD" w:rsidP="004C0CBD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8A552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3" w:history="1">
              <w:r w:rsidR="004C0CBD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EQ2443 Project in Information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8A552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4" w:history="1">
              <w:r w:rsidR="004C0CBD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EQ2444 Project in Communication Engineering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  <w:tr w:rsidR="004C0CBD" w:rsidRPr="008A5522" w:rsidTr="005465A9">
        <w:tc>
          <w:tcPr>
            <w:tcW w:w="6294" w:type="dxa"/>
            <w:hideMark/>
          </w:tcPr>
          <w:p w:rsidR="004C0CBD" w:rsidRPr="008A5522" w:rsidRDefault="00E711B8" w:rsidP="004C0CBD">
            <w:pPr>
              <w:pStyle w:val="NormalWeb"/>
              <w:spacing w:before="0" w:line="309" w:lineRule="atLeast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5" w:history="1">
              <w:r w:rsidR="004C0CBD" w:rsidRPr="00B44D8E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EQ2445 Project in Multimedia Processing and Analysis</w:t>
              </w:r>
            </w:hyperlink>
          </w:p>
        </w:tc>
        <w:tc>
          <w:tcPr>
            <w:tcW w:w="409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eastAsia="Times New Roman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7.5</w:t>
            </w: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442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</w:p>
        </w:tc>
        <w:tc>
          <w:tcPr>
            <w:tcW w:w="850" w:type="dxa"/>
            <w:vAlign w:val="center"/>
            <w:hideMark/>
          </w:tcPr>
          <w:p w:rsidR="004C0CBD" w:rsidRPr="001421C5" w:rsidRDefault="004C0CBD" w:rsidP="004C0CBD">
            <w:pPr>
              <w:jc w:val="center"/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</w:pPr>
            <w:r w:rsidRPr="001421C5">
              <w:rPr>
                <w:rFonts w:ascii="Verdana" w:hAnsi="Verdana"/>
                <w:kern w:val="24"/>
                <w:sz w:val="18"/>
                <w:szCs w:val="18"/>
                <w:lang w:val="sv-SE" w:eastAsia="sv-SE"/>
              </w:rPr>
              <w:t>2</w:t>
            </w:r>
          </w:p>
        </w:tc>
      </w:tr>
    </w:tbl>
    <w:p w:rsidR="00424F68" w:rsidRDefault="00424F68" w:rsidP="009E416B"/>
    <w:p w:rsidR="009E416B" w:rsidRDefault="0013320C" w:rsidP="009E416B">
      <w:r>
        <w:t>“Even”: Only off</w:t>
      </w:r>
      <w:r w:rsidR="003E2662">
        <w:t>ered 2022</w:t>
      </w:r>
      <w:r w:rsidR="00776762">
        <w:t>/</w:t>
      </w:r>
      <w:r w:rsidR="003E2662">
        <w:t>23</w:t>
      </w:r>
      <w:r w:rsidR="00DE2588">
        <w:t>, not 2021/2022</w:t>
      </w:r>
      <w:r w:rsidR="002E513D">
        <w:t xml:space="preserve">! </w:t>
      </w:r>
      <w:r w:rsidR="00C672AA">
        <w:t>“</w:t>
      </w:r>
      <w:r w:rsidR="007F034E">
        <w:t>Odd</w:t>
      </w:r>
      <w:r w:rsidR="002E513D">
        <w:t>”</w:t>
      </w:r>
      <w:r w:rsidR="00AB7FE7">
        <w:t>: Only offered 20</w:t>
      </w:r>
      <w:r w:rsidR="00DE2588">
        <w:t>21/22</w:t>
      </w:r>
      <w:r w:rsidR="003E2662">
        <w:t>, not 2022</w:t>
      </w:r>
      <w:r w:rsidR="00664FDA">
        <w:t>/</w:t>
      </w:r>
      <w:r w:rsidR="003E2662">
        <w:t>23</w:t>
      </w:r>
      <w:r w:rsidR="002E513D">
        <w:t>.</w:t>
      </w:r>
    </w:p>
    <w:p w:rsidR="008F272C" w:rsidRDefault="008F272C" w:rsidP="009E416B">
      <w:pPr>
        <w:rPr>
          <w:color w:val="FF0000"/>
        </w:rPr>
      </w:pPr>
      <w:r w:rsidRPr="008F272C">
        <w:rPr>
          <w:color w:val="FF0000"/>
        </w:rPr>
        <w:t>Red color: Advanced level course, jointly offered to PhD students!</w:t>
      </w:r>
    </w:p>
    <w:p w:rsidR="003169A5" w:rsidRDefault="003169A5" w:rsidP="009E416B">
      <w:pPr>
        <w:rPr>
          <w:color w:val="FF0000"/>
        </w:rPr>
      </w:pPr>
    </w:p>
    <w:p w:rsidR="003169A5" w:rsidRDefault="00DE2588" w:rsidP="003169A5">
      <w:pPr>
        <w:pStyle w:val="Subtitle"/>
      </w:pPr>
      <w:r>
        <w:t>Recommended</w:t>
      </w:r>
      <w:r w:rsidR="003169A5">
        <w:t xml:space="preserve"> non-technical courses</w:t>
      </w:r>
    </w:p>
    <w:tbl>
      <w:tblPr>
        <w:tblStyle w:val="TableGrid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727"/>
        <w:gridCol w:w="409"/>
        <w:gridCol w:w="409"/>
        <w:gridCol w:w="556"/>
        <w:gridCol w:w="409"/>
        <w:gridCol w:w="556"/>
        <w:gridCol w:w="656"/>
      </w:tblGrid>
      <w:tr w:rsidR="003169A5" w:rsidRPr="00114CE1" w:rsidTr="005465A9">
        <w:tc>
          <w:tcPr>
            <w:tcW w:w="5727" w:type="dxa"/>
            <w:hideMark/>
          </w:tcPr>
          <w:p w:rsidR="003169A5" w:rsidRPr="007F3890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cr.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Q1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Q2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Q3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Q4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bCs/>
                <w:kern w:val="24"/>
                <w:sz w:val="18"/>
                <w:szCs w:val="18"/>
              </w:rPr>
              <w:t>Year 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7F3890" w:rsidRDefault="00E711B8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hyperlink r:id="rId76" w:history="1">
              <w:r w:rsidR="003169A5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</w:rPr>
                <w:t xml:space="preserve">EH2720 Management of Projects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rPr>
          <w:trHeight w:val="437"/>
        </w:trPr>
        <w:tc>
          <w:tcPr>
            <w:tcW w:w="5727" w:type="dxa"/>
            <w:hideMark/>
          </w:tcPr>
          <w:p w:rsidR="003169A5" w:rsidRPr="008A5522" w:rsidRDefault="00E711B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7" w:history="1">
              <w:r w:rsidR="003169A5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ME1003 Industrial Management </w:t>
              </w:r>
            </w:hyperlink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E711B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78" w:history="1">
              <w:hyperlink r:id="rId79" w:history="1">
                <w:hyperlink r:id="rId80" w:history="1">
                  <w:r w:rsidR="003169A5" w:rsidRPr="008A5522">
                    <w:rPr>
                      <w:rStyle w:val="Hyperlink"/>
                      <w:rFonts w:ascii="Verdana" w:hAnsi="Verdana" w:cs="Arial"/>
                      <w:bCs/>
                      <w:color w:val="auto"/>
                      <w:kern w:val="24"/>
                      <w:sz w:val="18"/>
                      <w:szCs w:val="18"/>
                      <w:lang w:val="en-US"/>
                    </w:rPr>
                    <w:t xml:space="preserve">LS2429 Technical Communication in English </w:t>
                  </w:r>
                </w:hyperlink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3169A5" w:rsidRPr="00114CE1" w:rsidTr="005465A9">
        <w:tc>
          <w:tcPr>
            <w:tcW w:w="5727" w:type="dxa"/>
            <w:hideMark/>
          </w:tcPr>
          <w:p w:rsidR="003169A5" w:rsidRPr="008A5522" w:rsidRDefault="00E711B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1" w:history="1">
              <w:hyperlink r:id="rId82" w:history="1">
                <w:r w:rsidR="003169A5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LS1465 Rhetoric - Speaking and Writing for Impact </w:t>
                </w:r>
              </w:hyperlink>
            </w:hyperlink>
            <w:r w:rsidR="003169A5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3169A5" w:rsidRPr="00114CE1" w:rsidRDefault="003169A5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E711B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3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AK1213 Swedish Society, Culture and Industry in Historical Perspective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E711B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4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>LS1502 Swedish A1 for Engineers</w:t>
              </w:r>
            </w:hyperlink>
            <w:hyperlink r:id="rId85" w:history="1">
              <w:hyperlink r:id="rId86" w:history="1"/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4.0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 w:rsidRPr="00114CE1">
              <w:rPr>
                <w:rFonts w:ascii="Verdana" w:hAnsi="Verdana" w:cs="Arial"/>
                <w:kern w:val="24"/>
                <w:sz w:val="18"/>
                <w:szCs w:val="18"/>
              </w:rPr>
              <w:t>3.5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8A5522" w:rsidRDefault="00E711B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87" w:history="1">
              <w:r w:rsidR="000B7B86" w:rsidRPr="008A5522">
                <w:rPr>
                  <w:rStyle w:val="Hyperlink"/>
                  <w:rFonts w:ascii="Verdana" w:hAnsi="Verdana" w:cs="Arial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LS1419 English for Employment </w:t>
              </w:r>
            </w:hyperlink>
            <w:r w:rsidR="000B7B86" w:rsidRPr="008A5522">
              <w:rPr>
                <w:rStyle w:val="Hyperlink"/>
                <w:rFonts w:ascii="Verdana" w:hAnsi="Verdana" w:cs="Arial"/>
                <w:bCs/>
                <w:color w:val="auto"/>
                <w:kern w:val="24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</w:t>
            </w: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  <w:hideMark/>
          </w:tcPr>
          <w:p w:rsidR="000B7B86" w:rsidRPr="008A5522" w:rsidRDefault="00E711B8" w:rsidP="005465A9">
            <w:pPr>
              <w:pStyle w:val="NormalWeb"/>
              <w:spacing w:before="0" w:line="276" w:lineRule="auto"/>
              <w:rPr>
                <w:rStyle w:val="Hyperlink"/>
                <w:bCs/>
                <w:color w:val="auto"/>
                <w:kern w:val="24"/>
              </w:rPr>
            </w:pPr>
            <w:hyperlink r:id="rId88" w:history="1">
              <w:hyperlink r:id="rId89" w:history="1">
                <w:r w:rsidR="000B7B86" w:rsidRPr="008A5522">
                  <w:rPr>
                    <w:rStyle w:val="Hyperlink"/>
                    <w:rFonts w:ascii="Verdana" w:hAnsi="Verdana" w:cs="Arial"/>
                    <w:bCs/>
                    <w:color w:val="auto"/>
                    <w:kern w:val="24"/>
                    <w:sz w:val="18"/>
                    <w:szCs w:val="18"/>
                    <w:lang w:val="en-US"/>
                  </w:rPr>
                  <w:t xml:space="preserve">LS2439 English for Writing and Presenting a Degree Project in Science and Engineering </w:t>
                </w:r>
              </w:hyperlink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rPr>
          <w:trHeight w:val="359"/>
        </w:trPr>
        <w:tc>
          <w:tcPr>
            <w:tcW w:w="5727" w:type="dxa"/>
          </w:tcPr>
          <w:p w:rsidR="000B7B86" w:rsidRPr="007F3890" w:rsidRDefault="00E711B8" w:rsidP="005465A9">
            <w:pPr>
              <w:pStyle w:val="NormalWeb"/>
              <w:spacing w:before="0" w:line="276" w:lineRule="auto"/>
              <w:rPr>
                <w:rStyle w:val="Hyperlink"/>
                <w:rFonts w:ascii="Verdana" w:hAnsi="Verdana"/>
                <w:bCs/>
                <w:color w:val="auto"/>
                <w:kern w:val="24"/>
                <w:sz w:val="18"/>
                <w:szCs w:val="18"/>
                <w:lang w:val="en-US"/>
              </w:rPr>
            </w:pPr>
            <w:hyperlink r:id="rId90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ME2072 Entrepreneurship for Engineers </w:t>
              </w:r>
            </w:hyperlink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6.0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9006F5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>
              <w:rPr>
                <w:rFonts w:ascii="Verdana" w:hAnsi="Verdana" w:cs="Arial"/>
                <w:kern w:val="24"/>
                <w:sz w:val="18"/>
                <w:szCs w:val="18"/>
              </w:rPr>
              <w:t>+</w:t>
            </w:r>
            <w:r w:rsidR="000B7B86">
              <w:rPr>
                <w:rFonts w:ascii="Verdana" w:hAnsi="Verdana" w:cs="Arial"/>
                <w:kern w:val="24"/>
                <w:sz w:val="18"/>
                <w:szCs w:val="18"/>
              </w:rPr>
              <w:t>3.0</w:t>
            </w: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0B7B86" w:rsidRPr="00114CE1" w:rsidRDefault="00143879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kern w:val="24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  <w:tr w:rsidR="000B7B86" w:rsidRPr="00114CE1" w:rsidTr="005465A9">
        <w:tc>
          <w:tcPr>
            <w:tcW w:w="5727" w:type="dxa"/>
            <w:hideMark/>
          </w:tcPr>
          <w:p w:rsidR="000B7B86" w:rsidRPr="007F3890" w:rsidRDefault="00E711B8" w:rsidP="005465A9">
            <w:pPr>
              <w:pStyle w:val="NormalWeb"/>
              <w:spacing w:before="0" w:line="276" w:lineRule="auto"/>
              <w:rPr>
                <w:rFonts w:ascii="Verdana" w:hAnsi="Verdana" w:cs="Arial"/>
                <w:sz w:val="18"/>
                <w:szCs w:val="18"/>
                <w:lang w:val="en-US"/>
              </w:rPr>
            </w:pPr>
            <w:hyperlink r:id="rId91" w:history="1">
              <w:r w:rsidR="000B7B86" w:rsidRPr="007F3890">
                <w:rPr>
                  <w:rStyle w:val="Hyperlink"/>
                  <w:rFonts w:ascii="Verdana" w:hAnsi="Verdana"/>
                  <w:bCs/>
                  <w:color w:val="auto"/>
                  <w:kern w:val="24"/>
                  <w:sz w:val="18"/>
                  <w:szCs w:val="18"/>
                  <w:lang w:val="en-US"/>
                </w:rPr>
                <w:t xml:space="preserve">EH2030 Business Development and Quality Management </w:t>
              </w:r>
            </w:hyperlink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7.5</w:t>
            </w: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0" w:type="auto"/>
            <w:hideMark/>
          </w:tcPr>
          <w:p w:rsidR="000B7B86" w:rsidRPr="00114CE1" w:rsidRDefault="000B7B86" w:rsidP="005465A9">
            <w:pPr>
              <w:pStyle w:val="NormalWeb"/>
              <w:spacing w:before="0" w:after="200" w:line="276" w:lineRule="auto"/>
              <w:jc w:val="center"/>
              <w:rPr>
                <w:rFonts w:ascii="Verdana" w:hAnsi="Verdana" w:cs="Arial"/>
                <w:sz w:val="18"/>
                <w:szCs w:val="18"/>
              </w:rPr>
            </w:pPr>
            <w:r w:rsidRPr="00114CE1">
              <w:rPr>
                <w:rFonts w:ascii="Verdana" w:hAnsi="Verdana" w:cs="Arial"/>
                <w:kern w:val="24"/>
                <w:sz w:val="18"/>
                <w:szCs w:val="18"/>
              </w:rPr>
              <w:t>1 or 2</w:t>
            </w:r>
          </w:p>
        </w:tc>
      </w:tr>
    </w:tbl>
    <w:p w:rsidR="003169A5" w:rsidRDefault="003169A5" w:rsidP="003169A5">
      <w:pPr>
        <w:pStyle w:val="Subtitle"/>
      </w:pPr>
      <w:r w:rsidRPr="00BA77FC">
        <w:rPr>
          <w:sz w:val="22"/>
        </w:rPr>
        <w:t xml:space="preserve">See </w:t>
      </w:r>
      <w:hyperlink r:id="rId92" w:history="1">
        <w:r w:rsidR="00782552" w:rsidRPr="009779B0">
          <w:rPr>
            <w:rStyle w:val="Hyperlink"/>
          </w:rPr>
          <w:t>https://www.kth.se/en/larande/sprak/for-programstudenter</w:t>
        </w:r>
      </w:hyperlink>
      <w:r w:rsidR="00782552">
        <w:t xml:space="preserve"> </w:t>
      </w:r>
      <w:r w:rsidRPr="00BA77FC">
        <w:rPr>
          <w:sz w:val="22"/>
        </w:rPr>
        <w:t>for more information on the language courses.</w:t>
      </w:r>
    </w:p>
    <w:p w:rsidR="003169A5" w:rsidRPr="008F272C" w:rsidRDefault="003169A5" w:rsidP="009E416B">
      <w:pPr>
        <w:rPr>
          <w:color w:val="FF0000"/>
        </w:rPr>
      </w:pPr>
    </w:p>
    <w:sectPr w:rsidR="003169A5" w:rsidRPr="008F272C" w:rsidSect="00E55656">
      <w:headerReference w:type="default" r:id="rId93"/>
      <w:footerReference w:type="default" r:id="rId94"/>
      <w:headerReference w:type="first" r:id="rId95"/>
      <w:footerReference w:type="first" r:id="rId96"/>
      <w:pgSz w:w="11906" w:h="16838"/>
      <w:pgMar w:top="2517" w:right="680" w:bottom="680" w:left="1134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11B8" w:rsidRDefault="00E711B8" w:rsidP="002F3633">
      <w:r>
        <w:separator/>
      </w:r>
    </w:p>
  </w:endnote>
  <w:endnote w:type="continuationSeparator" w:id="0">
    <w:p w:rsidR="00E711B8" w:rsidRDefault="00E711B8" w:rsidP="002F3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70237D" w:rsidTr="00C26A5B">
      <w:tc>
        <w:tcPr>
          <w:tcW w:w="7994" w:type="dxa"/>
        </w:tcPr>
        <w:p w:rsidR="00374725" w:rsidRPr="005D673F" w:rsidRDefault="00374725" w:rsidP="00374725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KTH Royal Institute of Technology</w:t>
          </w: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–</w:t>
          </w:r>
          <w:r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r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School of EECS</w:t>
          </w:r>
        </w:p>
        <w:p w:rsidR="00374725" w:rsidRPr="00F759AB" w:rsidRDefault="00374725" w:rsidP="00374725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E-mail: ee-master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374725" w:rsidRPr="004B3640" w:rsidRDefault="00374725" w:rsidP="00374725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>
            <w:rPr>
              <w:rFonts w:ascii="Verdana" w:hAnsi="Verdana"/>
              <w:color w:val="000000"/>
              <w:sz w:val="14"/>
              <w:szCs w:val="14"/>
            </w:rPr>
            <w:t>www.kth.se/eecs</w:t>
          </w:r>
        </w:p>
        <w:p w:rsidR="0070237D" w:rsidRDefault="0070237D" w:rsidP="00C26A5B">
          <w:pPr>
            <w:pStyle w:val="Footer"/>
          </w:pPr>
        </w:p>
      </w:tc>
      <w:tc>
        <w:tcPr>
          <w:tcW w:w="1134" w:type="dxa"/>
          <w:vAlign w:val="bottom"/>
        </w:tcPr>
        <w:p w:rsidR="0070237D" w:rsidRPr="009E4316" w:rsidRDefault="0070237D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EB6A0E">
            <w:rPr>
              <w:rStyle w:val="PageNumber"/>
              <w:noProof/>
            </w:rPr>
            <w:t>6</w:t>
          </w:r>
          <w:r w:rsidRPr="009E4316">
            <w:rPr>
              <w:rStyle w:val="PageNumber"/>
            </w:rPr>
            <w:fldChar w:fldCharType="end"/>
          </w:r>
        </w:p>
      </w:tc>
    </w:tr>
  </w:tbl>
  <w:p w:rsidR="0070237D" w:rsidRPr="00DB69BA" w:rsidRDefault="0070237D" w:rsidP="00C26A5B">
    <w:pPr>
      <w:rPr>
        <w:sz w:val="2"/>
        <w:szCs w:val="2"/>
      </w:rPr>
    </w:pPr>
  </w:p>
  <w:p w:rsidR="0070237D" w:rsidRPr="00C26A5B" w:rsidRDefault="0070237D" w:rsidP="00C26A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2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994"/>
      <w:gridCol w:w="1134"/>
    </w:tblGrid>
    <w:tr w:rsidR="0070237D" w:rsidTr="00C26A5B">
      <w:tc>
        <w:tcPr>
          <w:tcW w:w="7994" w:type="dxa"/>
        </w:tcPr>
        <w:p w:rsidR="0070237D" w:rsidRPr="005D673F" w:rsidRDefault="00374725" w:rsidP="00C26A5B">
          <w:pPr>
            <w:pStyle w:val="Footer"/>
            <w:jc w:val="center"/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</w:pPr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KTH Royal Institute of Technology</w:t>
          </w:r>
          <w:r w:rsidR="0070237D"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r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>–</w:t>
          </w:r>
          <w:r w:rsidR="0070237D" w:rsidRPr="005D673F">
            <w:rPr>
              <w:rFonts w:ascii="Verdana" w:hAnsi="Verdana"/>
              <w:b/>
              <w:color w:val="000000"/>
              <w:sz w:val="14"/>
              <w:szCs w:val="14"/>
              <w:lang w:val="sv-SE"/>
            </w:rPr>
            <w:t xml:space="preserve"> </w:t>
          </w:r>
          <w:r>
            <w:rPr>
              <w:rFonts w:ascii="Verdana" w:hAnsi="Verdana"/>
              <w:b/>
              <w:i/>
              <w:iCs/>
              <w:color w:val="000000"/>
              <w:sz w:val="14"/>
              <w:szCs w:val="14"/>
              <w:lang w:val="sv-SE"/>
            </w:rPr>
            <w:t>School of EECS</w:t>
          </w:r>
        </w:p>
        <w:p w:rsidR="0070237D" w:rsidRPr="00F759AB" w:rsidRDefault="0070237D" w:rsidP="00C26A5B">
          <w:pPr>
            <w:pStyle w:val="Footer"/>
            <w:jc w:val="center"/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</w:pPr>
          <w:r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E-mail: </w:t>
          </w:r>
          <w:r w:rsidR="00374725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>ee-master</w:t>
          </w:r>
          <w:r w:rsidRPr="00F759AB">
            <w:rPr>
              <w:rFonts w:ascii="Verdana" w:hAnsi="Verdana"/>
              <w:iCs/>
              <w:color w:val="000000"/>
              <w:sz w:val="14"/>
              <w:szCs w:val="14"/>
              <w:lang w:val="en-US"/>
            </w:rPr>
            <w:t xml:space="preserve">@kth.se </w:t>
          </w:r>
        </w:p>
        <w:p w:rsidR="0070237D" w:rsidRPr="004B3640" w:rsidRDefault="00374725" w:rsidP="00C26A5B">
          <w:pPr>
            <w:pStyle w:val="Footer"/>
            <w:jc w:val="center"/>
            <w:rPr>
              <w:rFonts w:ascii="Verdana" w:hAnsi="Verdana"/>
              <w:sz w:val="14"/>
              <w:szCs w:val="14"/>
            </w:rPr>
          </w:pPr>
          <w:r>
            <w:rPr>
              <w:rFonts w:ascii="Verdana" w:hAnsi="Verdana"/>
              <w:color w:val="000000"/>
              <w:sz w:val="14"/>
              <w:szCs w:val="14"/>
            </w:rPr>
            <w:t>www.kth.se/eecs</w:t>
          </w:r>
        </w:p>
        <w:p w:rsidR="0070237D" w:rsidRDefault="0070237D" w:rsidP="00C26A5B">
          <w:pPr>
            <w:pStyle w:val="Footer"/>
          </w:pPr>
        </w:p>
      </w:tc>
      <w:tc>
        <w:tcPr>
          <w:tcW w:w="1134" w:type="dxa"/>
          <w:vAlign w:val="bottom"/>
        </w:tcPr>
        <w:p w:rsidR="0070237D" w:rsidRPr="009E4316" w:rsidRDefault="0070237D" w:rsidP="00C26A5B">
          <w:pPr>
            <w:pStyle w:val="Footer"/>
            <w:jc w:val="right"/>
            <w:rPr>
              <w:rStyle w:val="PageNumber"/>
            </w:rPr>
          </w:pPr>
          <w:r w:rsidRPr="009E4316">
            <w:rPr>
              <w:rStyle w:val="PageNumber"/>
            </w:rPr>
            <w:fldChar w:fldCharType="begin"/>
          </w:r>
          <w:r w:rsidRPr="009E4316">
            <w:rPr>
              <w:rStyle w:val="PageNumber"/>
            </w:rPr>
            <w:instrText xml:space="preserve"> PAGE </w:instrText>
          </w:r>
          <w:r w:rsidRPr="009E4316">
            <w:rPr>
              <w:rStyle w:val="PageNumber"/>
            </w:rPr>
            <w:fldChar w:fldCharType="separate"/>
          </w:r>
          <w:r w:rsidR="00EB6A0E">
            <w:rPr>
              <w:rStyle w:val="PageNumber"/>
              <w:noProof/>
            </w:rPr>
            <w:t>1</w:t>
          </w:r>
          <w:r w:rsidRPr="009E4316">
            <w:rPr>
              <w:rStyle w:val="PageNumber"/>
            </w:rPr>
            <w:fldChar w:fldCharType="end"/>
          </w:r>
        </w:p>
      </w:tc>
    </w:tr>
  </w:tbl>
  <w:p w:rsidR="0070237D" w:rsidRPr="00C26A5B" w:rsidRDefault="0070237D" w:rsidP="00DD23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11B8" w:rsidRDefault="00E711B8" w:rsidP="002F3633">
      <w:r>
        <w:separator/>
      </w:r>
    </w:p>
  </w:footnote>
  <w:footnote w:type="continuationSeparator" w:id="0">
    <w:p w:rsidR="00E711B8" w:rsidRDefault="00E711B8" w:rsidP="002F36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1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40"/>
      <w:gridCol w:w="226"/>
      <w:gridCol w:w="1962"/>
      <w:gridCol w:w="226"/>
      <w:gridCol w:w="1962"/>
    </w:tblGrid>
    <w:tr w:rsidR="0070237D" w:rsidTr="00C26A5B">
      <w:tc>
        <w:tcPr>
          <w:tcW w:w="4740" w:type="dxa"/>
        </w:tcPr>
        <w:p w:rsidR="0070237D" w:rsidRPr="00D6309B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D6309B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D6309B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D6309B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D6309B" w:rsidRDefault="0070237D" w:rsidP="00C26A5B">
          <w:pPr>
            <w:pStyle w:val="Header"/>
          </w:pPr>
        </w:p>
      </w:tc>
    </w:tr>
    <w:tr w:rsidR="0070237D" w:rsidTr="00C26A5B">
      <w:trPr>
        <w:trHeight w:val="238"/>
      </w:trPr>
      <w:tc>
        <w:tcPr>
          <w:tcW w:w="9116" w:type="dxa"/>
          <w:gridSpan w:val="5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9116" w:type="dxa"/>
          <w:gridSpan w:val="5"/>
        </w:tcPr>
        <w:p w:rsidR="0070237D" w:rsidRPr="006A7494" w:rsidRDefault="0070237D" w:rsidP="00C26A5B">
          <w:pPr>
            <w:pStyle w:val="Header"/>
          </w:pPr>
        </w:p>
      </w:tc>
    </w:tr>
  </w:tbl>
  <w:p w:rsidR="0070237D" w:rsidRPr="00C26A5B" w:rsidRDefault="0070237D" w:rsidP="00C26A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853" w:type="dxa"/>
      <w:tblInd w:w="-7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21"/>
      <w:gridCol w:w="1956"/>
      <w:gridCol w:w="226"/>
      <w:gridCol w:w="1962"/>
      <w:gridCol w:w="226"/>
      <w:gridCol w:w="1962"/>
    </w:tblGrid>
    <w:tr w:rsidR="0070237D" w:rsidTr="00C26A5B">
      <w:trPr>
        <w:trHeight w:val="238"/>
      </w:trPr>
      <w:tc>
        <w:tcPr>
          <w:tcW w:w="3521" w:type="dxa"/>
          <w:vMerge w:val="restart"/>
        </w:tcPr>
        <w:p w:rsidR="0070237D" w:rsidRDefault="0070237D" w:rsidP="00C26A5B">
          <w:pPr>
            <w:pStyle w:val="Header"/>
            <w:spacing w:before="60"/>
            <w:rPr>
              <w:b/>
            </w:rPr>
          </w:pPr>
          <w:r>
            <w:rPr>
              <w:noProof/>
              <w:lang w:val="sv-SE" w:eastAsia="sv-SE"/>
            </w:rPr>
            <w:drawing>
              <wp:inline distT="0" distB="0" distL="0" distR="0" wp14:anchorId="200575AD" wp14:editId="0C802C6B">
                <wp:extent cx="954000" cy="954000"/>
                <wp:effectExtent l="0" t="0" r="0" b="0"/>
                <wp:docPr id="2" name="Bildobjek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TH_Logga1_Org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4000" cy="9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5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</w:tr>
    <w:tr w:rsidR="0070237D" w:rsidTr="00C26A5B">
      <w:trPr>
        <w:trHeight w:val="238"/>
      </w:trPr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</w:tr>
    <w:tr w:rsidR="0070237D" w:rsidTr="00C26A5B">
      <w:trPr>
        <w:trHeight w:val="238"/>
      </w:trPr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</w:tr>
    <w:tr w:rsidR="0070237D" w:rsidTr="00C26A5B">
      <w:trPr>
        <w:trHeight w:val="238"/>
      </w:trPr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Bold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Bold"/>
          </w:pPr>
        </w:p>
      </w:tc>
    </w:tr>
    <w:tr w:rsidR="0070237D" w:rsidTr="00C26A5B">
      <w:tc>
        <w:tcPr>
          <w:tcW w:w="3521" w:type="dxa"/>
          <w:vMerge/>
        </w:tcPr>
        <w:p w:rsidR="0070237D" w:rsidRDefault="0070237D" w:rsidP="00C26A5B">
          <w:pPr>
            <w:pStyle w:val="Header"/>
            <w:rPr>
              <w:b/>
            </w:rPr>
          </w:pPr>
        </w:p>
      </w:tc>
      <w:tc>
        <w:tcPr>
          <w:tcW w:w="195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226" w:type="dxa"/>
        </w:tcPr>
        <w:p w:rsidR="0070237D" w:rsidRPr="006A7494" w:rsidRDefault="0070237D" w:rsidP="00C26A5B">
          <w:pPr>
            <w:pStyle w:val="Header"/>
          </w:pPr>
        </w:p>
      </w:tc>
      <w:tc>
        <w:tcPr>
          <w:tcW w:w="1962" w:type="dxa"/>
        </w:tcPr>
        <w:p w:rsidR="0070237D" w:rsidRPr="006A7494" w:rsidRDefault="0070237D" w:rsidP="00C26A5B">
          <w:pPr>
            <w:pStyle w:val="Header"/>
          </w:pPr>
        </w:p>
      </w:tc>
    </w:tr>
  </w:tbl>
  <w:p w:rsidR="0070237D" w:rsidRDefault="007023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2D11A9"/>
    <w:multiLevelType w:val="hybridMultilevel"/>
    <w:tmpl w:val="7E32D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7C750B"/>
    <w:multiLevelType w:val="hybridMultilevel"/>
    <w:tmpl w:val="CDF48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84"/>
    <w:rsid w:val="00001DCE"/>
    <w:rsid w:val="00012AFA"/>
    <w:rsid w:val="0002499E"/>
    <w:rsid w:val="000263A6"/>
    <w:rsid w:val="00035E76"/>
    <w:rsid w:val="0004157A"/>
    <w:rsid w:val="000433D6"/>
    <w:rsid w:val="00044A04"/>
    <w:rsid w:val="0005423C"/>
    <w:rsid w:val="00095862"/>
    <w:rsid w:val="000A1E42"/>
    <w:rsid w:val="000A200C"/>
    <w:rsid w:val="000A7DF5"/>
    <w:rsid w:val="000B2370"/>
    <w:rsid w:val="000B7B86"/>
    <w:rsid w:val="000C1869"/>
    <w:rsid w:val="000C4CEC"/>
    <w:rsid w:val="000D53AB"/>
    <w:rsid w:val="000D6C31"/>
    <w:rsid w:val="000E286F"/>
    <w:rsid w:val="000E2BE1"/>
    <w:rsid w:val="000F3889"/>
    <w:rsid w:val="00102C4A"/>
    <w:rsid w:val="00114055"/>
    <w:rsid w:val="00114CE1"/>
    <w:rsid w:val="00120276"/>
    <w:rsid w:val="00124A3C"/>
    <w:rsid w:val="0013320C"/>
    <w:rsid w:val="001421C5"/>
    <w:rsid w:val="00143879"/>
    <w:rsid w:val="0015440D"/>
    <w:rsid w:val="00156A34"/>
    <w:rsid w:val="0016220F"/>
    <w:rsid w:val="00165357"/>
    <w:rsid w:val="001664F4"/>
    <w:rsid w:val="0017169F"/>
    <w:rsid w:val="001732FB"/>
    <w:rsid w:val="00181405"/>
    <w:rsid w:val="00181A1E"/>
    <w:rsid w:val="001B0B12"/>
    <w:rsid w:val="001B181D"/>
    <w:rsid w:val="001C08C0"/>
    <w:rsid w:val="001C4DE3"/>
    <w:rsid w:val="001E1520"/>
    <w:rsid w:val="001F13CA"/>
    <w:rsid w:val="002022B4"/>
    <w:rsid w:val="0020342F"/>
    <w:rsid w:val="00203E14"/>
    <w:rsid w:val="00204699"/>
    <w:rsid w:val="00204912"/>
    <w:rsid w:val="00204BAA"/>
    <w:rsid w:val="00204CF9"/>
    <w:rsid w:val="00221363"/>
    <w:rsid w:val="00223B0F"/>
    <w:rsid w:val="002315A4"/>
    <w:rsid w:val="0024387F"/>
    <w:rsid w:val="00255AE1"/>
    <w:rsid w:val="002619E9"/>
    <w:rsid w:val="00263C49"/>
    <w:rsid w:val="0026492C"/>
    <w:rsid w:val="00264B87"/>
    <w:rsid w:val="002659EA"/>
    <w:rsid w:val="0027011F"/>
    <w:rsid w:val="00274A9E"/>
    <w:rsid w:val="00275B36"/>
    <w:rsid w:val="002855C1"/>
    <w:rsid w:val="00287976"/>
    <w:rsid w:val="0029181F"/>
    <w:rsid w:val="002A1C2D"/>
    <w:rsid w:val="002A2A28"/>
    <w:rsid w:val="002B0B4E"/>
    <w:rsid w:val="002C15B4"/>
    <w:rsid w:val="002C40D0"/>
    <w:rsid w:val="002C5F27"/>
    <w:rsid w:val="002C79D0"/>
    <w:rsid w:val="002D1BDE"/>
    <w:rsid w:val="002D1CD5"/>
    <w:rsid w:val="002E513D"/>
    <w:rsid w:val="002F1C27"/>
    <w:rsid w:val="002F3633"/>
    <w:rsid w:val="002F3C26"/>
    <w:rsid w:val="003169A5"/>
    <w:rsid w:val="00325A83"/>
    <w:rsid w:val="00333AB3"/>
    <w:rsid w:val="00344103"/>
    <w:rsid w:val="003508FF"/>
    <w:rsid w:val="00354C1D"/>
    <w:rsid w:val="003622D5"/>
    <w:rsid w:val="00370C55"/>
    <w:rsid w:val="00374725"/>
    <w:rsid w:val="0037485B"/>
    <w:rsid w:val="00377AC8"/>
    <w:rsid w:val="00382B5C"/>
    <w:rsid w:val="00386522"/>
    <w:rsid w:val="003904DD"/>
    <w:rsid w:val="00390BE3"/>
    <w:rsid w:val="0039280D"/>
    <w:rsid w:val="003A5AEC"/>
    <w:rsid w:val="003A62D9"/>
    <w:rsid w:val="003A6418"/>
    <w:rsid w:val="003A72E9"/>
    <w:rsid w:val="003B6908"/>
    <w:rsid w:val="003C2D87"/>
    <w:rsid w:val="003D5019"/>
    <w:rsid w:val="003D7388"/>
    <w:rsid w:val="003E0238"/>
    <w:rsid w:val="003E0447"/>
    <w:rsid w:val="003E2662"/>
    <w:rsid w:val="003F0DF7"/>
    <w:rsid w:val="003F1AD2"/>
    <w:rsid w:val="003F5DE8"/>
    <w:rsid w:val="0040094C"/>
    <w:rsid w:val="0040185C"/>
    <w:rsid w:val="004038C7"/>
    <w:rsid w:val="00424F68"/>
    <w:rsid w:val="004254E9"/>
    <w:rsid w:val="0042580B"/>
    <w:rsid w:val="00436D84"/>
    <w:rsid w:val="0043753A"/>
    <w:rsid w:val="004451E1"/>
    <w:rsid w:val="00452A1A"/>
    <w:rsid w:val="004532D8"/>
    <w:rsid w:val="00453976"/>
    <w:rsid w:val="00456A09"/>
    <w:rsid w:val="00457CB1"/>
    <w:rsid w:val="0046120C"/>
    <w:rsid w:val="0046348B"/>
    <w:rsid w:val="00464FDC"/>
    <w:rsid w:val="004701DD"/>
    <w:rsid w:val="0049379E"/>
    <w:rsid w:val="004A4D99"/>
    <w:rsid w:val="004B3640"/>
    <w:rsid w:val="004B69B1"/>
    <w:rsid w:val="004C0CBD"/>
    <w:rsid w:val="004D2337"/>
    <w:rsid w:val="004D2F0E"/>
    <w:rsid w:val="004D7818"/>
    <w:rsid w:val="004F547A"/>
    <w:rsid w:val="00504151"/>
    <w:rsid w:val="00504A0E"/>
    <w:rsid w:val="005106BB"/>
    <w:rsid w:val="005108E8"/>
    <w:rsid w:val="00517A6B"/>
    <w:rsid w:val="005231D6"/>
    <w:rsid w:val="005248A2"/>
    <w:rsid w:val="00526FCB"/>
    <w:rsid w:val="005437B6"/>
    <w:rsid w:val="005465A9"/>
    <w:rsid w:val="00561EC3"/>
    <w:rsid w:val="005624D2"/>
    <w:rsid w:val="005737AB"/>
    <w:rsid w:val="00574DE7"/>
    <w:rsid w:val="00577D2B"/>
    <w:rsid w:val="00583323"/>
    <w:rsid w:val="005A4AB5"/>
    <w:rsid w:val="005C2C58"/>
    <w:rsid w:val="005D61A6"/>
    <w:rsid w:val="005D673F"/>
    <w:rsid w:val="005E17DE"/>
    <w:rsid w:val="005E2384"/>
    <w:rsid w:val="005F28A9"/>
    <w:rsid w:val="005F3320"/>
    <w:rsid w:val="00604276"/>
    <w:rsid w:val="0060614C"/>
    <w:rsid w:val="00612C51"/>
    <w:rsid w:val="0061405F"/>
    <w:rsid w:val="00616573"/>
    <w:rsid w:val="006179DD"/>
    <w:rsid w:val="00620769"/>
    <w:rsid w:val="0062418A"/>
    <w:rsid w:val="00630ED5"/>
    <w:rsid w:val="00641022"/>
    <w:rsid w:val="00641B85"/>
    <w:rsid w:val="006462F0"/>
    <w:rsid w:val="00652D28"/>
    <w:rsid w:val="006536F1"/>
    <w:rsid w:val="00657116"/>
    <w:rsid w:val="00661D25"/>
    <w:rsid w:val="00662E2D"/>
    <w:rsid w:val="00664FDA"/>
    <w:rsid w:val="006658B8"/>
    <w:rsid w:val="00683E2C"/>
    <w:rsid w:val="00683FB8"/>
    <w:rsid w:val="00693A4A"/>
    <w:rsid w:val="006A0086"/>
    <w:rsid w:val="006B0BB8"/>
    <w:rsid w:val="006C3304"/>
    <w:rsid w:val="006D074B"/>
    <w:rsid w:val="006D448F"/>
    <w:rsid w:val="006D7566"/>
    <w:rsid w:val="006E1FDA"/>
    <w:rsid w:val="006E53F7"/>
    <w:rsid w:val="006E7B81"/>
    <w:rsid w:val="006F0404"/>
    <w:rsid w:val="006F72CF"/>
    <w:rsid w:val="0070237D"/>
    <w:rsid w:val="00702C1D"/>
    <w:rsid w:val="00702D3E"/>
    <w:rsid w:val="00704175"/>
    <w:rsid w:val="00704E92"/>
    <w:rsid w:val="00707A05"/>
    <w:rsid w:val="00711DA0"/>
    <w:rsid w:val="00712A83"/>
    <w:rsid w:val="00713022"/>
    <w:rsid w:val="00713EF8"/>
    <w:rsid w:val="00721287"/>
    <w:rsid w:val="00725BCF"/>
    <w:rsid w:val="007330BE"/>
    <w:rsid w:val="007335F5"/>
    <w:rsid w:val="0073713C"/>
    <w:rsid w:val="00745F90"/>
    <w:rsid w:val="0076343F"/>
    <w:rsid w:val="00763EA0"/>
    <w:rsid w:val="007677E8"/>
    <w:rsid w:val="007707D2"/>
    <w:rsid w:val="00773BDF"/>
    <w:rsid w:val="00776762"/>
    <w:rsid w:val="00780EFD"/>
    <w:rsid w:val="00781404"/>
    <w:rsid w:val="00782552"/>
    <w:rsid w:val="007869A3"/>
    <w:rsid w:val="007A0A66"/>
    <w:rsid w:val="007A1E9F"/>
    <w:rsid w:val="007B42EA"/>
    <w:rsid w:val="007C296D"/>
    <w:rsid w:val="007E07DB"/>
    <w:rsid w:val="007E1F82"/>
    <w:rsid w:val="007F034E"/>
    <w:rsid w:val="007F3890"/>
    <w:rsid w:val="00815D47"/>
    <w:rsid w:val="00825B30"/>
    <w:rsid w:val="00830988"/>
    <w:rsid w:val="0083596F"/>
    <w:rsid w:val="0083746E"/>
    <w:rsid w:val="0086165C"/>
    <w:rsid w:val="00862E1A"/>
    <w:rsid w:val="0086696B"/>
    <w:rsid w:val="00867DE8"/>
    <w:rsid w:val="0087029C"/>
    <w:rsid w:val="00875CF0"/>
    <w:rsid w:val="008A5522"/>
    <w:rsid w:val="008A7EBB"/>
    <w:rsid w:val="008B1CF3"/>
    <w:rsid w:val="008D0429"/>
    <w:rsid w:val="008D1DE4"/>
    <w:rsid w:val="008D4B91"/>
    <w:rsid w:val="008F272C"/>
    <w:rsid w:val="008F352D"/>
    <w:rsid w:val="009006F5"/>
    <w:rsid w:val="00902B24"/>
    <w:rsid w:val="009053AE"/>
    <w:rsid w:val="0090612F"/>
    <w:rsid w:val="00910F54"/>
    <w:rsid w:val="009234AA"/>
    <w:rsid w:val="00945A4E"/>
    <w:rsid w:val="00947708"/>
    <w:rsid w:val="00953E5E"/>
    <w:rsid w:val="009657BC"/>
    <w:rsid w:val="0097490C"/>
    <w:rsid w:val="00976EED"/>
    <w:rsid w:val="00985F57"/>
    <w:rsid w:val="00991DBF"/>
    <w:rsid w:val="009A6CC3"/>
    <w:rsid w:val="009B092C"/>
    <w:rsid w:val="009B27C5"/>
    <w:rsid w:val="009B2A04"/>
    <w:rsid w:val="009B7C1F"/>
    <w:rsid w:val="009C50D0"/>
    <w:rsid w:val="009E416B"/>
    <w:rsid w:val="009F574C"/>
    <w:rsid w:val="00A01778"/>
    <w:rsid w:val="00A245F9"/>
    <w:rsid w:val="00A41336"/>
    <w:rsid w:val="00A42EE5"/>
    <w:rsid w:val="00A476FF"/>
    <w:rsid w:val="00A55138"/>
    <w:rsid w:val="00A554B7"/>
    <w:rsid w:val="00A86AA8"/>
    <w:rsid w:val="00A97BC6"/>
    <w:rsid w:val="00AA4189"/>
    <w:rsid w:val="00AB0123"/>
    <w:rsid w:val="00AB5A67"/>
    <w:rsid w:val="00AB7FE7"/>
    <w:rsid w:val="00AC41ED"/>
    <w:rsid w:val="00AC65C4"/>
    <w:rsid w:val="00AD34BD"/>
    <w:rsid w:val="00AE33A9"/>
    <w:rsid w:val="00AF7A37"/>
    <w:rsid w:val="00B04215"/>
    <w:rsid w:val="00B05791"/>
    <w:rsid w:val="00B07AF8"/>
    <w:rsid w:val="00B1294B"/>
    <w:rsid w:val="00B17DF3"/>
    <w:rsid w:val="00B327FB"/>
    <w:rsid w:val="00B33808"/>
    <w:rsid w:val="00B376B3"/>
    <w:rsid w:val="00B44D8E"/>
    <w:rsid w:val="00B54625"/>
    <w:rsid w:val="00B63627"/>
    <w:rsid w:val="00B72962"/>
    <w:rsid w:val="00B74907"/>
    <w:rsid w:val="00B84D57"/>
    <w:rsid w:val="00B85996"/>
    <w:rsid w:val="00BA77FC"/>
    <w:rsid w:val="00BB0D22"/>
    <w:rsid w:val="00BB2D10"/>
    <w:rsid w:val="00BB3FD3"/>
    <w:rsid w:val="00BB5845"/>
    <w:rsid w:val="00BD693E"/>
    <w:rsid w:val="00BE24AF"/>
    <w:rsid w:val="00C00A1A"/>
    <w:rsid w:val="00C051C6"/>
    <w:rsid w:val="00C10D1F"/>
    <w:rsid w:val="00C1456E"/>
    <w:rsid w:val="00C26A5B"/>
    <w:rsid w:val="00C43A23"/>
    <w:rsid w:val="00C44355"/>
    <w:rsid w:val="00C64A53"/>
    <w:rsid w:val="00C672AA"/>
    <w:rsid w:val="00C80227"/>
    <w:rsid w:val="00C8189B"/>
    <w:rsid w:val="00C90BFF"/>
    <w:rsid w:val="00C911F5"/>
    <w:rsid w:val="00C962DB"/>
    <w:rsid w:val="00CA1E4F"/>
    <w:rsid w:val="00CA3866"/>
    <w:rsid w:val="00CA66DE"/>
    <w:rsid w:val="00CB6924"/>
    <w:rsid w:val="00CC39F4"/>
    <w:rsid w:val="00CE1955"/>
    <w:rsid w:val="00CF314F"/>
    <w:rsid w:val="00CF3D2E"/>
    <w:rsid w:val="00CF6F57"/>
    <w:rsid w:val="00CF761B"/>
    <w:rsid w:val="00D00E5B"/>
    <w:rsid w:val="00D036C0"/>
    <w:rsid w:val="00D07AD0"/>
    <w:rsid w:val="00D16924"/>
    <w:rsid w:val="00D21D5C"/>
    <w:rsid w:val="00D22323"/>
    <w:rsid w:val="00D23F40"/>
    <w:rsid w:val="00D51E5B"/>
    <w:rsid w:val="00D726AF"/>
    <w:rsid w:val="00D800D4"/>
    <w:rsid w:val="00D811F8"/>
    <w:rsid w:val="00D82DCB"/>
    <w:rsid w:val="00D97610"/>
    <w:rsid w:val="00DA15E1"/>
    <w:rsid w:val="00DA2CC6"/>
    <w:rsid w:val="00DB02DF"/>
    <w:rsid w:val="00DB63AA"/>
    <w:rsid w:val="00DB743B"/>
    <w:rsid w:val="00DD23F2"/>
    <w:rsid w:val="00DD4D0E"/>
    <w:rsid w:val="00DE2588"/>
    <w:rsid w:val="00DE46B2"/>
    <w:rsid w:val="00DF10E4"/>
    <w:rsid w:val="00DF35F6"/>
    <w:rsid w:val="00DF4E9A"/>
    <w:rsid w:val="00DF7013"/>
    <w:rsid w:val="00E00218"/>
    <w:rsid w:val="00E0162F"/>
    <w:rsid w:val="00E0327B"/>
    <w:rsid w:val="00E1706F"/>
    <w:rsid w:val="00E24964"/>
    <w:rsid w:val="00E30047"/>
    <w:rsid w:val="00E3312E"/>
    <w:rsid w:val="00E402A9"/>
    <w:rsid w:val="00E4361C"/>
    <w:rsid w:val="00E43D37"/>
    <w:rsid w:val="00E46AF5"/>
    <w:rsid w:val="00E5251C"/>
    <w:rsid w:val="00E55656"/>
    <w:rsid w:val="00E557C8"/>
    <w:rsid w:val="00E65084"/>
    <w:rsid w:val="00E65140"/>
    <w:rsid w:val="00E65DBF"/>
    <w:rsid w:val="00E672DC"/>
    <w:rsid w:val="00E711B8"/>
    <w:rsid w:val="00E83190"/>
    <w:rsid w:val="00E8488D"/>
    <w:rsid w:val="00E93C1F"/>
    <w:rsid w:val="00EA1FEC"/>
    <w:rsid w:val="00EA5340"/>
    <w:rsid w:val="00EA6D69"/>
    <w:rsid w:val="00EB306F"/>
    <w:rsid w:val="00EB699E"/>
    <w:rsid w:val="00EB6A0E"/>
    <w:rsid w:val="00EC1825"/>
    <w:rsid w:val="00EC196F"/>
    <w:rsid w:val="00EC5516"/>
    <w:rsid w:val="00ED16B3"/>
    <w:rsid w:val="00ED5AF1"/>
    <w:rsid w:val="00EF4180"/>
    <w:rsid w:val="00F00C04"/>
    <w:rsid w:val="00F07C52"/>
    <w:rsid w:val="00F1220A"/>
    <w:rsid w:val="00F14651"/>
    <w:rsid w:val="00F14BF4"/>
    <w:rsid w:val="00F1722E"/>
    <w:rsid w:val="00F25574"/>
    <w:rsid w:val="00F32B1A"/>
    <w:rsid w:val="00F35C40"/>
    <w:rsid w:val="00F374BB"/>
    <w:rsid w:val="00F3763E"/>
    <w:rsid w:val="00F40F18"/>
    <w:rsid w:val="00F42B19"/>
    <w:rsid w:val="00F463F9"/>
    <w:rsid w:val="00F51401"/>
    <w:rsid w:val="00F57219"/>
    <w:rsid w:val="00F57831"/>
    <w:rsid w:val="00F6411A"/>
    <w:rsid w:val="00F65926"/>
    <w:rsid w:val="00F67A59"/>
    <w:rsid w:val="00F71F56"/>
    <w:rsid w:val="00F732C9"/>
    <w:rsid w:val="00F759AB"/>
    <w:rsid w:val="00F824A3"/>
    <w:rsid w:val="00F839E6"/>
    <w:rsid w:val="00F8536C"/>
    <w:rsid w:val="00F941E9"/>
    <w:rsid w:val="00FA2FAF"/>
    <w:rsid w:val="00FA3111"/>
    <w:rsid w:val="00FA3B2D"/>
    <w:rsid w:val="00FB10B3"/>
    <w:rsid w:val="00FB4B3C"/>
    <w:rsid w:val="00FB7CE7"/>
    <w:rsid w:val="00FC3103"/>
    <w:rsid w:val="00FD3934"/>
    <w:rsid w:val="00FD6A2A"/>
    <w:rsid w:val="00FE0E1C"/>
    <w:rsid w:val="00F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E4DBA40-4B24-46AB-A81B-4301E5A45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36C"/>
    <w:rPr>
      <w:rFonts w:ascii="Arial" w:hAnsi="Arial" w:cs="Arial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rsid w:val="008D042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  <w:style w:type="character" w:customStyle="1" w:styleId="Heading1Char">
    <w:name w:val="Heading 1 Char"/>
    <w:basedOn w:val="DefaultParagraphFont"/>
    <w:link w:val="Heading1"/>
    <w:rsid w:val="008D04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ja-JP"/>
    </w:rPr>
  </w:style>
  <w:style w:type="paragraph" w:styleId="Subtitle">
    <w:name w:val="Subtitle"/>
    <w:basedOn w:val="Normal"/>
    <w:next w:val="Normal"/>
    <w:link w:val="SubtitleChar"/>
    <w:qFormat/>
    <w:rsid w:val="008D04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rsid w:val="008D04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ja-JP"/>
    </w:rPr>
  </w:style>
  <w:style w:type="paragraph" w:styleId="ListParagraph">
    <w:name w:val="List Paragraph"/>
    <w:basedOn w:val="Normal"/>
    <w:uiPriority w:val="34"/>
    <w:qFormat/>
    <w:rsid w:val="008D0429"/>
    <w:pPr>
      <w:ind w:left="720"/>
      <w:contextualSpacing/>
    </w:pPr>
  </w:style>
  <w:style w:type="paragraph" w:styleId="Title">
    <w:name w:val="Title"/>
    <w:basedOn w:val="Normal"/>
    <w:next w:val="Normal"/>
    <w:link w:val="TitleChar"/>
    <w:qFormat/>
    <w:rsid w:val="002D1CD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2D1CD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ja-JP"/>
    </w:rPr>
  </w:style>
  <w:style w:type="character" w:styleId="FollowedHyperlink">
    <w:name w:val="FollowedHyperlink"/>
    <w:basedOn w:val="DefaultParagraphFont"/>
    <w:rsid w:val="009657BC"/>
    <w:rPr>
      <w:color w:val="800080" w:themeColor="followedHyperlink"/>
      <w:u w:val="single"/>
    </w:rPr>
  </w:style>
  <w:style w:type="character" w:customStyle="1" w:styleId="HeaderChar">
    <w:name w:val="Header Char"/>
    <w:basedOn w:val="DefaultParagraphFont"/>
    <w:link w:val="Header"/>
    <w:uiPriority w:val="8"/>
    <w:rsid w:val="00102C4A"/>
    <w:rPr>
      <w:rFonts w:ascii="Arial" w:hAnsi="Arial" w:cs="Arial"/>
      <w:szCs w:val="24"/>
      <w:lang w:val="en-GB" w:eastAsia="ja-JP"/>
    </w:rPr>
  </w:style>
  <w:style w:type="paragraph" w:customStyle="1" w:styleId="HeaderBold">
    <w:name w:val="HeaderBold"/>
    <w:basedOn w:val="Header"/>
    <w:uiPriority w:val="8"/>
    <w:rsid w:val="00102C4A"/>
    <w:pPr>
      <w:tabs>
        <w:tab w:val="clear" w:pos="4320"/>
        <w:tab w:val="clear" w:pos="8640"/>
        <w:tab w:val="center" w:pos="4536"/>
        <w:tab w:val="right" w:pos="9072"/>
      </w:tabs>
      <w:spacing w:before="20" w:after="20"/>
    </w:pPr>
    <w:rPr>
      <w:rFonts w:asciiTheme="majorHAnsi" w:eastAsiaTheme="minorHAnsi" w:hAnsiTheme="majorHAnsi" w:cstheme="minorBidi"/>
      <w:b/>
      <w:sz w:val="15"/>
      <w:szCs w:val="20"/>
      <w:lang w:val="sv-SE" w:eastAsia="en-US"/>
    </w:rPr>
  </w:style>
  <w:style w:type="character" w:styleId="PageNumber">
    <w:name w:val="page number"/>
    <w:basedOn w:val="DefaultParagraphFont"/>
    <w:uiPriority w:val="8"/>
    <w:rsid w:val="00C26A5B"/>
    <w:rPr>
      <w:rFonts w:asciiTheme="majorHAnsi" w:hAnsiTheme="majorHAnsi"/>
      <w:sz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0" w:color="C0C0C0"/>
                  </w:divBdr>
                  <w:divsChild>
                    <w:div w:id="596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5230">
                              <w:marLeft w:val="240"/>
                              <w:marRight w:val="960"/>
                              <w:marTop w:val="24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53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053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189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8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24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78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0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868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1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23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08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28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kth.se/student/kurser/kurs/EP2200?l=en" TargetMode="External"/><Relationship Id="rId21" Type="http://schemas.openxmlformats.org/officeDocument/2006/relationships/hyperlink" Target="https://www.kth.se/student/kurser/kurs/EQ2330?l=en" TargetMode="External"/><Relationship Id="rId34" Type="http://schemas.openxmlformats.org/officeDocument/2006/relationships/hyperlink" Target="https://www.kth.se/student/kurser/kurs/EK2370?l=en" TargetMode="External"/><Relationship Id="rId42" Type="http://schemas.openxmlformats.org/officeDocument/2006/relationships/hyperlink" Target="http://www.kth.se/student/kurser/kurs/EP2500?l=en" TargetMode="External"/><Relationship Id="rId47" Type="http://schemas.openxmlformats.org/officeDocument/2006/relationships/hyperlink" Target="https://www.kth.se/student/kurser/kurs/ID1018?l=en" TargetMode="External"/><Relationship Id="rId50" Type="http://schemas.openxmlformats.org/officeDocument/2006/relationships/hyperlink" Target="https://www.kth.se/student/kurser/kurs/EP2520?l=en" TargetMode="External"/><Relationship Id="rId55" Type="http://schemas.openxmlformats.org/officeDocument/2006/relationships/hyperlink" Target="https://www.kth.se/student/kurser/kurs/EQ2845?l=en" TargetMode="External"/><Relationship Id="rId63" Type="http://schemas.openxmlformats.org/officeDocument/2006/relationships/hyperlink" Target="https://www.kth.se/student/kurser/kurs/EQ2860?l=en" TargetMode="External"/><Relationship Id="rId68" Type="http://schemas.openxmlformats.org/officeDocument/2006/relationships/hyperlink" Target="https://www.kth.se/student/kurser/kurs/SF2935?l=en" TargetMode="External"/><Relationship Id="rId76" Type="http://schemas.openxmlformats.org/officeDocument/2006/relationships/hyperlink" Target="http://www.kth.se/student/kurser/kurs/EH2720?l=en" TargetMode="External"/><Relationship Id="rId84" Type="http://schemas.openxmlformats.org/officeDocument/2006/relationships/hyperlink" Target="https://www.kth.se/student/kurser/kurs/LS1502?l=en" TargetMode="External"/><Relationship Id="rId89" Type="http://schemas.openxmlformats.org/officeDocument/2006/relationships/hyperlink" Target="https://www.kth.se/student/kurser/kurs/LS2439?l=en" TargetMode="External"/><Relationship Id="rId97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s://www.kth.se/student/kurser/kurs/EP2420?l=en" TargetMode="External"/><Relationship Id="rId92" Type="http://schemas.openxmlformats.org/officeDocument/2006/relationships/hyperlink" Target="https://www.kth.se/en/larande/sprak/for-programstudente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kth.se/student/kurser/kurs/EQ2444?l=en" TargetMode="External"/><Relationship Id="rId29" Type="http://schemas.openxmlformats.org/officeDocument/2006/relationships/hyperlink" Target="https://www.kth.se/student/kurser/kurs/EP2950?l=en" TargetMode="External"/><Relationship Id="rId11" Type="http://schemas.openxmlformats.org/officeDocument/2006/relationships/hyperlink" Target="https://www.kth.se/student/kurser/kurs/EQ2222?l=en" TargetMode="External"/><Relationship Id="rId24" Type="http://schemas.openxmlformats.org/officeDocument/2006/relationships/hyperlink" Target="https://www.kth.se/student/kurser/kurs/EQ2445?l=en" TargetMode="External"/><Relationship Id="rId32" Type="http://schemas.openxmlformats.org/officeDocument/2006/relationships/hyperlink" Target="https://www.kth.se/student/kurser/program/TINNM/20212/arskurs1?l=en" TargetMode="External"/><Relationship Id="rId37" Type="http://schemas.openxmlformats.org/officeDocument/2006/relationships/hyperlink" Target="https://www.kth.se/student/kurser/kurs/EQ2801?l=en" TargetMode="External"/><Relationship Id="rId40" Type="http://schemas.openxmlformats.org/officeDocument/2006/relationships/hyperlink" Target="https://www.kth.se/student/kurser/kurs/DD2423?l=en" TargetMode="External"/><Relationship Id="rId45" Type="http://schemas.openxmlformats.org/officeDocument/2006/relationships/hyperlink" Target="https://www.kth.se/student/kurser/kurs/EQ2330?l=en" TargetMode="External"/><Relationship Id="rId53" Type="http://schemas.openxmlformats.org/officeDocument/2006/relationships/hyperlink" Target="https://www.kth.se/student/kurser/kurs/EQ2411?l=en" TargetMode="External"/><Relationship Id="rId58" Type="http://schemas.openxmlformats.org/officeDocument/2006/relationships/hyperlink" Target="https://www.kth.se/student/kurser/kurs/EP2950?l=en" TargetMode="External"/><Relationship Id="rId66" Type="http://schemas.openxmlformats.org/officeDocument/2006/relationships/hyperlink" Target="https://www.kth.se/student/kurser/kurs/EQ2425?l=en" TargetMode="External"/><Relationship Id="rId74" Type="http://schemas.openxmlformats.org/officeDocument/2006/relationships/hyperlink" Target="https://www.kth.se/student/kurser/kurs/EQ2444?l=en" TargetMode="External"/><Relationship Id="rId79" Type="http://schemas.openxmlformats.org/officeDocument/2006/relationships/hyperlink" Target="https://www.kth.se/student/kurser/kurs/LS1465?l=en" TargetMode="External"/><Relationship Id="rId87" Type="http://schemas.openxmlformats.org/officeDocument/2006/relationships/hyperlink" Target="https://www.kth.se/student/kurser/kurs/LS1419?l=en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kth.se/student/kurser/kurs/SF2822?l=en" TargetMode="External"/><Relationship Id="rId82" Type="http://schemas.openxmlformats.org/officeDocument/2006/relationships/hyperlink" Target="https://www.kth.se/student/kurser/kurs/LS1465?l=en" TargetMode="External"/><Relationship Id="rId90" Type="http://schemas.openxmlformats.org/officeDocument/2006/relationships/hyperlink" Target="http://www.kth.se/student/kurser/kurs/ME2072?l=en" TargetMode="External"/><Relationship Id="rId95" Type="http://schemas.openxmlformats.org/officeDocument/2006/relationships/header" Target="header2.xml"/><Relationship Id="rId19" Type="http://schemas.openxmlformats.org/officeDocument/2006/relationships/hyperlink" Target="https://www.kth.se/student/kurser/kurs/EQ2341?l=en" TargetMode="External"/><Relationship Id="rId14" Type="http://schemas.openxmlformats.org/officeDocument/2006/relationships/hyperlink" Target="https://www.kth.se/student/kurser/kurs/EQ2411?l=en" TargetMode="External"/><Relationship Id="rId22" Type="http://schemas.openxmlformats.org/officeDocument/2006/relationships/hyperlink" Target="https://www.kth.se/student/kurser/kurs/EQ2321?l=en" TargetMode="External"/><Relationship Id="rId27" Type="http://schemas.openxmlformats.org/officeDocument/2006/relationships/hyperlink" Target="http://www.kth.se/student/kurser/kurs/EP2200?l=en" TargetMode="External"/><Relationship Id="rId30" Type="http://schemas.openxmlformats.org/officeDocument/2006/relationships/hyperlink" Target="https://www.kth.se/student/kurser/kurs/EP2520?l=en" TargetMode="External"/><Relationship Id="rId35" Type="http://schemas.openxmlformats.org/officeDocument/2006/relationships/hyperlink" Target="http://www.kth.se/student/kurser/kurs/EN2720?l=en" TargetMode="External"/><Relationship Id="rId43" Type="http://schemas.openxmlformats.org/officeDocument/2006/relationships/hyperlink" Target="https://www.kth.se/student/kurser/kurs/EP2790?l=en" TargetMode="External"/><Relationship Id="rId48" Type="http://schemas.openxmlformats.org/officeDocument/2006/relationships/hyperlink" Target="https://www.kth.se/student/kurser/kurs/ID1212?l=en" TargetMode="External"/><Relationship Id="rId56" Type="http://schemas.openxmlformats.org/officeDocument/2006/relationships/hyperlink" Target="https://www.kth.se/student/kurser/kurs/EQ2461?l=en" TargetMode="External"/><Relationship Id="rId64" Type="http://schemas.openxmlformats.org/officeDocument/2006/relationships/hyperlink" Target="http://www.kth.se/student/kurser/kurs/EQ2820?l=en" TargetMode="External"/><Relationship Id="rId69" Type="http://schemas.openxmlformats.org/officeDocument/2006/relationships/hyperlink" Target="https://www.kth.se/student/kurser/kurs/EP2420?l=en" TargetMode="External"/><Relationship Id="rId77" Type="http://schemas.openxmlformats.org/officeDocument/2006/relationships/hyperlink" Target="http://www.kth.se/student/kurser/kurs/ME1003?l=en" TargetMode="External"/><Relationship Id="rId8" Type="http://schemas.openxmlformats.org/officeDocument/2006/relationships/hyperlink" Target="http://www.kth.se/student/kurser/kurs/EQ1220?l=en" TargetMode="External"/><Relationship Id="rId51" Type="http://schemas.openxmlformats.org/officeDocument/2006/relationships/hyperlink" Target="https://www.kth.se/student/kurser/kurs/EQ2321?l=en" TargetMode="External"/><Relationship Id="rId72" Type="http://schemas.openxmlformats.org/officeDocument/2006/relationships/hyperlink" Target="https://www.kth.se/student/kurser/kurs/EP2510?l=en" TargetMode="External"/><Relationship Id="rId80" Type="http://schemas.openxmlformats.org/officeDocument/2006/relationships/hyperlink" Target="https://www.kth.se/student/kurser/kurs/LS2429?l=en" TargetMode="External"/><Relationship Id="rId85" Type="http://schemas.openxmlformats.org/officeDocument/2006/relationships/hyperlink" Target="http://www.kth.se/student/kurser/kurs/LS1501?l=en" TargetMode="External"/><Relationship Id="rId93" Type="http://schemas.openxmlformats.org/officeDocument/2006/relationships/header" Target="header1.xml"/><Relationship Id="rId98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://www.kth.se/student/kurser/kurs/AK2036?l=en" TargetMode="External"/><Relationship Id="rId17" Type="http://schemas.openxmlformats.org/officeDocument/2006/relationships/hyperlink" Target="http://www.kth.se/student/kurser/kurs/EQ2300?l=en" TargetMode="External"/><Relationship Id="rId25" Type="http://schemas.openxmlformats.org/officeDocument/2006/relationships/hyperlink" Target="https://www.kth.se/student/kurser/kurs/EP2500?l=en" TargetMode="External"/><Relationship Id="rId33" Type="http://schemas.openxmlformats.org/officeDocument/2006/relationships/hyperlink" Target="https://www.kth.se/student/kurser/kurs/DT2470?l=en" TargetMode="External"/><Relationship Id="rId38" Type="http://schemas.openxmlformats.org/officeDocument/2006/relationships/hyperlink" Target="http://www.kth.se/student/kurser/kurs/EQ2810?l=en" TargetMode="External"/><Relationship Id="rId46" Type="http://schemas.openxmlformats.org/officeDocument/2006/relationships/hyperlink" Target="http://www.kth.se/student/kurser/kurs/EQ2831?l=en" TargetMode="External"/><Relationship Id="rId59" Type="http://schemas.openxmlformats.org/officeDocument/2006/relationships/hyperlink" Target="https://www.kth.se/student/kurser/kurs/EQ2341?l=en" TargetMode="External"/><Relationship Id="rId67" Type="http://schemas.openxmlformats.org/officeDocument/2006/relationships/hyperlink" Target="https://www.kth.se/student/kurser/kurs/IK2510?l=en" TargetMode="External"/><Relationship Id="rId20" Type="http://schemas.openxmlformats.org/officeDocument/2006/relationships/hyperlink" Target="https://www.kth.se/student/kurser/kurs/EQ2443?l=en" TargetMode="External"/><Relationship Id="rId41" Type="http://schemas.openxmlformats.org/officeDocument/2006/relationships/hyperlink" Target="https://www.kth.se/student/kurser/kurs/EL2805?l=en" TargetMode="External"/><Relationship Id="rId54" Type="http://schemas.openxmlformats.org/officeDocument/2006/relationships/hyperlink" Target="https://www.kth.se/student/kurser/kurs/IK2217?l=en" TargetMode="External"/><Relationship Id="rId62" Type="http://schemas.openxmlformats.org/officeDocument/2006/relationships/hyperlink" Target="http://www.kth.se/student/kurser/kurs/EQ2840?l=en" TargetMode="External"/><Relationship Id="rId70" Type="http://schemas.openxmlformats.org/officeDocument/2006/relationships/hyperlink" Target="https://www.kth.se/student/kurser/kurs/DD2434?l=en" TargetMode="External"/><Relationship Id="rId75" Type="http://schemas.openxmlformats.org/officeDocument/2006/relationships/hyperlink" Target="https://www.kth.se/student/kurser/kurs/EQ2445?l=en" TargetMode="External"/><Relationship Id="rId83" Type="http://schemas.openxmlformats.org/officeDocument/2006/relationships/hyperlink" Target="http://www.kth.se/student/kurser/kurs/AK1213?l=en" TargetMode="External"/><Relationship Id="rId88" Type="http://schemas.openxmlformats.org/officeDocument/2006/relationships/hyperlink" Target="http://www.kth.se/student/kurser/kurs/LS2304?l=en" TargetMode="External"/><Relationship Id="rId91" Type="http://schemas.openxmlformats.org/officeDocument/2006/relationships/hyperlink" Target="http://www.kth.se/student/kurser/kurs/EH2030?l=en" TargetMode="External"/><Relationship Id="rId9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kth.se/student/kurser/kurs/EP2950?l=en" TargetMode="External"/><Relationship Id="rId23" Type="http://schemas.openxmlformats.org/officeDocument/2006/relationships/hyperlink" Target="https://www.kth.se/student/kurser/kurs/EQ2341?l=en" TargetMode="External"/><Relationship Id="rId28" Type="http://schemas.openxmlformats.org/officeDocument/2006/relationships/hyperlink" Target="http://www.kth.se/student/kurser/kurs/EP2200?l=en" TargetMode="External"/><Relationship Id="rId36" Type="http://schemas.openxmlformats.org/officeDocument/2006/relationships/hyperlink" Target="https://www.kth.se/student/kurser/kurs/EP2700?l=en" TargetMode="External"/><Relationship Id="rId49" Type="http://schemas.openxmlformats.org/officeDocument/2006/relationships/hyperlink" Target="https://www.kth.se/student/kurser/kurs/EP2200?l=en" TargetMode="External"/><Relationship Id="rId57" Type="http://schemas.openxmlformats.org/officeDocument/2006/relationships/hyperlink" Target="http://www.kth.se/student/kurser/kurs/EI2400?l=en" TargetMode="External"/><Relationship Id="rId10" Type="http://schemas.openxmlformats.org/officeDocument/2006/relationships/hyperlink" Target="http://www.kth.se/student/kurser/kurs/EQ2310?l=en" TargetMode="External"/><Relationship Id="rId31" Type="http://schemas.openxmlformats.org/officeDocument/2006/relationships/hyperlink" Target="https://www.kth.se/student/kurser/kurs/EP2420?l=en" TargetMode="External"/><Relationship Id="rId44" Type="http://schemas.openxmlformats.org/officeDocument/2006/relationships/hyperlink" Target="https://www.kth.se/student/kurser/kurs/EQ2300?l=en" TargetMode="External"/><Relationship Id="rId52" Type="http://schemas.openxmlformats.org/officeDocument/2006/relationships/hyperlink" Target="https://www.kth.se/student/kurser/kurs/EQ2401?l=en" TargetMode="External"/><Relationship Id="rId60" Type="http://schemas.openxmlformats.org/officeDocument/2006/relationships/hyperlink" Target="https://www.kth.se/student/kurser/kurs/IK2220?l=en" TargetMode="External"/><Relationship Id="rId65" Type="http://schemas.openxmlformats.org/officeDocument/2006/relationships/hyperlink" Target="https://www.kth.se/student/kurser/kurs/EQ2415?l=en" TargetMode="External"/><Relationship Id="rId73" Type="http://schemas.openxmlformats.org/officeDocument/2006/relationships/hyperlink" Target="https://www.kth.se/student/kurser/kurs/EQ2443?l=en" TargetMode="External"/><Relationship Id="rId78" Type="http://schemas.openxmlformats.org/officeDocument/2006/relationships/hyperlink" Target="https://www.kth.se/student/kurser/kurs/LS1419?l=en" TargetMode="External"/><Relationship Id="rId81" Type="http://schemas.openxmlformats.org/officeDocument/2006/relationships/hyperlink" Target="https://www.kth.se/student/kurser/kurs/LS1419?l=en" TargetMode="External"/><Relationship Id="rId86" Type="http://schemas.openxmlformats.org/officeDocument/2006/relationships/hyperlink" Target="https://www.kth.se/student/kurser/kurs/LS140N?l=en" TargetMode="External"/><Relationship Id="rId9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kth.se/student/kurser/kurs/IK2507?l=en" TargetMode="External"/><Relationship Id="rId13" Type="http://schemas.openxmlformats.org/officeDocument/2006/relationships/hyperlink" Target="http://www.kth.se/student/kurser/kurs/EQ2300?l=en" TargetMode="External"/><Relationship Id="rId18" Type="http://schemas.openxmlformats.org/officeDocument/2006/relationships/hyperlink" Target="https://www.kth.se/student/kurser/kurs/EQ2401?l=en" TargetMode="External"/><Relationship Id="rId39" Type="http://schemas.openxmlformats.org/officeDocument/2006/relationships/hyperlink" Target="https://www.kth.se/student/kurser/kurs/EQ2871?l=en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tho\Desktop\ECTS\TGRut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E5F330-7812-45BD-A44C-591FE1A6E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TGRutl.dot</Template>
  <TotalTime>99</TotalTime>
  <Pages>6</Pages>
  <Words>2721</Words>
  <Characters>14423</Characters>
  <Application>Microsoft Office Word</Application>
  <DocSecurity>0</DocSecurity>
  <Lines>120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Huvudrubrik</vt:lpstr>
      <vt:lpstr>Huvudrubrik</vt:lpstr>
    </vt:vector>
  </TitlesOfParts>
  <Company>KTH, Nada</Company>
  <LinksUpToDate>false</LinksUpToDate>
  <CharactersWithSpaces>17110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Huvudrubrik</dc:title>
  <dc:creator>evatho</dc:creator>
  <cp:lastModifiedBy>Mats Bengtsson</cp:lastModifiedBy>
  <cp:revision>7</cp:revision>
  <cp:lastPrinted>2017-06-09T09:18:00Z</cp:lastPrinted>
  <dcterms:created xsi:type="dcterms:W3CDTF">2021-08-16T08:16:00Z</dcterms:created>
  <dcterms:modified xsi:type="dcterms:W3CDTF">2021-08-27T07:45:00Z</dcterms:modified>
</cp:coreProperties>
</file>