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bookmarkStart w:id="0" w:name="_GoBack"/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bookmarkEnd w:id="0"/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1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2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7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8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BD3E4E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0A200C">
              <w:rPr>
                <w:rStyle w:val="Blbrdtext"/>
                <w:noProof/>
                <w:lang w:val="sv-SE"/>
              </w:rPr>
              <w:t>2</w:t>
            </w:r>
            <w:r w:rsidR="00BD3E4E">
              <w:rPr>
                <w:rStyle w:val="Blbrdtext"/>
                <w:noProof/>
                <w:lang w:val="sv-SE"/>
              </w:rPr>
              <w:t>2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8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9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9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  <w:bookmarkStart w:id="12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2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tabs>
          <w:tab w:val="left" w:pos="7566"/>
        </w:tabs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</w: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fldChar w:fldCharType="separate"/>
            </w: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Degree Project</w:t>
            </w:r>
            <w:r w:rsidRPr="009445BE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682BB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9C50D0" w:rsidRPr="0070237D" w:rsidRDefault="009C50D0" w:rsidP="009C50D0">
      <w:pPr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3D38F4">
        <w:rPr>
          <w:lang w:val="en-US" w:eastAsia="sv-SE"/>
        </w:rPr>
        <w:t xml:space="preserve"> 2022/23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4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4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 xml:space="preserve">(At least) 90 cr. of passed </w:t>
      </w:r>
      <w:r w:rsidR="0070237D">
        <w:rPr>
          <w:lang w:val="en-US" w:eastAsia="sv-SE"/>
        </w:rPr>
        <w:t xml:space="preserve">regular </w:t>
      </w:r>
      <w:r w:rsidR="008D0429">
        <w:rPr>
          <w:lang w:val="en-US" w:eastAsia="sv-SE"/>
        </w:rPr>
        <w:t>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>It is strongly recommended to includ</w:t>
      </w:r>
      <w:r w:rsidR="000A200C">
        <w:rPr>
          <w:lang w:val="en-US" w:eastAsia="sv-SE"/>
        </w:rPr>
        <w:t>e 6-15 credits of non-technical</w:t>
      </w:r>
      <w:r w:rsidR="00EB306F">
        <w:rPr>
          <w:lang w:val="en-US" w:eastAsia="sv-SE"/>
        </w:rPr>
        <w:t xml:space="preserve">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556"/>
        <w:gridCol w:w="556"/>
        <w:gridCol w:w="556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682BBA" w:rsidP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(</w:t>
            </w:r>
            <w:r w:rsidR="00E8488D" w:rsidRPr="00F423C9">
              <w:rPr>
                <w:rStyle w:val="Hyperlink"/>
                <w:rFonts w:ascii="Verdana" w:hAnsi="Verdana"/>
                <w:bCs/>
                <w:i/>
                <w:color w:val="auto"/>
                <w:kern w:val="24"/>
                <w:sz w:val="18"/>
                <w:szCs w:val="18"/>
                <w:lang w:val="en-US"/>
              </w:rPr>
              <w:t xml:space="preserve">not if you already </w:t>
            </w:r>
            <w:r w:rsidR="00D82DCB" w:rsidRPr="00F423C9">
              <w:rPr>
                <w:rStyle w:val="Hyperlink"/>
                <w:rFonts w:ascii="Verdana" w:hAnsi="Verdana"/>
                <w:bCs/>
                <w:i/>
                <w:color w:val="auto"/>
                <w:kern w:val="24"/>
                <w:sz w:val="18"/>
                <w:szCs w:val="18"/>
                <w:lang w:val="en-US"/>
              </w:rPr>
              <w:t>passed</w:t>
            </w:r>
            <w:r w:rsidR="00E8488D" w:rsidRPr="00F423C9">
              <w:rPr>
                <w:rStyle w:val="Hyperlink"/>
                <w:rFonts w:ascii="Verdana" w:hAnsi="Verdana"/>
                <w:bCs/>
                <w:i/>
                <w:color w:val="auto"/>
                <w:kern w:val="24"/>
                <w:sz w:val="18"/>
                <w:szCs w:val="18"/>
                <w:lang w:val="en-US"/>
              </w:rPr>
              <w:t xml:space="preserve"> EQ1270 Stochastic Signals and Systems at KTH</w:t>
            </w:r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682BBA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682BBA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682BBA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8838F1" w:rsidRPr="00114CE1" w:rsidTr="006462F0">
        <w:tc>
          <w:tcPr>
            <w:tcW w:w="5302" w:type="dxa"/>
            <w:vAlign w:val="center"/>
          </w:tcPr>
          <w:p w:rsidR="008838F1" w:rsidRDefault="008838F1" w:rsidP="00D21D5C">
            <w:pPr>
              <w:pStyle w:val="NormalWeb"/>
              <w:spacing w:before="0" w:line="276" w:lineRule="auto"/>
            </w:pPr>
            <w:hyperlink r:id="rId13" w:history="1">
              <w:r w:rsidRPr="008838F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>EA260X Degree Project in Electrical Engineering, specializing in Information and Network Engineering</w:t>
              </w:r>
            </w:hyperlink>
          </w:p>
        </w:tc>
        <w:tc>
          <w:tcPr>
            <w:tcW w:w="0" w:type="auto"/>
            <w:vAlign w:val="center"/>
          </w:tcPr>
          <w:p w:rsidR="008838F1" w:rsidRPr="00114CE1" w:rsidRDefault="008838F1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</w:tcPr>
          <w:p w:rsidR="008838F1" w:rsidRPr="00114CE1" w:rsidRDefault="008838F1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838F1" w:rsidRPr="00114CE1" w:rsidRDefault="008838F1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838F1" w:rsidRPr="00114CE1" w:rsidRDefault="008838F1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</w:tcPr>
          <w:p w:rsidR="008838F1" w:rsidRPr="00114CE1" w:rsidRDefault="008838F1" w:rsidP="00D21D5C">
            <w:pPr>
              <w:jc w:val="center"/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</w:tcPr>
          <w:p w:rsidR="008838F1" w:rsidRDefault="008838F1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682BBA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4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682BBA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682BBA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517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682BBA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9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682BBA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0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682BBA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1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682BBA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2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DE2588" w:rsidP="009E416B">
      <w:pPr>
        <w:pStyle w:val="Subtitle"/>
      </w:pPr>
      <w:r>
        <w:t>Recommended</w:t>
      </w:r>
      <w:r w:rsidR="009E416B">
        <w:t xml:space="preserve"> courses</w:t>
      </w:r>
      <w:r w:rsidR="0016220F">
        <w:t xml:space="preserve"> (see more detailed recommendations per track, at </w:t>
      </w:r>
      <w:hyperlink r:id="rId33" w:history="1">
        <w:r w:rsidR="006930D2" w:rsidRPr="00B41078">
          <w:rPr>
            <w:rStyle w:val="Hyperlink"/>
          </w:rPr>
          <w:t>https://www.kth.se/student/kurser/program/TINNM/20222/arskurs1?l=en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556"/>
        <w:gridCol w:w="850"/>
      </w:tblGrid>
      <w:tr w:rsidR="009E416B" w:rsidRPr="00354C1D" w:rsidTr="006930D2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556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6930D2">
        <w:tc>
          <w:tcPr>
            <w:tcW w:w="6294" w:type="dxa"/>
          </w:tcPr>
          <w:p w:rsidR="00F57219" w:rsidRPr="005D673F" w:rsidRDefault="00682BBA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4" w:history="1"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DT2470 M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usic I</w:t>
              </w:r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nformati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cs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ED5AF1" w:rsidTr="006930D2">
        <w:tc>
          <w:tcPr>
            <w:tcW w:w="6294" w:type="dxa"/>
          </w:tcPr>
          <w:p w:rsidR="004C0CBD" w:rsidRPr="004C0CBD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5" w:history="1">
              <w:r w:rsidR="004C0CBD" w:rsidRP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EK2370 Build your own Radar System, Project Course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354C1D" w:rsidRDefault="00682BBA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="004C0CBD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</w:tcPr>
          <w:p w:rsidR="004C0CBD" w:rsidRPr="00354C1D" w:rsidRDefault="00682BBA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7" w:history="1"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6930D2">
        <w:tc>
          <w:tcPr>
            <w:tcW w:w="6294" w:type="dxa"/>
            <w:hideMark/>
          </w:tcPr>
          <w:p w:rsidR="004C0CBD" w:rsidRPr="007335F5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8" w:history="1">
              <w:r w:rsidR="004C0CBD"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8F272C" w:rsidTr="006930D2">
        <w:tc>
          <w:tcPr>
            <w:tcW w:w="6294" w:type="dxa"/>
            <w:hideMark/>
          </w:tcPr>
          <w:p w:rsidR="004C0CBD" w:rsidRPr="008F272C" w:rsidRDefault="00682BBA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9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354C1D" w:rsidRDefault="00682BBA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40" w:history="1">
              <w:r w:rsidR="004C0CBD"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6930D2">
        <w:tc>
          <w:tcPr>
            <w:tcW w:w="6294" w:type="dxa"/>
          </w:tcPr>
          <w:p w:rsidR="004C0CBD" w:rsidRPr="008A5522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1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</w:tcPr>
          <w:p w:rsidR="004C0CBD" w:rsidRDefault="00682BBA" w:rsidP="004C0CBD">
            <w:pPr>
              <w:pStyle w:val="NormalWeb"/>
              <w:spacing w:before="0" w:line="309" w:lineRule="atLeast"/>
            </w:pPr>
            <w:hyperlink r:id="rId42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8A5522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3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</w:tcPr>
          <w:p w:rsidR="004C0CBD" w:rsidRPr="009B092C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4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8A5522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5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8A5522" w:rsidRDefault="00682BBA" w:rsidP="004C0CBD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6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6930D2">
        <w:tc>
          <w:tcPr>
            <w:tcW w:w="6294" w:type="dxa"/>
            <w:hideMark/>
          </w:tcPr>
          <w:p w:rsidR="004C0CBD" w:rsidRPr="008F272C" w:rsidRDefault="00682BBA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7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1B0B12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6930D2">
        <w:tc>
          <w:tcPr>
            <w:tcW w:w="6294" w:type="dxa"/>
            <w:hideMark/>
          </w:tcPr>
          <w:p w:rsidR="004C0CBD" w:rsidRPr="001B0B12" w:rsidRDefault="00682BBA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9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  <w:r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  <w:t xml:space="preserve"> (only taught in Swedish)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</w:tcPr>
          <w:p w:rsidR="006930D2" w:rsidRDefault="00682BBA" w:rsidP="006930D2">
            <w:pPr>
              <w:pStyle w:val="NormalWeb"/>
              <w:spacing w:before="0" w:line="309" w:lineRule="atLeast"/>
            </w:pPr>
            <w:hyperlink r:id="rId50" w:history="1">
              <w:r w:rsidR="006930D2" w:rsidRPr="006930D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II2206 Stochastic Simulation</w:t>
              </w:r>
            </w:hyperlink>
          </w:p>
        </w:tc>
        <w:tc>
          <w:tcPr>
            <w:tcW w:w="409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1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2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3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1B0B1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4" w:history="1">
              <w:r w:rsidR="006930D2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1B0B1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5" w:history="1">
              <w:r w:rsidR="006930D2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1B0B1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6" w:history="1">
              <w:r w:rsidR="006930D2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354C1D" w:rsidRDefault="00682BBA" w:rsidP="006930D2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7" w:history="1">
              <w:r w:rsidR="006930D2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8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+1.5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4451E1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9" w:history="1">
              <w:r w:rsidR="006930D2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4451E1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0" w:history="1">
              <w:r w:rsidR="006930D2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="006930D2"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1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="006930D2"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 xml:space="preserve">1 or </w:t>
            </w: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2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4451E1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3" w:history="1">
              <w:r w:rsidR="006930D2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F272C" w:rsidRDefault="00682BBA" w:rsidP="006930D2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4" w:history="1">
              <w:r w:rsidR="006930D2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F272C" w:rsidRDefault="00682BBA" w:rsidP="006930D2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5" w:history="1">
              <w:r w:rsidR="006930D2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F272C" w:rsidRDefault="00682BBA" w:rsidP="006930D2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6" w:history="1">
              <w:r w:rsidR="006930D2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6930D2" w:rsidRPr="009A6CC3" w:rsidRDefault="006930D2" w:rsidP="006930D2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="006930D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5D673F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8" w:history="1">
              <w:r w:rsidR="006930D2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 w:rsidR="006930D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="006930D2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B44D8E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354C1D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="006930D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6930D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556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ED5AF1" w:rsidRDefault="006930D2" w:rsidP="006930D2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8A5522" w:rsidRDefault="006930D2" w:rsidP="006930D2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8A5522" w:rsidRDefault="006930D2" w:rsidP="006930D2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8A5522" w:rsidRDefault="006930D2" w:rsidP="006930D2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B44D8E" w:rsidRDefault="00682BBA" w:rsidP="006930D2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="006930D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6930D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556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B44D8E" w:rsidRDefault="00682BBA" w:rsidP="006930D2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="006930D2"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556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6930D2" w:rsidRPr="00114CE1" w:rsidRDefault="006930D2" w:rsidP="006930D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6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6930D2" w:rsidRPr="008A5522" w:rsidTr="006930D2">
        <w:tc>
          <w:tcPr>
            <w:tcW w:w="6294" w:type="dxa"/>
            <w:hideMark/>
          </w:tcPr>
          <w:p w:rsidR="006930D2" w:rsidRPr="008A5522" w:rsidRDefault="00682BBA" w:rsidP="006930D2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6930D2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556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6930D2" w:rsidRPr="001421C5" w:rsidRDefault="006930D2" w:rsidP="006930D2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</w:t>
      </w:r>
      <w:r w:rsidR="003E2662">
        <w:t>ered 2022</w:t>
      </w:r>
      <w:r w:rsidR="00776762">
        <w:t>/</w:t>
      </w:r>
      <w:r w:rsidR="003E2662">
        <w:t>23</w:t>
      </w:r>
      <w:r w:rsidR="006930D2">
        <w:t>, not 2023/2024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</w:t>
      </w:r>
      <w:r w:rsidR="006930D2">
        <w:t>23/24</w:t>
      </w:r>
      <w:r w:rsidR="003E2662">
        <w:t>, not 2022</w:t>
      </w:r>
      <w:r w:rsidR="00664FDA">
        <w:t>/</w:t>
      </w:r>
      <w:r w:rsidR="003E2662">
        <w:t>23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lastRenderedPageBreak/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DE2588" w:rsidP="003169A5">
      <w:pPr>
        <w:pStyle w:val="Subtitle"/>
      </w:pPr>
      <w:r>
        <w:t>Recommended</w:t>
      </w:r>
      <w:r w:rsidR="003169A5">
        <w:t xml:space="preserve">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556"/>
        <w:gridCol w:w="409"/>
        <w:gridCol w:w="556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682BBA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8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9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0" w:history="1">
              <w:hyperlink r:id="rId81" w:history="1">
                <w:hyperlink r:id="rId82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hyperlink r:id="rId84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5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6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7" w:history="1">
              <w:hyperlink r:id="rId88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9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682BBA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90" w:history="1">
              <w:hyperlink r:id="rId91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682BBA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2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682BBA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3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4" w:history="1">
        <w:r w:rsidR="00782552" w:rsidRPr="009779B0">
          <w:rPr>
            <w:rStyle w:val="Hyperlink"/>
          </w:rPr>
          <w:t>https://www.kth.se/en/larande/sprak/for-programstudenter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5"/>
      <w:footerReference w:type="default" r:id="rId96"/>
      <w:headerReference w:type="first" r:id="rId97"/>
      <w:footerReference w:type="first" r:id="rId98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A00" w:rsidRDefault="00394A00" w:rsidP="002F3633">
      <w:r>
        <w:separator/>
      </w:r>
    </w:p>
  </w:endnote>
  <w:endnote w:type="continuationSeparator" w:id="0">
    <w:p w:rsidR="00394A00" w:rsidRDefault="00394A00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682BBA" w:rsidTr="00C26A5B">
      <w:tc>
        <w:tcPr>
          <w:tcW w:w="7994" w:type="dxa"/>
        </w:tcPr>
        <w:p w:rsidR="00682BBA" w:rsidRPr="005D673F" w:rsidRDefault="00682BBA" w:rsidP="00374725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KTH Royal Institute of Technology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 of EECS</w:t>
          </w:r>
        </w:p>
        <w:p w:rsidR="00682BBA" w:rsidRPr="00F759AB" w:rsidRDefault="00682BBA" w:rsidP="00F423C9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E-mail: </w:t>
          </w:r>
          <w:hyperlink r:id="rId1" w:history="1">
            <w:r w:rsidRPr="00F423C9">
              <w:rPr>
                <w:rStyle w:val="Hyperlink"/>
                <w:rFonts w:ascii="Verdana" w:hAnsi="Verdana"/>
                <w:iCs/>
                <w:sz w:val="14"/>
                <w:szCs w:val="14"/>
                <w:lang w:val="en-US"/>
              </w:rPr>
              <w:t>Mats Bengtsson &lt;matben@kth.se&gt;</w:t>
            </w:r>
          </w:hyperlink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 </w:t>
          </w:r>
        </w:p>
        <w:p w:rsidR="00682BBA" w:rsidRPr="004B3640" w:rsidRDefault="00682BBA" w:rsidP="00F423C9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hyperlink r:id="rId2" w:history="1">
            <w:r w:rsidRPr="00B41078">
              <w:rPr>
                <w:rStyle w:val="Hyperlink"/>
                <w:rFonts w:ascii="Verdana" w:hAnsi="Verdana"/>
                <w:sz w:val="14"/>
                <w:szCs w:val="14"/>
              </w:rPr>
              <w:t>www.kth.se/eecs</w:t>
            </w:r>
          </w:hyperlink>
        </w:p>
        <w:p w:rsidR="00682BBA" w:rsidRDefault="00682BBA" w:rsidP="00C26A5B">
          <w:pPr>
            <w:pStyle w:val="Footer"/>
          </w:pPr>
        </w:p>
      </w:tc>
      <w:tc>
        <w:tcPr>
          <w:tcW w:w="1134" w:type="dxa"/>
          <w:vAlign w:val="bottom"/>
        </w:tcPr>
        <w:p w:rsidR="00682BBA" w:rsidRPr="009E4316" w:rsidRDefault="00682BBA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84492C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682BBA" w:rsidRPr="00DB69BA" w:rsidRDefault="00682BBA" w:rsidP="00C26A5B">
    <w:pPr>
      <w:rPr>
        <w:sz w:val="2"/>
        <w:szCs w:val="2"/>
      </w:rPr>
    </w:pPr>
  </w:p>
  <w:p w:rsidR="00682BBA" w:rsidRPr="00C26A5B" w:rsidRDefault="00682BBA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682BBA" w:rsidTr="00C26A5B">
      <w:tc>
        <w:tcPr>
          <w:tcW w:w="7994" w:type="dxa"/>
        </w:tcPr>
        <w:p w:rsidR="00682BBA" w:rsidRPr="005D673F" w:rsidRDefault="00682BBA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KTH Royal Institute of Technology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 of EECS</w:t>
          </w:r>
        </w:p>
        <w:p w:rsidR="00682BBA" w:rsidRPr="00F759AB" w:rsidRDefault="00682BBA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E-mail: </w:t>
          </w:r>
          <w:hyperlink r:id="rId1" w:history="1">
            <w:r w:rsidRPr="00F423C9">
              <w:rPr>
                <w:rStyle w:val="Hyperlink"/>
                <w:rFonts w:ascii="Verdana" w:hAnsi="Verdana"/>
                <w:iCs/>
                <w:sz w:val="14"/>
                <w:szCs w:val="14"/>
                <w:lang w:val="en-US"/>
              </w:rPr>
              <w:t>Mats Bengtsson &lt;matben@kth.se&gt;</w:t>
            </w:r>
          </w:hyperlink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 </w:t>
          </w:r>
        </w:p>
        <w:p w:rsidR="00682BBA" w:rsidRPr="004B3640" w:rsidRDefault="00682BBA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hyperlink r:id="rId2" w:history="1">
            <w:r w:rsidRPr="00B41078">
              <w:rPr>
                <w:rStyle w:val="Hyperlink"/>
                <w:rFonts w:ascii="Verdana" w:hAnsi="Verdana"/>
                <w:sz w:val="14"/>
                <w:szCs w:val="14"/>
              </w:rPr>
              <w:t>www.kth.se/eecs</w:t>
            </w:r>
          </w:hyperlink>
        </w:p>
        <w:p w:rsidR="00682BBA" w:rsidRDefault="00682BBA" w:rsidP="00C26A5B">
          <w:pPr>
            <w:pStyle w:val="Footer"/>
          </w:pPr>
        </w:p>
      </w:tc>
      <w:tc>
        <w:tcPr>
          <w:tcW w:w="1134" w:type="dxa"/>
          <w:vAlign w:val="bottom"/>
        </w:tcPr>
        <w:p w:rsidR="00682BBA" w:rsidRPr="009E4316" w:rsidRDefault="00682BBA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84492C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682BBA" w:rsidRPr="00C26A5B" w:rsidRDefault="00682BBA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A00" w:rsidRDefault="00394A00" w:rsidP="002F3633">
      <w:r>
        <w:separator/>
      </w:r>
    </w:p>
  </w:footnote>
  <w:footnote w:type="continuationSeparator" w:id="0">
    <w:p w:rsidR="00394A00" w:rsidRDefault="00394A00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682BBA" w:rsidTr="00C26A5B">
      <w:tc>
        <w:tcPr>
          <w:tcW w:w="4740" w:type="dxa"/>
        </w:tcPr>
        <w:p w:rsidR="00682BBA" w:rsidRPr="00D6309B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D6309B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D6309B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D6309B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D6309B" w:rsidRDefault="00682BBA" w:rsidP="00C26A5B">
          <w:pPr>
            <w:pStyle w:val="Header"/>
          </w:pPr>
        </w:p>
      </w:tc>
    </w:tr>
    <w:tr w:rsidR="00682BBA" w:rsidTr="00C26A5B">
      <w:trPr>
        <w:trHeight w:val="238"/>
      </w:trPr>
      <w:tc>
        <w:tcPr>
          <w:tcW w:w="9116" w:type="dxa"/>
          <w:gridSpan w:val="5"/>
        </w:tcPr>
        <w:p w:rsidR="00682BBA" w:rsidRPr="006A7494" w:rsidRDefault="00682BBA" w:rsidP="00C26A5B">
          <w:pPr>
            <w:pStyle w:val="HeaderBold"/>
          </w:pPr>
        </w:p>
      </w:tc>
    </w:tr>
    <w:tr w:rsidR="00682BBA" w:rsidTr="00C26A5B">
      <w:tc>
        <w:tcPr>
          <w:tcW w:w="9116" w:type="dxa"/>
          <w:gridSpan w:val="5"/>
        </w:tcPr>
        <w:p w:rsidR="00682BBA" w:rsidRPr="006A7494" w:rsidRDefault="00682BBA" w:rsidP="00C26A5B">
          <w:pPr>
            <w:pStyle w:val="Header"/>
          </w:pPr>
        </w:p>
      </w:tc>
    </w:tr>
  </w:tbl>
  <w:p w:rsidR="00682BBA" w:rsidRPr="00C26A5B" w:rsidRDefault="00682BBA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682BBA" w:rsidTr="00C26A5B">
      <w:trPr>
        <w:trHeight w:val="238"/>
      </w:trPr>
      <w:tc>
        <w:tcPr>
          <w:tcW w:w="3521" w:type="dxa"/>
          <w:vMerge w:val="restart"/>
        </w:tcPr>
        <w:p w:rsidR="00682BBA" w:rsidRDefault="00682BBA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</w:tr>
    <w:tr w:rsidR="00682BBA" w:rsidTr="00C26A5B"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</w:tr>
    <w:tr w:rsidR="00682BBA" w:rsidTr="00C26A5B">
      <w:trPr>
        <w:trHeight w:val="238"/>
      </w:trPr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</w:tr>
    <w:tr w:rsidR="00682BBA" w:rsidTr="00C26A5B"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</w:tr>
    <w:tr w:rsidR="00682BBA" w:rsidTr="00C26A5B">
      <w:trPr>
        <w:trHeight w:val="238"/>
      </w:trPr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</w:tr>
    <w:tr w:rsidR="00682BBA" w:rsidTr="00C26A5B"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</w:tr>
    <w:tr w:rsidR="00682BBA" w:rsidTr="00C26A5B">
      <w:trPr>
        <w:trHeight w:val="238"/>
      </w:trPr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Bold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Bold"/>
          </w:pPr>
        </w:p>
      </w:tc>
    </w:tr>
    <w:tr w:rsidR="00682BBA" w:rsidTr="00C26A5B">
      <w:tc>
        <w:tcPr>
          <w:tcW w:w="3521" w:type="dxa"/>
          <w:vMerge/>
        </w:tcPr>
        <w:p w:rsidR="00682BBA" w:rsidRDefault="00682BBA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226" w:type="dxa"/>
        </w:tcPr>
        <w:p w:rsidR="00682BBA" w:rsidRPr="006A7494" w:rsidRDefault="00682BBA" w:rsidP="00C26A5B">
          <w:pPr>
            <w:pStyle w:val="Header"/>
          </w:pPr>
        </w:p>
      </w:tc>
      <w:tc>
        <w:tcPr>
          <w:tcW w:w="1962" w:type="dxa"/>
        </w:tcPr>
        <w:p w:rsidR="00682BBA" w:rsidRPr="006A7494" w:rsidRDefault="00682BBA" w:rsidP="00C26A5B">
          <w:pPr>
            <w:pStyle w:val="Header"/>
          </w:pPr>
        </w:p>
      </w:tc>
    </w:tr>
  </w:tbl>
  <w:p w:rsidR="00682BBA" w:rsidRDefault="00682B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3CA3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200C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0276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405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4A9E"/>
    <w:rsid w:val="00275B36"/>
    <w:rsid w:val="002855C1"/>
    <w:rsid w:val="00287976"/>
    <w:rsid w:val="0029181F"/>
    <w:rsid w:val="002A1C2D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725"/>
    <w:rsid w:val="0037485B"/>
    <w:rsid w:val="00377AC8"/>
    <w:rsid w:val="00382B5C"/>
    <w:rsid w:val="00386522"/>
    <w:rsid w:val="003904DD"/>
    <w:rsid w:val="00390BE3"/>
    <w:rsid w:val="0039280D"/>
    <w:rsid w:val="00394A00"/>
    <w:rsid w:val="003A5AEC"/>
    <w:rsid w:val="003A62D9"/>
    <w:rsid w:val="003A6418"/>
    <w:rsid w:val="003A72E9"/>
    <w:rsid w:val="003B6908"/>
    <w:rsid w:val="003C2D87"/>
    <w:rsid w:val="003D38F4"/>
    <w:rsid w:val="003D5019"/>
    <w:rsid w:val="003D7388"/>
    <w:rsid w:val="003E0238"/>
    <w:rsid w:val="003E0447"/>
    <w:rsid w:val="003E2662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3630"/>
    <w:rsid w:val="004A4D99"/>
    <w:rsid w:val="004B3640"/>
    <w:rsid w:val="004B69B1"/>
    <w:rsid w:val="004C0CBD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658B8"/>
    <w:rsid w:val="00682BBA"/>
    <w:rsid w:val="00683E2C"/>
    <w:rsid w:val="00683FB8"/>
    <w:rsid w:val="006930D2"/>
    <w:rsid w:val="00693A4A"/>
    <w:rsid w:val="006A0086"/>
    <w:rsid w:val="006B0BB8"/>
    <w:rsid w:val="006C3304"/>
    <w:rsid w:val="006D074B"/>
    <w:rsid w:val="006D448F"/>
    <w:rsid w:val="006D7566"/>
    <w:rsid w:val="006E1FDA"/>
    <w:rsid w:val="006E53F7"/>
    <w:rsid w:val="006E7B81"/>
    <w:rsid w:val="006F0404"/>
    <w:rsid w:val="006F72CF"/>
    <w:rsid w:val="0070237D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1404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4492C"/>
    <w:rsid w:val="0086165C"/>
    <w:rsid w:val="00862E1A"/>
    <w:rsid w:val="0086696B"/>
    <w:rsid w:val="00867DE8"/>
    <w:rsid w:val="0087029C"/>
    <w:rsid w:val="00875CF0"/>
    <w:rsid w:val="008838F1"/>
    <w:rsid w:val="008A5522"/>
    <w:rsid w:val="008A7EBB"/>
    <w:rsid w:val="008B1CF3"/>
    <w:rsid w:val="008D0429"/>
    <w:rsid w:val="008D1DE4"/>
    <w:rsid w:val="008D4B91"/>
    <w:rsid w:val="008F272C"/>
    <w:rsid w:val="008F352D"/>
    <w:rsid w:val="009006F5"/>
    <w:rsid w:val="00902B24"/>
    <w:rsid w:val="009053AE"/>
    <w:rsid w:val="0090612F"/>
    <w:rsid w:val="00910F54"/>
    <w:rsid w:val="00910FD5"/>
    <w:rsid w:val="009234AA"/>
    <w:rsid w:val="009445BE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C0F3D"/>
    <w:rsid w:val="00BD3E4E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36C0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82DCB"/>
    <w:rsid w:val="00D97610"/>
    <w:rsid w:val="00DA15E1"/>
    <w:rsid w:val="00DA2CC6"/>
    <w:rsid w:val="00DB02DF"/>
    <w:rsid w:val="00DB63AA"/>
    <w:rsid w:val="00DB743B"/>
    <w:rsid w:val="00DD23F2"/>
    <w:rsid w:val="00DD4D0E"/>
    <w:rsid w:val="00DE2588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711B8"/>
    <w:rsid w:val="00E83190"/>
    <w:rsid w:val="00E8488D"/>
    <w:rsid w:val="00E93C1F"/>
    <w:rsid w:val="00EA1FEC"/>
    <w:rsid w:val="00EA5340"/>
    <w:rsid w:val="00EA6D69"/>
    <w:rsid w:val="00EB306F"/>
    <w:rsid w:val="00EB699E"/>
    <w:rsid w:val="00EB6A0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3C9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C7358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BCA47F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kth.se/student/kurser/kurs/EP2500?l=en" TargetMode="External"/><Relationship Id="rId21" Type="http://schemas.openxmlformats.org/officeDocument/2006/relationships/hyperlink" Target="https://www.kth.se/student/kurser/kurs/EQ2443?l=en" TargetMode="External"/><Relationship Id="rId34" Type="http://schemas.openxmlformats.org/officeDocument/2006/relationships/hyperlink" Target="https://www.kth.se/student/kurser/kurs/DT2470?l=en" TargetMode="External"/><Relationship Id="rId42" Type="http://schemas.openxmlformats.org/officeDocument/2006/relationships/hyperlink" Target="https://www.kth.se/student/kurser/kurs/EL2805?l=en" TargetMode="External"/><Relationship Id="rId47" Type="http://schemas.openxmlformats.org/officeDocument/2006/relationships/hyperlink" Target="http://www.kth.se/student/kurser/kurs/EQ2831?l=en" TargetMode="External"/><Relationship Id="rId50" Type="http://schemas.openxmlformats.org/officeDocument/2006/relationships/hyperlink" Target="https://www.kth.se/student/kurser/kurs/II2206?periods=6&amp;startterm=20222&amp;l=en" TargetMode="External"/><Relationship Id="rId55" Type="http://schemas.openxmlformats.org/officeDocument/2006/relationships/hyperlink" Target="https://www.kth.se/student/kurser/kurs/EQ2411?l=en" TargetMode="External"/><Relationship Id="rId63" Type="http://schemas.openxmlformats.org/officeDocument/2006/relationships/hyperlink" Target="https://www.kth.se/student/kurser/kurs/SF2822?l=en" TargetMode="External"/><Relationship Id="rId68" Type="http://schemas.openxmlformats.org/officeDocument/2006/relationships/hyperlink" Target="https://www.kth.se/student/kurser/kurs/EQ2425?l=en" TargetMode="External"/><Relationship Id="rId76" Type="http://schemas.openxmlformats.org/officeDocument/2006/relationships/hyperlink" Target="https://www.kth.se/student/kurser/kurs/EQ2444?l=en" TargetMode="External"/><Relationship Id="rId84" Type="http://schemas.openxmlformats.org/officeDocument/2006/relationships/hyperlink" Target="https://www.kth.se/student/kurser/kurs/LS1465?l=en" TargetMode="External"/><Relationship Id="rId89" Type="http://schemas.openxmlformats.org/officeDocument/2006/relationships/hyperlink" Target="https://www.kth.se/student/kurser/kurs/LS1419?l=en" TargetMode="External"/><Relationship Id="rId97" Type="http://schemas.openxmlformats.org/officeDocument/2006/relationships/header" Target="header2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EP2420?l=en" TargetMode="External"/><Relationship Id="rId92" Type="http://schemas.openxmlformats.org/officeDocument/2006/relationships/hyperlink" Target="http://www.kth.se/student/kurser/kurs/ME2072?l=e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P2950?l=en" TargetMode="External"/><Relationship Id="rId29" Type="http://schemas.openxmlformats.org/officeDocument/2006/relationships/hyperlink" Target="http://www.kth.se/student/kurser/kurs/EP220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341?l=en" TargetMode="External"/><Relationship Id="rId32" Type="http://schemas.openxmlformats.org/officeDocument/2006/relationships/hyperlink" Target="https://www.kth.se/student/kurser/kurs/EP2420?l=en" TargetMode="External"/><Relationship Id="rId37" Type="http://schemas.openxmlformats.org/officeDocument/2006/relationships/hyperlink" Target="https://www.kth.se/student/kurser/kurs/EP2700?l=en" TargetMode="External"/><Relationship Id="rId40" Type="http://schemas.openxmlformats.org/officeDocument/2006/relationships/hyperlink" Target="https://www.kth.se/student/kurser/kurs/EQ2871?l=en" TargetMode="External"/><Relationship Id="rId45" Type="http://schemas.openxmlformats.org/officeDocument/2006/relationships/hyperlink" Target="https://www.kth.se/student/kurser/kurs/EQ2300?l=en" TargetMode="External"/><Relationship Id="rId53" Type="http://schemas.openxmlformats.org/officeDocument/2006/relationships/hyperlink" Target="https://www.kth.se/student/kurser/kurs/EQ2321?l=en" TargetMode="External"/><Relationship Id="rId58" Type="http://schemas.openxmlformats.org/officeDocument/2006/relationships/hyperlink" Target="https://www.kth.se/student/kurser/kurs/EQ2461?l=en" TargetMode="External"/><Relationship Id="rId66" Type="http://schemas.openxmlformats.org/officeDocument/2006/relationships/hyperlink" Target="http://www.kth.se/student/kurser/kurs/EQ2820?l=en" TargetMode="External"/><Relationship Id="rId74" Type="http://schemas.openxmlformats.org/officeDocument/2006/relationships/hyperlink" Target="https://www.kth.se/student/kurser/kurs/EP2510?l=en" TargetMode="External"/><Relationship Id="rId79" Type="http://schemas.openxmlformats.org/officeDocument/2006/relationships/hyperlink" Target="http://www.kth.se/student/kurser/kurs/ME1003?l=en" TargetMode="External"/><Relationship Id="rId87" Type="http://schemas.openxmlformats.org/officeDocument/2006/relationships/hyperlink" Target="http://www.kth.se/student/kurser/kurs/LS1501?l=e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EQ2341?l=en" TargetMode="External"/><Relationship Id="rId82" Type="http://schemas.openxmlformats.org/officeDocument/2006/relationships/hyperlink" Target="https://www.kth.se/student/kurser/kurs/LS2429?l=en" TargetMode="External"/><Relationship Id="rId90" Type="http://schemas.openxmlformats.org/officeDocument/2006/relationships/hyperlink" Target="http://www.kth.se/student/kurser/kurs/LS2304?l=en" TargetMode="External"/><Relationship Id="rId95" Type="http://schemas.openxmlformats.org/officeDocument/2006/relationships/header" Target="header1.xml"/><Relationship Id="rId19" Type="http://schemas.openxmlformats.org/officeDocument/2006/relationships/hyperlink" Target="https://www.kth.se/student/kurser/kurs/EQ2401?l=en" TargetMode="External"/><Relationship Id="rId14" Type="http://schemas.openxmlformats.org/officeDocument/2006/relationships/hyperlink" Target="http://www.kth.se/student/kurser/kurs/EQ2300?l=en" TargetMode="External"/><Relationship Id="rId22" Type="http://schemas.openxmlformats.org/officeDocument/2006/relationships/hyperlink" Target="https://www.kth.se/student/kurser/kurs/EQ2330?l=en" TargetMode="External"/><Relationship Id="rId27" Type="http://schemas.openxmlformats.org/officeDocument/2006/relationships/hyperlink" Target="http://www.kth.se/student/kurser/kurs/EP2200?l=en" TargetMode="External"/><Relationship Id="rId30" Type="http://schemas.openxmlformats.org/officeDocument/2006/relationships/hyperlink" Target="https://www.kth.se/student/kurser/kurs/EP2950?l=en" TargetMode="External"/><Relationship Id="rId35" Type="http://schemas.openxmlformats.org/officeDocument/2006/relationships/hyperlink" Target="https://www.kth.se/student/kurser/kurs/EK2370?l=en" TargetMode="External"/><Relationship Id="rId43" Type="http://schemas.openxmlformats.org/officeDocument/2006/relationships/hyperlink" Target="http://www.kth.se/student/kurser/kurs/EP2500?l=en" TargetMode="External"/><Relationship Id="rId48" Type="http://schemas.openxmlformats.org/officeDocument/2006/relationships/hyperlink" Target="https://www.kth.se/student/kurser/kurs/ID1018?l=en" TargetMode="External"/><Relationship Id="rId56" Type="http://schemas.openxmlformats.org/officeDocument/2006/relationships/hyperlink" Target="https://www.kth.se/student/kurser/kurs/IK2217?l=en" TargetMode="External"/><Relationship Id="rId64" Type="http://schemas.openxmlformats.org/officeDocument/2006/relationships/hyperlink" Target="http://www.kth.se/student/kurser/kurs/EQ2840?l=en" TargetMode="External"/><Relationship Id="rId69" Type="http://schemas.openxmlformats.org/officeDocument/2006/relationships/hyperlink" Target="https://www.kth.se/student/kurser/kurs/IK2510?l=en" TargetMode="External"/><Relationship Id="rId77" Type="http://schemas.openxmlformats.org/officeDocument/2006/relationships/hyperlink" Target="https://www.kth.se/student/kurser/kurs/EQ2445?l=en" TargetMode="External"/><Relationship Id="rId100" Type="http://schemas.openxmlformats.org/officeDocument/2006/relationships/theme" Target="theme/theme1.xml"/><Relationship Id="rId8" Type="http://schemas.openxmlformats.org/officeDocument/2006/relationships/hyperlink" Target="http://www.kth.se/student/kurser/kurs/EQ1220?l=en" TargetMode="External"/><Relationship Id="rId51" Type="http://schemas.openxmlformats.org/officeDocument/2006/relationships/hyperlink" Target="https://www.kth.se/student/kurser/kurs/EP2200?l=en" TargetMode="External"/><Relationship Id="rId72" Type="http://schemas.openxmlformats.org/officeDocument/2006/relationships/hyperlink" Target="https://www.kth.se/student/kurser/kurs/DD2434?l=en" TargetMode="External"/><Relationship Id="rId80" Type="http://schemas.openxmlformats.org/officeDocument/2006/relationships/hyperlink" Target="https://www.kth.se/student/kurser/kurs/LS1419?l=en" TargetMode="External"/><Relationship Id="rId85" Type="http://schemas.openxmlformats.org/officeDocument/2006/relationships/hyperlink" Target="http://www.kth.se/student/kurser/kurs/AK1213?l=en" TargetMode="External"/><Relationship Id="rId93" Type="http://schemas.openxmlformats.org/officeDocument/2006/relationships/hyperlink" Target="http://www.kth.se/student/kurser/kurs/EH2030?l=en" TargetMode="External"/><Relationship Id="rId98" Type="http://schemas.openxmlformats.org/officeDocument/2006/relationships/footer" Target="footer2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" TargetMode="External"/><Relationship Id="rId17" Type="http://schemas.openxmlformats.org/officeDocument/2006/relationships/hyperlink" Target="https://www.kth.se/student/kurser/kurs/EQ2444?l=en" TargetMode="External"/><Relationship Id="rId25" Type="http://schemas.openxmlformats.org/officeDocument/2006/relationships/hyperlink" Target="https://www.kth.se/student/kurser/kurs/EQ2445?l=en" TargetMode="External"/><Relationship Id="rId33" Type="http://schemas.openxmlformats.org/officeDocument/2006/relationships/hyperlink" Target="https://www.kth.se/student/kurser/program/TINNM/20222/arskurs1?l=en" TargetMode="External"/><Relationship Id="rId38" Type="http://schemas.openxmlformats.org/officeDocument/2006/relationships/hyperlink" Target="https://www.kth.se/student/kurser/kurs/EQ2801?l=en" TargetMode="External"/><Relationship Id="rId46" Type="http://schemas.openxmlformats.org/officeDocument/2006/relationships/hyperlink" Target="https://www.kth.se/student/kurser/kurs/EQ2330?l=en" TargetMode="External"/><Relationship Id="rId59" Type="http://schemas.openxmlformats.org/officeDocument/2006/relationships/hyperlink" Target="http://www.kth.se/student/kurser/kurs/EI2400?l=en" TargetMode="External"/><Relationship Id="rId67" Type="http://schemas.openxmlformats.org/officeDocument/2006/relationships/hyperlink" Target="https://www.kth.se/student/kurser/kurs/EQ2415?l=en" TargetMode="External"/><Relationship Id="rId20" Type="http://schemas.openxmlformats.org/officeDocument/2006/relationships/hyperlink" Target="https://www.kth.se/student/kurser/kurs/EQ2341?l=en" TargetMode="External"/><Relationship Id="rId41" Type="http://schemas.openxmlformats.org/officeDocument/2006/relationships/hyperlink" Target="https://www.kth.se/student/kurser/kurs/DD2423?l=en" TargetMode="External"/><Relationship Id="rId54" Type="http://schemas.openxmlformats.org/officeDocument/2006/relationships/hyperlink" Target="https://www.kth.se/student/kurser/kurs/EQ2401?l=en" TargetMode="External"/><Relationship Id="rId62" Type="http://schemas.openxmlformats.org/officeDocument/2006/relationships/hyperlink" Target="https://www.kth.se/student/kurser/kurs/IK2220?l=en" TargetMode="External"/><Relationship Id="rId70" Type="http://schemas.openxmlformats.org/officeDocument/2006/relationships/hyperlink" Target="https://www.kth.se/student/kurser/kurs/SF2935?l=en" TargetMode="External"/><Relationship Id="rId75" Type="http://schemas.openxmlformats.org/officeDocument/2006/relationships/hyperlink" Target="https://www.kth.se/student/kurser/kurs/EQ2443?l=en" TargetMode="External"/><Relationship Id="rId83" Type="http://schemas.openxmlformats.org/officeDocument/2006/relationships/hyperlink" Target="https://www.kth.se/student/kurser/kurs/LS1419?l=en" TargetMode="External"/><Relationship Id="rId88" Type="http://schemas.openxmlformats.org/officeDocument/2006/relationships/hyperlink" Target="https://www.kth.se/student/kurser/kurs/LS140N?l=en" TargetMode="External"/><Relationship Id="rId91" Type="http://schemas.openxmlformats.org/officeDocument/2006/relationships/hyperlink" Target="https://www.kth.se/student/kurser/kurs/LS2439?l=en" TargetMode="External"/><Relationship Id="rId9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Q2411?l=en" TargetMode="External"/><Relationship Id="rId23" Type="http://schemas.openxmlformats.org/officeDocument/2006/relationships/hyperlink" Target="https://www.kth.se/student/kurser/kurs/EQ2321?l=en" TargetMode="External"/><Relationship Id="rId28" Type="http://schemas.openxmlformats.org/officeDocument/2006/relationships/hyperlink" Target="http://www.kth.se/student/kurser/kurs/EP2200?l=en" TargetMode="External"/><Relationship Id="rId36" Type="http://schemas.openxmlformats.org/officeDocument/2006/relationships/hyperlink" Target="http://www.kth.se/student/kurser/kurs/EN2720?l=en" TargetMode="External"/><Relationship Id="rId49" Type="http://schemas.openxmlformats.org/officeDocument/2006/relationships/hyperlink" Target="https://www.kth.se/student/kurser/kurs/ID1212?l=en" TargetMode="External"/><Relationship Id="rId57" Type="http://schemas.openxmlformats.org/officeDocument/2006/relationships/hyperlink" Target="https://www.kth.se/student/kurser/kurs/EQ2845?l=en" TargetMode="External"/><Relationship Id="rId10" Type="http://schemas.openxmlformats.org/officeDocument/2006/relationships/hyperlink" Target="http://www.kth.se/student/kurser/kurs/EQ2310?l=en" TargetMode="External"/><Relationship Id="rId31" Type="http://schemas.openxmlformats.org/officeDocument/2006/relationships/hyperlink" Target="https://www.kth.se/student/kurser/kurs/EP2520?l=en" TargetMode="External"/><Relationship Id="rId44" Type="http://schemas.openxmlformats.org/officeDocument/2006/relationships/hyperlink" Target="https://www.kth.se/student/kurser/kurs/EP2790?l=en" TargetMode="External"/><Relationship Id="rId52" Type="http://schemas.openxmlformats.org/officeDocument/2006/relationships/hyperlink" Target="https://www.kth.se/student/kurser/kurs/EP2520?l=en" TargetMode="External"/><Relationship Id="rId60" Type="http://schemas.openxmlformats.org/officeDocument/2006/relationships/hyperlink" Target="https://www.kth.se/student/kurser/kurs/EP2950?l=en" TargetMode="External"/><Relationship Id="rId65" Type="http://schemas.openxmlformats.org/officeDocument/2006/relationships/hyperlink" Target="https://www.kth.se/student/kurser/kurs/EQ2860?l=en" TargetMode="External"/><Relationship Id="rId73" Type="http://schemas.openxmlformats.org/officeDocument/2006/relationships/hyperlink" Target="https://www.kth.se/student/kurser/kurs/EP2420?l=en" TargetMode="External"/><Relationship Id="rId78" Type="http://schemas.openxmlformats.org/officeDocument/2006/relationships/hyperlink" Target="http://www.kth.se/student/kurser/kurs/EH2720?l=en" TargetMode="External"/><Relationship Id="rId81" Type="http://schemas.openxmlformats.org/officeDocument/2006/relationships/hyperlink" Target="https://www.kth.se/student/kurser/kurs/LS1465?l=en" TargetMode="External"/><Relationship Id="rId86" Type="http://schemas.openxmlformats.org/officeDocument/2006/relationships/hyperlink" Target="https://www.kth.se/student/kurser/kurs/LS1502?l=en" TargetMode="External"/><Relationship Id="rId94" Type="http://schemas.openxmlformats.org/officeDocument/2006/relationships/hyperlink" Target="https://www.kth.se/en/larande/sprak/for-programstudenter" TargetMode="External"/><Relationship Id="rId9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" TargetMode="External"/><Relationship Id="rId13" Type="http://schemas.openxmlformats.org/officeDocument/2006/relationships/hyperlink" Target="https://www.kth.se/student/kurser/kurs/EA260X?periods=0&amp;l=en" TargetMode="External"/><Relationship Id="rId18" Type="http://schemas.openxmlformats.org/officeDocument/2006/relationships/hyperlink" Target="http://www.kth.se/student/kurser/kurs/EQ2300?l=en" TargetMode="External"/><Relationship Id="rId39" Type="http://schemas.openxmlformats.org/officeDocument/2006/relationships/hyperlink" Target="http://www.kth.se/student/kurser/kurs/EQ2810?l=en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th.se/eecs" TargetMode="External"/><Relationship Id="rId1" Type="http://schemas.openxmlformats.org/officeDocument/2006/relationships/hyperlink" Target="mailto:matben@kth.se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th.se/eecs" TargetMode="External"/><Relationship Id="rId1" Type="http://schemas.openxmlformats.org/officeDocument/2006/relationships/hyperlink" Target="mailto:matben@kth.s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8CC94-98D2-4B67-8EDE-715E6CC51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54</TotalTime>
  <Pages>6</Pages>
  <Words>2777</Words>
  <Characters>14723</Characters>
  <Application>Microsoft Office Word</Application>
  <DocSecurity>0</DocSecurity>
  <Lines>122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10</cp:revision>
  <cp:lastPrinted>2017-06-09T09:18:00Z</cp:lastPrinted>
  <dcterms:created xsi:type="dcterms:W3CDTF">2022-08-24T13:05:00Z</dcterms:created>
  <dcterms:modified xsi:type="dcterms:W3CDTF">2022-08-25T08:07:00Z</dcterms:modified>
</cp:coreProperties>
</file>